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C5CA3" w14:textId="265100BE" w:rsidR="00711D2A" w:rsidRPr="00C3165B" w:rsidRDefault="00EA73F4" w:rsidP="00FB27BB">
      <w:pPr>
        <w:snapToGrid w:val="0"/>
        <w:spacing w:beforeLines="100" w:before="360"/>
        <w:rPr>
          <w:rFonts w:ascii="微軟正黑體" w:eastAsia="微軟正黑體" w:hAnsi="微軟正黑體"/>
          <w:b/>
          <w:color w:val="244061" w:themeColor="accent1" w:themeShade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3165B">
        <w:rPr>
          <w:rFonts w:ascii="微軟正黑體" w:eastAsia="微軟正黑體" w:hAnsi="微軟正黑體"/>
          <w:b/>
          <w:noProof/>
          <w:color w:val="244061" w:themeColor="accent1" w:themeShade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0016" behindDoc="0" locked="0" layoutInCell="1" allowOverlap="1" wp14:anchorId="2AACBAA8" wp14:editId="74E6F0E0">
            <wp:simplePos x="0" y="0"/>
            <wp:positionH relativeFrom="column">
              <wp:posOffset>4628217</wp:posOffset>
            </wp:positionH>
            <wp:positionV relativeFrom="paragraph">
              <wp:posOffset>467067</wp:posOffset>
            </wp:positionV>
            <wp:extent cx="2217600" cy="1072130"/>
            <wp:effectExtent l="19050" t="57150" r="87630" b="52070"/>
            <wp:wrapNone/>
            <wp:docPr id="35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96FB86C9-001A-4BB0-B9F7-3C3019F2F213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圖片 1">
                      <a:extLst>
                        <a:ext uri="{FF2B5EF4-FFF2-40B4-BE49-F238E27FC236}">
                          <a16:creationId xmlns:a16="http://schemas.microsoft.com/office/drawing/2014/main" id="{96FB86C9-001A-4BB0-B9F7-3C3019F2F213}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600" cy="1072130"/>
                    </a:xfrm>
                    <a:prstGeom prst="rect">
                      <a:avLst/>
                    </a:prstGeom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86D" w:rsidRPr="00C3165B">
        <w:rPr>
          <w:rFonts w:ascii="微軟正黑體" w:eastAsia="微軟正黑體" w:hAnsi="微軟正黑體" w:hint="eastAsia"/>
          <w:b/>
          <w:color w:val="244061" w:themeColor="accent1" w:themeShade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202</w:t>
      </w:r>
      <w:r w:rsidR="00C3165B" w:rsidRPr="00C3165B">
        <w:rPr>
          <w:rFonts w:ascii="微軟正黑體" w:eastAsia="微軟正黑體" w:hAnsi="微軟正黑體" w:hint="eastAsia"/>
          <w:b/>
          <w:color w:val="244061" w:themeColor="accent1" w:themeShade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="003665F9" w:rsidRPr="00C3165B">
        <w:rPr>
          <w:rFonts w:ascii="微軟正黑體" w:eastAsia="微軟正黑體" w:hAnsi="微軟正黑體" w:hint="eastAsia"/>
          <w:b/>
          <w:color w:val="244061" w:themeColor="accent1" w:themeShade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FB27BB" w:rsidRPr="00C3165B">
        <w:rPr>
          <w:rFonts w:ascii="微軟正黑體" w:eastAsia="微軟正黑體" w:hAnsi="微軟正黑體" w:hint="eastAsia"/>
          <w:b/>
          <w:color w:val="244061" w:themeColor="accent1" w:themeShade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Taiwan AOI Forum &amp; Show</w:t>
      </w:r>
    </w:p>
    <w:p w14:paraId="775AC1E3" w14:textId="344594B4" w:rsidR="00711D2A" w:rsidRPr="00C3165B" w:rsidRDefault="00F9186D" w:rsidP="00711D2A">
      <w:pPr>
        <w:snapToGrid w:val="0"/>
        <w:rPr>
          <w:rFonts w:ascii="微軟正黑體" w:eastAsia="微軟正黑體" w:hAnsi="微軟正黑體"/>
          <w:b/>
          <w:color w:val="244061" w:themeColor="accent1" w:themeShade="80"/>
          <w:sz w:val="32"/>
          <w:szCs w:val="32"/>
        </w:rPr>
      </w:pPr>
      <w:r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202</w:t>
      </w:r>
      <w:r w:rsid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6</w:t>
      </w:r>
      <w:r w:rsidR="00711D2A"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年</w:t>
      </w:r>
      <w:r w:rsid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10</w:t>
      </w:r>
      <w:r w:rsidR="00711D2A"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月</w:t>
      </w:r>
      <w:r w:rsid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01</w:t>
      </w:r>
      <w:r w:rsidR="00711D2A"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日(四)</w:t>
      </w:r>
    </w:p>
    <w:p w14:paraId="6FCD1826" w14:textId="77777777" w:rsidR="008355D2" w:rsidRPr="00C3165B" w:rsidRDefault="00202B38" w:rsidP="00202B38">
      <w:pPr>
        <w:adjustRightInd w:val="0"/>
        <w:snapToGrid w:val="0"/>
        <w:rPr>
          <w:rFonts w:ascii="微軟正黑體" w:eastAsia="微軟正黑體" w:hAnsi="微軟正黑體"/>
          <w:b/>
          <w:color w:val="244061" w:themeColor="accent1" w:themeShade="80"/>
          <w:sz w:val="32"/>
          <w:szCs w:val="32"/>
        </w:rPr>
      </w:pPr>
      <w:r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新竹市</w:t>
      </w:r>
      <w:r w:rsidR="00017168"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 xml:space="preserve"> 國立</w:t>
      </w:r>
      <w:r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陽明交通大學</w:t>
      </w:r>
      <w:r w:rsidR="00017168"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 xml:space="preserve"> </w:t>
      </w:r>
      <w:r w:rsidR="00711D2A" w:rsidRPr="00C3165B">
        <w:rPr>
          <w:rFonts w:ascii="微軟正黑體" w:eastAsia="微軟正黑體" w:hAnsi="微軟正黑體" w:hint="eastAsia"/>
          <w:b/>
          <w:color w:val="244061" w:themeColor="accent1" w:themeShade="80"/>
          <w:sz w:val="32"/>
          <w:szCs w:val="32"/>
        </w:rPr>
        <w:t>電子資訊大樓</w:t>
      </w:r>
    </w:p>
    <w:p w14:paraId="2A245F38" w14:textId="339C0866" w:rsidR="00FB27BB" w:rsidRPr="00711D2A" w:rsidRDefault="00C3165B" w:rsidP="000F5DF6">
      <w:pPr>
        <w:snapToGrid w:val="0"/>
        <w:spacing w:beforeLines="50" w:before="180" w:afterLines="20" w:after="72"/>
        <w:rPr>
          <w:rFonts w:ascii="微軟正黑體" w:eastAsia="微軟正黑體" w:hAnsi="微軟正黑體"/>
          <w:b/>
          <w:color w:val="808080" w:themeColor="background1" w:themeShade="80"/>
          <w:sz w:val="22"/>
          <w14:textOutline w14:w="952" w14:cap="flat" w14:cmpd="sng" w14:algn="ctr">
            <w14:noFill/>
            <w14:prstDash w14:val="solid"/>
            <w14:round/>
          </w14:textOutline>
        </w:rPr>
      </w:pP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  <w:r w:rsidRPr="00C3165B">
        <w:rPr>
          <w:rFonts w:ascii="微軟正黑體" w:eastAsia="微軟正黑體" w:hAnsi="微軟正黑體" w:hint="eastAsia"/>
          <w:b/>
          <w:color w:val="808080" w:themeColor="background1" w:themeShade="80"/>
          <w:sz w:val="18"/>
          <w:szCs w:val="18"/>
          <w14:textOutline w14:w="952" w14:cap="flat" w14:cmpd="sng" w14:algn="ctr">
            <w14:noFill/>
            <w14:prstDash w14:val="solid"/>
            <w14:round/>
          </w14:textOutline>
        </w:rPr>
        <w:sym w:font="Wingdings 2" w:char="F0B2"/>
      </w:r>
    </w:p>
    <w:p w14:paraId="7FC0D110" w14:textId="77777777" w:rsidR="00C3165B" w:rsidRDefault="00FB27BB" w:rsidP="00F616C8">
      <w:pPr>
        <w:snapToGrid w:val="0"/>
        <w:spacing w:line="320" w:lineRule="exact"/>
        <w:jc w:val="both"/>
        <w:rPr>
          <w:rFonts w:ascii="微軟正黑體" w:eastAsia="微軟正黑體" w:hAnsi="微軟正黑體" w:cs="Arial"/>
          <w:sz w:val="22"/>
        </w:rPr>
      </w:pPr>
      <w:r w:rsidRPr="00151432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自動光學檢測設備聯盟</w:t>
      </w:r>
      <w:r w:rsidRPr="00151432">
        <w:rPr>
          <w:rFonts w:ascii="微軟正黑體" w:eastAsia="微軟正黑體" w:hAnsi="微軟正黑體" w:cs="Arial" w:hint="eastAsia"/>
          <w:sz w:val="22"/>
        </w:rPr>
        <w:t>（</w:t>
      </w:r>
      <w:r w:rsidRPr="00151432">
        <w:rPr>
          <w:rFonts w:ascii="微軟正黑體" w:eastAsia="微軟正黑體" w:hAnsi="微軟正黑體" w:cs="Arial"/>
          <w:sz w:val="22"/>
        </w:rPr>
        <w:t>AOIEA</w:t>
      </w:r>
      <w:r w:rsidRPr="00151432">
        <w:rPr>
          <w:rFonts w:ascii="微軟正黑體" w:eastAsia="微軟正黑體" w:hAnsi="微軟正黑體" w:cs="Arial" w:hint="eastAsia"/>
          <w:sz w:val="22"/>
        </w:rPr>
        <w:t>）</w:t>
      </w:r>
      <w:r w:rsidRPr="00151432">
        <w:rPr>
          <w:rFonts w:ascii="微軟正黑體" w:eastAsia="微軟正黑體" w:hAnsi="微軟正黑體" w:cs="Arial"/>
          <w:sz w:val="22"/>
        </w:rPr>
        <w:t>為凝聚產業發展力量，每年固定舉辦AOI論壇展覽，集結技術開發者、模組/元件供應者、設備製造者</w:t>
      </w:r>
      <w:r w:rsidRPr="00151432">
        <w:rPr>
          <w:rFonts w:ascii="微軟正黑體" w:eastAsia="微軟正黑體" w:hAnsi="微軟正黑體" w:cs="Arial" w:hint="eastAsia"/>
          <w:sz w:val="22"/>
        </w:rPr>
        <w:t>與</w:t>
      </w:r>
      <w:r w:rsidRPr="00151432">
        <w:rPr>
          <w:rFonts w:ascii="微軟正黑體" w:eastAsia="微軟正黑體" w:hAnsi="微軟正黑體" w:cs="Arial"/>
          <w:sz w:val="22"/>
        </w:rPr>
        <w:t>設備使用者於一堂，進行產經與技術交流，並提供產業上、中、下游的社群互動機會，為國內</w:t>
      </w:r>
      <w:r w:rsidR="00711D2A">
        <w:rPr>
          <w:rFonts w:ascii="微軟正黑體" w:eastAsia="微軟正黑體" w:hAnsi="微軟正黑體" w:cs="Arial" w:hint="eastAsia"/>
          <w:sz w:val="22"/>
        </w:rPr>
        <w:t>唯一</w:t>
      </w:r>
      <w:r w:rsidR="00A6236E">
        <w:rPr>
          <w:rFonts w:ascii="微軟正黑體" w:eastAsia="微軟正黑體" w:hAnsi="微軟正黑體" w:cs="Arial" w:hint="eastAsia"/>
          <w:sz w:val="22"/>
        </w:rPr>
        <w:t>全面聚焦</w:t>
      </w:r>
      <w:r w:rsidRPr="00151432">
        <w:rPr>
          <w:rFonts w:ascii="微軟正黑體" w:eastAsia="微軟正黑體" w:hAnsi="微軟正黑體" w:cs="Arial"/>
          <w:sz w:val="22"/>
        </w:rPr>
        <w:t>AOI</w:t>
      </w:r>
      <w:r w:rsidR="00A6236E">
        <w:rPr>
          <w:rFonts w:ascii="微軟正黑體" w:eastAsia="微軟正黑體" w:hAnsi="微軟正黑體" w:cs="Arial" w:hint="eastAsia"/>
          <w:sz w:val="22"/>
        </w:rPr>
        <w:t>產業的專業展會</w:t>
      </w:r>
      <w:r w:rsidR="00711D2A">
        <w:rPr>
          <w:rFonts w:ascii="微軟正黑體" w:eastAsia="微軟正黑體" w:hAnsi="微軟正黑體" w:cs="Arial" w:hint="eastAsia"/>
          <w:sz w:val="22"/>
        </w:rPr>
        <w:t>，展後</w:t>
      </w:r>
      <w:r w:rsidR="00711D2A">
        <w:rPr>
          <w:rFonts w:ascii="微軟正黑體" w:eastAsia="微軟正黑體" w:hAnsi="微軟正黑體" w:cs="Arial"/>
          <w:sz w:val="22"/>
        </w:rPr>
        <w:t>效益獲得多方</w:t>
      </w:r>
      <w:r w:rsidR="00711D2A">
        <w:rPr>
          <w:rFonts w:ascii="微軟正黑體" w:eastAsia="微軟正黑體" w:hAnsi="微軟正黑體" w:cs="Arial" w:hint="eastAsia"/>
          <w:sz w:val="22"/>
        </w:rPr>
        <w:t>極高評價</w:t>
      </w:r>
      <w:r w:rsidRPr="00151432">
        <w:rPr>
          <w:rFonts w:ascii="微軟正黑體" w:eastAsia="微軟正黑體" w:hAnsi="微軟正黑體" w:cs="Arial"/>
          <w:sz w:val="22"/>
        </w:rPr>
        <w:t>。</w:t>
      </w:r>
    </w:p>
    <w:p w14:paraId="5065B318" w14:textId="63A90590" w:rsidR="00FB27BB" w:rsidRPr="00972A56" w:rsidRDefault="00C3165B" w:rsidP="00F616C8">
      <w:pPr>
        <w:snapToGrid w:val="0"/>
        <w:spacing w:line="320" w:lineRule="exact"/>
        <w:jc w:val="both"/>
        <w:rPr>
          <w:rFonts w:ascii="微軟正黑體" w:eastAsia="微軟正黑體" w:hAnsi="微軟正黑體" w:cs="Arial"/>
          <w:sz w:val="22"/>
        </w:rPr>
      </w:pPr>
      <w:r>
        <w:rPr>
          <w:rFonts w:ascii="微軟正黑體" w:eastAsia="微軟正黑體" w:hAnsi="微軟正黑體" w:cs="Arial" w:hint="eastAsia"/>
          <w:sz w:val="22"/>
        </w:rPr>
        <w:t>今年第二十六屆即將於</w:t>
      </w:r>
      <w:r w:rsidR="00A7339E">
        <w:rPr>
          <w:rFonts w:ascii="微軟正黑體" w:eastAsia="微軟正黑體" w:hAnsi="微軟正黑體" w:cs="Arial" w:hint="eastAsia"/>
          <w:sz w:val="22"/>
        </w:rPr>
        <w:t>202</w:t>
      </w:r>
      <w:r>
        <w:rPr>
          <w:rFonts w:ascii="微軟正黑體" w:eastAsia="微軟正黑體" w:hAnsi="微軟正黑體" w:cs="Arial" w:hint="eastAsia"/>
          <w:sz w:val="22"/>
        </w:rPr>
        <w:t>6</w:t>
      </w:r>
      <w:r w:rsidR="00711D2A">
        <w:rPr>
          <w:rFonts w:ascii="微軟正黑體" w:eastAsia="微軟正黑體" w:hAnsi="微軟正黑體" w:cs="Arial" w:hint="eastAsia"/>
          <w:sz w:val="22"/>
        </w:rPr>
        <w:t>年</w:t>
      </w:r>
      <w:r>
        <w:rPr>
          <w:rFonts w:ascii="微軟正黑體" w:eastAsia="微軟正黑體" w:hAnsi="微軟正黑體" w:cs="Arial" w:hint="eastAsia"/>
          <w:sz w:val="22"/>
        </w:rPr>
        <w:t>10</w:t>
      </w:r>
      <w:r w:rsidR="00711D2A">
        <w:rPr>
          <w:rFonts w:ascii="微軟正黑體" w:eastAsia="微軟正黑體" w:hAnsi="微軟正黑體" w:cs="Arial" w:hint="eastAsia"/>
          <w:sz w:val="22"/>
        </w:rPr>
        <w:t>月</w:t>
      </w:r>
      <w:r>
        <w:rPr>
          <w:rFonts w:ascii="微軟正黑體" w:eastAsia="微軟正黑體" w:hAnsi="微軟正黑體" w:cs="Arial" w:hint="eastAsia"/>
          <w:sz w:val="22"/>
        </w:rPr>
        <w:t>01</w:t>
      </w:r>
      <w:r w:rsidR="00711D2A">
        <w:rPr>
          <w:rFonts w:ascii="微軟正黑體" w:eastAsia="微軟正黑體" w:hAnsi="微軟正黑體" w:cs="Arial" w:hint="eastAsia"/>
          <w:sz w:val="22"/>
        </w:rPr>
        <w:t>日</w:t>
      </w:r>
      <w:r>
        <w:rPr>
          <w:rFonts w:ascii="微軟正黑體" w:eastAsia="微軟正黑體" w:hAnsi="微軟正黑體" w:cs="Arial" w:hint="eastAsia"/>
          <w:sz w:val="22"/>
        </w:rPr>
        <w:t>假陽明交大辦理，</w:t>
      </w:r>
      <w:r w:rsidR="00711D2A">
        <w:rPr>
          <w:rFonts w:ascii="微軟正黑體" w:eastAsia="微軟正黑體" w:hAnsi="微軟正黑體" w:cs="Arial" w:hint="eastAsia"/>
          <w:sz w:val="22"/>
        </w:rPr>
        <w:t>活動內容包括AOI產業與技術趨勢研討、前瞻設備技術</w:t>
      </w:r>
      <w:r w:rsidR="00163C30">
        <w:rPr>
          <w:rFonts w:ascii="微軟正黑體" w:eastAsia="微軟正黑體" w:hAnsi="微軟正黑體" w:cs="Arial" w:hint="eastAsia"/>
          <w:sz w:val="22"/>
        </w:rPr>
        <w:t>論</w:t>
      </w:r>
      <w:r w:rsidR="00711D2A">
        <w:rPr>
          <w:rFonts w:ascii="微軟正黑體" w:eastAsia="微軟正黑體" w:hAnsi="微軟正黑體" w:cs="Arial" w:hint="eastAsia"/>
          <w:sz w:val="22"/>
        </w:rPr>
        <w:t>文發表、AOI專業展覽與新品發表會</w:t>
      </w:r>
      <w:r>
        <w:rPr>
          <w:rFonts w:ascii="微軟正黑體" w:eastAsia="微軟正黑體" w:hAnsi="微軟正黑體" w:cs="Arial" w:hint="eastAsia"/>
          <w:sz w:val="22"/>
        </w:rPr>
        <w:t>等</w:t>
      </w:r>
      <w:r w:rsidR="00711D2A">
        <w:rPr>
          <w:rFonts w:ascii="微軟正黑體" w:eastAsia="微軟正黑體" w:hAnsi="微軟正黑體" w:cs="Arial" w:hint="eastAsia"/>
          <w:sz w:val="22"/>
        </w:rPr>
        <w:t>。</w:t>
      </w:r>
    </w:p>
    <w:p w14:paraId="6894920F" w14:textId="77777777" w:rsidR="00FB27BB" w:rsidRPr="00163C30" w:rsidRDefault="00FB27BB" w:rsidP="00F13915">
      <w:pPr>
        <w:snapToGrid w:val="0"/>
        <w:spacing w:beforeLines="50" w:before="180" w:line="360" w:lineRule="exact"/>
        <w:rPr>
          <w:rFonts w:ascii="微軟正黑體" w:eastAsia="微軟正黑體" w:hAnsi="微軟正黑體" w:cs="Arial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C30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AOI</w:t>
      </w:r>
      <w:r w:rsidRPr="00163C30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產</w:t>
      </w:r>
      <w:r w:rsidRPr="00163C30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業與技</w:t>
      </w:r>
      <w:r w:rsidRPr="00163C30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術</w:t>
      </w:r>
      <w:r w:rsidRPr="00163C30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趨勢研討</w:t>
      </w:r>
    </w:p>
    <w:p w14:paraId="26B42A55" w14:textId="64817B18" w:rsidR="00FB27BB" w:rsidRPr="00711D2A" w:rsidRDefault="00FB27BB" w:rsidP="00F616C8">
      <w:pPr>
        <w:snapToGrid w:val="0"/>
        <w:spacing w:line="320" w:lineRule="exact"/>
        <w:jc w:val="both"/>
        <w:rPr>
          <w:rFonts w:ascii="微軟正黑體" w:eastAsia="微軟正黑體" w:hAnsi="微軟正黑體" w:cs="Arial"/>
          <w:sz w:val="22"/>
        </w:rPr>
      </w:pPr>
      <w:r w:rsidRPr="00711D2A">
        <w:rPr>
          <w:rFonts w:ascii="微軟正黑體" w:eastAsia="微軟正黑體" w:hAnsi="微軟正黑體" w:cs="Arial" w:hint="eastAsia"/>
          <w:sz w:val="22"/>
        </w:rPr>
        <w:t>本屆活動規劃多場研討會，將</w:t>
      </w:r>
      <w:r w:rsidRPr="00711D2A">
        <w:rPr>
          <w:rFonts w:ascii="微軟正黑體" w:eastAsia="微軟正黑體" w:hAnsi="微軟正黑體" w:cs="Arial"/>
          <w:sz w:val="22"/>
        </w:rPr>
        <w:t>邀請AOI</w:t>
      </w:r>
      <w:r w:rsidRPr="00711D2A">
        <w:rPr>
          <w:rFonts w:ascii="微軟正黑體" w:eastAsia="微軟正黑體" w:hAnsi="微軟正黑體" w:cs="Arial" w:hint="eastAsia"/>
          <w:sz w:val="22"/>
        </w:rPr>
        <w:t>產、學、研</w:t>
      </w:r>
      <w:r w:rsidRPr="00711D2A">
        <w:rPr>
          <w:rFonts w:ascii="微軟正黑體" w:eastAsia="微軟正黑體" w:hAnsi="微軟正黑體" w:cs="Arial"/>
          <w:sz w:val="22"/>
        </w:rPr>
        <w:t>專家</w:t>
      </w:r>
      <w:r w:rsidRPr="00711D2A">
        <w:rPr>
          <w:rFonts w:ascii="微軟正黑體" w:eastAsia="微軟正黑體" w:hAnsi="微軟正黑體" w:cs="Arial" w:hint="eastAsia"/>
          <w:sz w:val="22"/>
        </w:rPr>
        <w:t>剖析AOI</w:t>
      </w:r>
      <w:r w:rsidRPr="00711D2A">
        <w:rPr>
          <w:rFonts w:ascii="微軟正黑體" w:eastAsia="微軟正黑體" w:hAnsi="微軟正黑體" w:cs="Arial"/>
          <w:sz w:val="22"/>
        </w:rPr>
        <w:t>關鍵技術，及最新產業發展趨勢</w:t>
      </w:r>
      <w:r w:rsidRPr="00711D2A">
        <w:rPr>
          <w:rFonts w:ascii="微軟正黑體" w:eastAsia="微軟正黑體" w:hAnsi="微軟正黑體" w:cs="Arial" w:hint="eastAsia"/>
          <w:sz w:val="22"/>
        </w:rPr>
        <w:t>，激盪智慧火花，協助AOI產業洞察先機。</w:t>
      </w:r>
    </w:p>
    <w:p w14:paraId="68C8D365" w14:textId="77777777" w:rsidR="00FB27BB" w:rsidRPr="00163C30" w:rsidRDefault="00FB27BB" w:rsidP="00F13915">
      <w:pPr>
        <w:snapToGrid w:val="0"/>
        <w:spacing w:beforeLines="50" w:before="180" w:line="360" w:lineRule="exact"/>
        <w:rPr>
          <w:rFonts w:ascii="微軟正黑體" w:eastAsia="微軟正黑體" w:hAnsi="微軟正黑體" w:cs="Arial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C30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前瞻設備</w:t>
      </w:r>
      <w:r w:rsidRPr="00163C30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技術論文</w:t>
      </w:r>
      <w:r w:rsidRPr="00163C30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發表</w:t>
      </w:r>
    </w:p>
    <w:p w14:paraId="7B62C5B2" w14:textId="375BF03A" w:rsidR="00FB27BB" w:rsidRPr="00711D2A" w:rsidRDefault="007E02C2" w:rsidP="00F616C8">
      <w:pPr>
        <w:snapToGrid w:val="0"/>
        <w:spacing w:line="320" w:lineRule="exact"/>
        <w:jc w:val="both"/>
        <w:rPr>
          <w:rFonts w:ascii="微軟正黑體" w:eastAsia="微軟正黑體" w:hAnsi="微軟正黑體" w:cs="Arial"/>
          <w:sz w:val="22"/>
        </w:rPr>
      </w:pPr>
      <w:r w:rsidRPr="00711D2A">
        <w:rPr>
          <w:rFonts w:ascii="微軟正黑體" w:eastAsia="微軟正黑體" w:hAnsi="微軟正黑體" w:cs="Arial" w:hint="eastAsia"/>
          <w:sz w:val="22"/>
        </w:rPr>
        <w:t>由</w:t>
      </w:r>
      <w:r w:rsidR="00FB27BB" w:rsidRPr="00711D2A">
        <w:rPr>
          <w:rFonts w:ascii="微軟正黑體" w:eastAsia="微軟正黑體" w:hAnsi="微軟正黑體" w:cs="Arial"/>
          <w:sz w:val="22"/>
        </w:rPr>
        <w:t>各界發表前瞻設備產業最新之</w:t>
      </w:r>
      <w:r w:rsidR="00FB27BB" w:rsidRPr="00711D2A">
        <w:rPr>
          <w:rFonts w:ascii="微軟正黑體" w:eastAsia="微軟正黑體" w:hAnsi="微軟正黑體" w:cs="Arial" w:hint="eastAsia"/>
          <w:sz w:val="22"/>
        </w:rPr>
        <w:t>技術</w:t>
      </w:r>
      <w:r w:rsidR="00FB27BB" w:rsidRPr="00711D2A">
        <w:rPr>
          <w:rFonts w:ascii="微軟正黑體" w:eastAsia="微軟正黑體" w:hAnsi="微軟正黑體" w:cs="Arial"/>
          <w:sz w:val="22"/>
        </w:rPr>
        <w:t>或方法</w:t>
      </w:r>
      <w:r w:rsidRPr="00711D2A">
        <w:rPr>
          <w:rFonts w:ascii="微軟正黑體" w:eastAsia="微軟正黑體" w:hAnsi="微軟正黑體" w:cs="Arial" w:hint="eastAsia"/>
          <w:sz w:val="22"/>
        </w:rPr>
        <w:t>，</w:t>
      </w:r>
      <w:r w:rsidR="009331BF">
        <w:rPr>
          <w:rFonts w:ascii="微軟正黑體" w:eastAsia="微軟正黑體" w:hAnsi="微軟正黑體" w:cs="Arial" w:hint="eastAsia"/>
          <w:sz w:val="22"/>
        </w:rPr>
        <w:t>並</w:t>
      </w:r>
      <w:r w:rsidR="005E300B">
        <w:rPr>
          <w:rFonts w:ascii="微軟正黑體" w:eastAsia="微軟正黑體" w:hAnsi="微軟正黑體" w:cs="Arial" w:hint="eastAsia"/>
          <w:sz w:val="22"/>
        </w:rPr>
        <w:t>安排時段</w:t>
      </w:r>
      <w:r w:rsidR="0011342A">
        <w:rPr>
          <w:rFonts w:ascii="微軟正黑體" w:eastAsia="微軟正黑體" w:hAnsi="微軟正黑體" w:cs="Arial" w:hint="eastAsia"/>
          <w:sz w:val="22"/>
        </w:rPr>
        <w:t>進行</w:t>
      </w:r>
      <w:r w:rsidR="005E300B">
        <w:rPr>
          <w:rFonts w:ascii="微軟正黑體" w:eastAsia="微軟正黑體" w:hAnsi="微軟正黑體" w:cs="Arial" w:hint="eastAsia"/>
          <w:sz w:val="22"/>
        </w:rPr>
        <w:t>論文口頭發表，</w:t>
      </w:r>
      <w:r w:rsidR="009331BF">
        <w:rPr>
          <w:rFonts w:ascii="微軟正黑體" w:eastAsia="微軟正黑體" w:hAnsi="微軟正黑體" w:cs="Arial" w:hint="eastAsia"/>
          <w:sz w:val="22"/>
        </w:rPr>
        <w:t>與</w:t>
      </w:r>
      <w:r w:rsidR="008D1489">
        <w:rPr>
          <w:rFonts w:ascii="微軟正黑體" w:eastAsia="微軟正黑體" w:hAnsi="微軟正黑體" w:cs="Arial" w:hint="eastAsia"/>
          <w:sz w:val="22"/>
        </w:rPr>
        <w:t>各</w:t>
      </w:r>
      <w:r w:rsidR="008B17CA">
        <w:rPr>
          <w:rFonts w:ascii="微軟正黑體" w:eastAsia="微軟正黑體" w:hAnsi="微軟正黑體" w:cs="Arial" w:hint="eastAsia"/>
          <w:sz w:val="22"/>
        </w:rPr>
        <w:t>方</w:t>
      </w:r>
      <w:r w:rsidR="009331BF">
        <w:rPr>
          <w:rFonts w:ascii="微軟正黑體" w:eastAsia="微軟正黑體" w:hAnsi="微軟正黑體" w:cs="Arial" w:hint="eastAsia"/>
          <w:sz w:val="22"/>
        </w:rPr>
        <w:t>專家</w:t>
      </w:r>
      <w:r w:rsidR="0057305F">
        <w:rPr>
          <w:rFonts w:ascii="微軟正黑體" w:eastAsia="微軟正黑體" w:hAnsi="微軟正黑體" w:cs="Arial" w:hint="eastAsia"/>
          <w:sz w:val="22"/>
        </w:rPr>
        <w:t>一同交流研討</w:t>
      </w:r>
      <w:r w:rsidR="008D1489">
        <w:rPr>
          <w:rFonts w:ascii="微軟正黑體" w:eastAsia="微軟正黑體" w:hAnsi="微軟正黑體" w:cs="Arial" w:hint="eastAsia"/>
          <w:sz w:val="22"/>
        </w:rPr>
        <w:t>。</w:t>
      </w:r>
    </w:p>
    <w:p w14:paraId="17472F1C" w14:textId="77777777" w:rsidR="00FB27BB" w:rsidRPr="00163C30" w:rsidRDefault="00FB27BB" w:rsidP="00F13915">
      <w:pPr>
        <w:snapToGrid w:val="0"/>
        <w:spacing w:beforeLines="50" w:before="180" w:line="360" w:lineRule="exact"/>
        <w:rPr>
          <w:rFonts w:ascii="微軟正黑體" w:eastAsia="微軟正黑體" w:hAnsi="微軟正黑體" w:cs="Arial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C30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AOI專業展</w:t>
      </w:r>
      <w:r w:rsidRPr="00163C30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與新品發表會</w:t>
      </w:r>
    </w:p>
    <w:p w14:paraId="20E6F8F3" w14:textId="7681FC3E" w:rsidR="00FB27BB" w:rsidRPr="00711D2A" w:rsidRDefault="00FB27BB" w:rsidP="00F616C8">
      <w:pPr>
        <w:snapToGrid w:val="0"/>
        <w:spacing w:line="320" w:lineRule="exact"/>
        <w:jc w:val="both"/>
        <w:rPr>
          <w:rFonts w:ascii="微軟正黑體" w:eastAsia="微軟正黑體" w:hAnsi="微軟正黑體" w:cs="Arial"/>
          <w:sz w:val="22"/>
        </w:rPr>
      </w:pPr>
      <w:r w:rsidRPr="00711D2A">
        <w:rPr>
          <w:rFonts w:ascii="微軟正黑體" w:eastAsia="微軟正黑體" w:hAnsi="微軟正黑體" w:cs="Arial" w:hint="eastAsia"/>
          <w:sz w:val="22"/>
        </w:rPr>
        <w:t>活動現場將</w:t>
      </w:r>
      <w:r w:rsidRPr="00711D2A">
        <w:rPr>
          <w:rFonts w:ascii="微軟正黑體" w:eastAsia="微軟正黑體" w:hAnsi="微軟正黑體" w:cs="Arial"/>
          <w:sz w:val="22"/>
        </w:rPr>
        <w:t>展</w:t>
      </w:r>
      <w:r w:rsidRPr="00711D2A">
        <w:rPr>
          <w:rFonts w:ascii="微軟正黑體" w:eastAsia="微軟正黑體" w:hAnsi="微軟正黑體" w:cs="Arial" w:hint="eastAsia"/>
          <w:sz w:val="22"/>
        </w:rPr>
        <w:t>示</w:t>
      </w:r>
      <w:r w:rsidRPr="00711D2A">
        <w:rPr>
          <w:rFonts w:ascii="微軟正黑體" w:eastAsia="微軟正黑體" w:hAnsi="微軟正黑體" w:cs="Arial"/>
          <w:sz w:val="22"/>
        </w:rPr>
        <w:t>AOI設備、模組、元件供應商最新產品，提供設備開發選配參考</w:t>
      </w:r>
      <w:r w:rsidRPr="00711D2A">
        <w:rPr>
          <w:rFonts w:ascii="微軟正黑體" w:eastAsia="微軟正黑體" w:hAnsi="微軟正黑體" w:cs="Arial" w:hint="eastAsia"/>
          <w:sz w:val="22"/>
        </w:rPr>
        <w:t>，並</w:t>
      </w:r>
      <w:r w:rsidRPr="00711D2A">
        <w:rPr>
          <w:rFonts w:ascii="微軟正黑體" w:eastAsia="微軟正黑體" w:hAnsi="微軟正黑體" w:cs="Arial"/>
          <w:sz w:val="22"/>
        </w:rPr>
        <w:t>邀</w:t>
      </w:r>
      <w:r w:rsidR="009331BF">
        <w:rPr>
          <w:rFonts w:ascii="微軟正黑體" w:eastAsia="微軟正黑體" w:hAnsi="微軟正黑體" w:cs="Arial" w:hint="eastAsia"/>
          <w:sz w:val="22"/>
        </w:rPr>
        <w:t>請</w:t>
      </w:r>
      <w:r w:rsidRPr="00711D2A">
        <w:rPr>
          <w:rFonts w:ascii="微軟正黑體" w:eastAsia="微軟正黑體" w:hAnsi="微軟正黑體" w:cs="Arial"/>
          <w:sz w:val="22"/>
        </w:rPr>
        <w:t>使用者與會參觀。</w:t>
      </w:r>
      <w:r w:rsidRPr="00711D2A">
        <w:rPr>
          <w:rFonts w:ascii="微軟正黑體" w:eastAsia="微軟正黑體" w:hAnsi="微軟正黑體" w:cs="Arial" w:hint="eastAsia"/>
          <w:sz w:val="22"/>
        </w:rPr>
        <w:t>當天另有新品發表會，提供企業專屬推廣時段招徠商機。</w:t>
      </w:r>
    </w:p>
    <w:p w14:paraId="5141EE3D" w14:textId="73B6CDBB" w:rsidR="004F7408" w:rsidRPr="001D54AD" w:rsidRDefault="004F7408" w:rsidP="00BB6E90">
      <w:pPr>
        <w:widowControl/>
        <w:snapToGrid w:val="0"/>
        <w:spacing w:beforeLines="50" w:before="180"/>
      </w:pPr>
      <w:r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參展須知</w:t>
      </w:r>
    </w:p>
    <w:p w14:paraId="695D733F" w14:textId="77777777" w:rsidR="004F7408" w:rsidRPr="00394DF4" w:rsidRDefault="004F7408" w:rsidP="00F607A6">
      <w:pPr>
        <w:pStyle w:val="aa"/>
        <w:numPr>
          <w:ilvl w:val="0"/>
          <w:numId w:val="22"/>
        </w:numPr>
        <w:snapToGrid w:val="0"/>
        <w:ind w:leftChars="0" w:left="284" w:hanging="284"/>
        <w:jc w:val="both"/>
        <w:rPr>
          <w:rFonts w:ascii="微軟正黑體" w:eastAsia="微軟正黑體" w:hAnsi="微軟正黑體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94DF4">
        <w:rPr>
          <w:rFonts w:ascii="微軟正黑體" w:eastAsia="微軟正黑體" w:hAnsi="微軟正黑體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主辦單位聯絡窗口</w:t>
      </w:r>
    </w:p>
    <w:p w14:paraId="3F6B34D4" w14:textId="51DA6038" w:rsidR="00A1518F" w:rsidRDefault="004F7408" w:rsidP="00A53A19">
      <w:pPr>
        <w:pStyle w:val="aa"/>
        <w:numPr>
          <w:ilvl w:val="0"/>
          <w:numId w:val="24"/>
        </w:numPr>
        <w:snapToGrid w:val="0"/>
        <w:spacing w:afterLines="30" w:after="108" w:line="300" w:lineRule="exact"/>
        <w:ind w:leftChars="0" w:left="936" w:hanging="448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sz w:val="22"/>
          <w:szCs w:val="22"/>
        </w:rPr>
        <w:t>自動光學檢測設備聯盟(AOIEA)</w:t>
      </w:r>
      <w:r w:rsidR="00F21F74">
        <w:rPr>
          <w:rFonts w:ascii="微軟正黑體" w:eastAsia="微軟正黑體" w:hAnsi="微軟正黑體" w:cs="Arial" w:hint="eastAsia"/>
          <w:sz w:val="22"/>
          <w:szCs w:val="22"/>
        </w:rPr>
        <w:t>：</w:t>
      </w:r>
      <w:r w:rsidRPr="00394DF4">
        <w:rPr>
          <w:rFonts w:ascii="微軟正黑體" w:eastAsia="微軟正黑體" w:hAnsi="微軟正黑體" w:cs="Arial"/>
          <w:sz w:val="22"/>
          <w:szCs w:val="22"/>
        </w:rPr>
        <w:t>電話</w:t>
      </w:r>
      <w:r w:rsidR="00833B7E" w:rsidRPr="00833B7E">
        <w:rPr>
          <w:rFonts w:ascii="微軟正黑體" w:eastAsia="微軟正黑體" w:hAnsi="微軟正黑體" w:cs="Arial"/>
          <w:sz w:val="22"/>
          <w:szCs w:val="22"/>
        </w:rPr>
        <w:t>03-573</w:t>
      </w:r>
      <w:r w:rsidR="0052236B">
        <w:rPr>
          <w:rFonts w:ascii="微軟正黑體" w:eastAsia="微軟正黑體" w:hAnsi="微軟正黑體" w:cs="Arial" w:hint="eastAsia"/>
          <w:sz w:val="22"/>
          <w:szCs w:val="22"/>
        </w:rPr>
        <w:t>2100</w:t>
      </w:r>
      <w:r w:rsidR="00833B7E" w:rsidRPr="00833B7E">
        <w:rPr>
          <w:rFonts w:ascii="微軟正黑體" w:eastAsia="微軟正黑體" w:hAnsi="微軟正黑體" w:cs="Arial"/>
          <w:sz w:val="22"/>
          <w:szCs w:val="22"/>
        </w:rPr>
        <w:t xml:space="preserve"> / 03-57</w:t>
      </w:r>
      <w:r w:rsidR="0052236B">
        <w:rPr>
          <w:rFonts w:ascii="微軟正黑體" w:eastAsia="微軟正黑體" w:hAnsi="微軟正黑體" w:cs="Arial" w:hint="eastAsia"/>
          <w:sz w:val="22"/>
          <w:szCs w:val="22"/>
        </w:rPr>
        <w:t>43816</w:t>
      </w:r>
    </w:p>
    <w:p w14:paraId="411B36F7" w14:textId="182E331A" w:rsidR="004F7408" w:rsidRPr="00394DF4" w:rsidRDefault="004F7408" w:rsidP="00A1518F">
      <w:pPr>
        <w:pStyle w:val="aa"/>
        <w:snapToGrid w:val="0"/>
        <w:spacing w:afterLines="30" w:after="108" w:line="300" w:lineRule="exact"/>
        <w:ind w:leftChars="0" w:left="936"/>
        <w:rPr>
          <w:rFonts w:ascii="微軟正黑體" w:eastAsia="微軟正黑體" w:hAnsi="微軟正黑體" w:cs="Arial"/>
          <w:sz w:val="22"/>
          <w:szCs w:val="22"/>
        </w:rPr>
      </w:pPr>
      <w:r>
        <w:rPr>
          <w:rFonts w:ascii="微軟正黑體" w:eastAsia="微軟正黑體" w:hAnsi="微軟正黑體" w:cs="Arial" w:hint="eastAsia"/>
          <w:sz w:val="22"/>
          <w:szCs w:val="22"/>
        </w:rPr>
        <w:t>信箱</w:t>
      </w:r>
      <w:hyperlink r:id="rId12" w:history="1">
        <w:r w:rsidR="009150AF" w:rsidRPr="007F3023">
          <w:rPr>
            <w:rStyle w:val="a7"/>
            <w:rFonts w:ascii="微軟正黑體" w:eastAsia="微軟正黑體" w:hAnsi="微軟正黑體" w:cs="Arial"/>
            <w:sz w:val="22"/>
            <w:szCs w:val="22"/>
          </w:rPr>
          <w:t>aoiea@itri.org.tw</w:t>
        </w:r>
      </w:hyperlink>
    </w:p>
    <w:p w14:paraId="4C187DF7" w14:textId="77777777" w:rsidR="004F7408" w:rsidRPr="00394DF4" w:rsidRDefault="004F7408" w:rsidP="00F607A6">
      <w:pPr>
        <w:pStyle w:val="aa"/>
        <w:numPr>
          <w:ilvl w:val="0"/>
          <w:numId w:val="14"/>
        </w:numPr>
        <w:snapToGrid w:val="0"/>
        <w:ind w:leftChars="0" w:left="284" w:hanging="284"/>
        <w:jc w:val="both"/>
        <w:rPr>
          <w:rFonts w:ascii="微軟正黑體" w:eastAsia="微軟正黑體" w:hAnsi="微軟正黑體" w:cs="Arial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94DF4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展覽活動日期地點</w:t>
      </w:r>
    </w:p>
    <w:p w14:paraId="62A55D92" w14:textId="273D7045" w:rsidR="004F7408" w:rsidRPr="000D4610" w:rsidRDefault="004F7408" w:rsidP="00F607A6">
      <w:pPr>
        <w:pStyle w:val="aa"/>
        <w:numPr>
          <w:ilvl w:val="1"/>
          <w:numId w:val="14"/>
        </w:numPr>
        <w:snapToGrid w:val="0"/>
        <w:spacing w:line="320" w:lineRule="exact"/>
        <w:ind w:leftChars="0" w:left="936" w:hanging="448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sz w:val="22"/>
          <w:szCs w:val="22"/>
        </w:rPr>
        <w:t>日期：</w:t>
      </w:r>
      <w:r w:rsidR="009150AF">
        <w:rPr>
          <w:rFonts w:ascii="微軟正黑體" w:eastAsia="微軟正黑體" w:hAnsi="微軟正黑體" w:cs="Arial" w:hint="eastAsia"/>
          <w:sz w:val="22"/>
          <w:szCs w:val="22"/>
        </w:rPr>
        <w:t>202</w:t>
      </w:r>
      <w:r w:rsidR="0052236B">
        <w:rPr>
          <w:rFonts w:ascii="微軟正黑體" w:eastAsia="微軟正黑體" w:hAnsi="微軟正黑體" w:cs="Arial" w:hint="eastAsia"/>
          <w:sz w:val="22"/>
          <w:szCs w:val="22"/>
        </w:rPr>
        <w:t>6</w:t>
      </w:r>
      <w:r>
        <w:rPr>
          <w:rFonts w:ascii="微軟正黑體" w:eastAsia="微軟正黑體" w:hAnsi="微軟正黑體" w:cs="Arial" w:hint="eastAsia"/>
          <w:sz w:val="22"/>
          <w:szCs w:val="22"/>
        </w:rPr>
        <w:t>年</w:t>
      </w:r>
      <w:r w:rsidR="0052236B">
        <w:rPr>
          <w:rFonts w:ascii="微軟正黑體" w:eastAsia="微軟正黑體" w:hAnsi="微軟正黑體" w:cs="Arial" w:hint="eastAsia"/>
          <w:sz w:val="22"/>
          <w:szCs w:val="22"/>
        </w:rPr>
        <w:t>10</w:t>
      </w:r>
      <w:r>
        <w:rPr>
          <w:rFonts w:ascii="微軟正黑體" w:eastAsia="微軟正黑體" w:hAnsi="微軟正黑體" w:cs="Arial" w:hint="eastAsia"/>
          <w:sz w:val="22"/>
          <w:szCs w:val="22"/>
        </w:rPr>
        <w:t>月</w:t>
      </w:r>
      <w:r w:rsidR="0052236B">
        <w:rPr>
          <w:rFonts w:ascii="微軟正黑體" w:eastAsia="微軟正黑體" w:hAnsi="微軟正黑體" w:cs="Arial" w:hint="eastAsia"/>
          <w:sz w:val="22"/>
          <w:szCs w:val="22"/>
        </w:rPr>
        <w:t>01</w:t>
      </w:r>
      <w:r w:rsidRPr="000D4610">
        <w:rPr>
          <w:rFonts w:ascii="微軟正黑體" w:eastAsia="微軟正黑體" w:hAnsi="微軟正黑體" w:cs="Arial" w:hint="eastAsia"/>
          <w:sz w:val="22"/>
          <w:szCs w:val="22"/>
        </w:rPr>
        <w:t>日</w:t>
      </w:r>
      <w:r w:rsidR="00936FCA">
        <w:rPr>
          <w:rFonts w:ascii="微軟正黑體" w:eastAsia="微軟正黑體" w:hAnsi="微軟正黑體" w:cs="Arial" w:hint="eastAsia"/>
          <w:sz w:val="22"/>
          <w:szCs w:val="22"/>
        </w:rPr>
        <w:t xml:space="preserve"> </w:t>
      </w:r>
      <w:r w:rsidRPr="00017168">
        <w:rPr>
          <w:rFonts w:ascii="微軟正黑體" w:eastAsia="微軟正黑體" w:hAnsi="微軟正黑體" w:cs="Arial"/>
          <w:sz w:val="20"/>
          <w:szCs w:val="22"/>
        </w:rPr>
        <w:t>(星期</w:t>
      </w:r>
      <w:r w:rsidRPr="00017168">
        <w:rPr>
          <w:rFonts w:ascii="微軟正黑體" w:eastAsia="微軟正黑體" w:hAnsi="微軟正黑體" w:cs="Arial" w:hint="eastAsia"/>
          <w:sz w:val="20"/>
          <w:szCs w:val="22"/>
        </w:rPr>
        <w:t>四</w:t>
      </w:r>
      <w:r w:rsidRPr="00017168">
        <w:rPr>
          <w:rFonts w:ascii="微軟正黑體" w:eastAsia="微軟正黑體" w:hAnsi="微軟正黑體" w:cs="Arial"/>
          <w:sz w:val="20"/>
          <w:szCs w:val="22"/>
        </w:rPr>
        <w:t>)</w:t>
      </w:r>
    </w:p>
    <w:tbl>
      <w:tblPr>
        <w:tblW w:w="5190" w:type="dxa"/>
        <w:tblInd w:w="1021" w:type="dxa"/>
        <w:tblBorders>
          <w:top w:val="single" w:sz="6" w:space="0" w:color="95B3D7" w:themeColor="accent1" w:themeTint="99"/>
          <w:left w:val="single" w:sz="6" w:space="0" w:color="95B3D7" w:themeColor="accent1" w:themeTint="99"/>
          <w:bottom w:val="single" w:sz="6" w:space="0" w:color="95B3D7" w:themeColor="accent1" w:themeTint="99"/>
          <w:right w:val="single" w:sz="6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0"/>
        <w:gridCol w:w="1730"/>
        <w:gridCol w:w="1730"/>
      </w:tblGrid>
      <w:tr w:rsidR="004F7408" w:rsidRPr="00394DF4" w14:paraId="66C9F02C" w14:textId="77777777" w:rsidTr="0026723B">
        <w:tc>
          <w:tcPr>
            <w:tcW w:w="1730" w:type="dxa"/>
            <w:shd w:val="clear" w:color="auto" w:fill="DBE5F1" w:themeFill="accent1" w:themeFillTint="33"/>
          </w:tcPr>
          <w:p w14:paraId="7D039901" w14:textId="77777777" w:rsidR="004F7408" w:rsidRPr="00394DF4" w:rsidRDefault="004F7408" w:rsidP="00F607A6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394DF4">
              <w:rPr>
                <w:rFonts w:ascii="微軟正黑體" w:eastAsia="微軟正黑體" w:hAnsi="微軟正黑體" w:cs="Arial"/>
                <w:b/>
                <w:sz w:val="22"/>
              </w:rPr>
              <w:t>進場</w:t>
            </w:r>
          </w:p>
        </w:tc>
        <w:tc>
          <w:tcPr>
            <w:tcW w:w="1730" w:type="dxa"/>
            <w:shd w:val="clear" w:color="auto" w:fill="DBE5F1" w:themeFill="accent1" w:themeFillTint="33"/>
          </w:tcPr>
          <w:p w14:paraId="0E11BBF2" w14:textId="77777777" w:rsidR="004F7408" w:rsidRPr="00394DF4" w:rsidRDefault="004F7408" w:rsidP="00F607A6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394DF4">
              <w:rPr>
                <w:rFonts w:ascii="微軟正黑體" w:eastAsia="微軟正黑體" w:hAnsi="微軟正黑體" w:cs="Arial"/>
                <w:b/>
                <w:sz w:val="22"/>
              </w:rPr>
              <w:t>展覽</w:t>
            </w:r>
          </w:p>
        </w:tc>
        <w:tc>
          <w:tcPr>
            <w:tcW w:w="1730" w:type="dxa"/>
            <w:shd w:val="clear" w:color="auto" w:fill="DBE5F1" w:themeFill="accent1" w:themeFillTint="33"/>
          </w:tcPr>
          <w:p w14:paraId="5963DAB3" w14:textId="77777777" w:rsidR="004F7408" w:rsidRPr="00394DF4" w:rsidRDefault="004F7408" w:rsidP="00F607A6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394DF4">
              <w:rPr>
                <w:rFonts w:ascii="微軟正黑體" w:eastAsia="微軟正黑體" w:hAnsi="微軟正黑體" w:cs="Arial"/>
                <w:b/>
                <w:sz w:val="22"/>
              </w:rPr>
              <w:t>退場</w:t>
            </w:r>
          </w:p>
        </w:tc>
      </w:tr>
      <w:tr w:rsidR="004F7408" w:rsidRPr="00394DF4" w14:paraId="59B0EA2D" w14:textId="77777777" w:rsidTr="0026723B">
        <w:trPr>
          <w:trHeight w:val="169"/>
        </w:trPr>
        <w:tc>
          <w:tcPr>
            <w:tcW w:w="1730" w:type="dxa"/>
            <w:vAlign w:val="center"/>
          </w:tcPr>
          <w:p w14:paraId="6C0FBE72" w14:textId="77777777" w:rsidR="004F7408" w:rsidRPr="00394DF4" w:rsidRDefault="004F7408" w:rsidP="00F607A6">
            <w:pPr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394DF4">
              <w:rPr>
                <w:rFonts w:ascii="微軟正黑體" w:eastAsia="微軟正黑體" w:hAnsi="微軟正黑體" w:cs="Arial"/>
                <w:sz w:val="22"/>
              </w:rPr>
              <w:t>07:00-08:30</w:t>
            </w:r>
          </w:p>
        </w:tc>
        <w:tc>
          <w:tcPr>
            <w:tcW w:w="1730" w:type="dxa"/>
            <w:vAlign w:val="center"/>
          </w:tcPr>
          <w:p w14:paraId="3309FBEC" w14:textId="77777777" w:rsidR="004F7408" w:rsidRPr="00394DF4" w:rsidRDefault="004F7408" w:rsidP="00F607A6">
            <w:pPr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394DF4">
              <w:rPr>
                <w:rFonts w:ascii="微軟正黑體" w:eastAsia="微軟正黑體" w:hAnsi="微軟正黑體" w:cs="Arial"/>
                <w:sz w:val="22"/>
              </w:rPr>
              <w:t>全日</w:t>
            </w:r>
          </w:p>
        </w:tc>
        <w:tc>
          <w:tcPr>
            <w:tcW w:w="1730" w:type="dxa"/>
            <w:vAlign w:val="center"/>
          </w:tcPr>
          <w:p w14:paraId="211264C7" w14:textId="77777777" w:rsidR="004F7408" w:rsidRPr="00394DF4" w:rsidRDefault="004F7408" w:rsidP="00F607A6">
            <w:pPr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/>
                <w:sz w:val="22"/>
              </w:rPr>
              <w:t>1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7</w:t>
            </w:r>
            <w:r w:rsidRPr="00394DF4">
              <w:rPr>
                <w:rFonts w:ascii="微軟正黑體" w:eastAsia="微軟正黑體" w:hAnsi="微軟正黑體" w:cs="Arial"/>
                <w:sz w:val="22"/>
              </w:rPr>
              <w:t>:00-18:00</w:t>
            </w:r>
          </w:p>
        </w:tc>
      </w:tr>
    </w:tbl>
    <w:p w14:paraId="7314AFEA" w14:textId="77777777" w:rsidR="004F7408" w:rsidRPr="00C208BF" w:rsidRDefault="001B30A2" w:rsidP="001B30A2">
      <w:pPr>
        <w:pStyle w:val="aa"/>
        <w:numPr>
          <w:ilvl w:val="1"/>
          <w:numId w:val="14"/>
        </w:numPr>
        <w:snapToGrid w:val="0"/>
        <w:spacing w:beforeLines="30" w:before="108" w:line="300" w:lineRule="exact"/>
        <w:ind w:leftChars="0"/>
        <w:rPr>
          <w:rFonts w:ascii="微軟正黑體" w:eastAsia="微軟正黑體" w:hAnsi="微軟正黑體" w:cs="Arial"/>
          <w:sz w:val="22"/>
          <w:szCs w:val="22"/>
        </w:rPr>
      </w:pPr>
      <w:r>
        <w:rPr>
          <w:rFonts w:ascii="微軟正黑體" w:eastAsia="微軟正黑體" w:hAnsi="微軟正黑體" w:cs="Arial"/>
          <w:sz w:val="22"/>
          <w:szCs w:val="22"/>
        </w:rPr>
        <w:t>地點：</w:t>
      </w:r>
      <w:r w:rsidRPr="001B30A2">
        <w:rPr>
          <w:rFonts w:ascii="微軟正黑體" w:eastAsia="微軟正黑體" w:hAnsi="微軟正黑體" w:cs="Arial" w:hint="eastAsia"/>
          <w:sz w:val="22"/>
          <w:szCs w:val="22"/>
        </w:rPr>
        <w:t>30080新竹市大學路1001號</w:t>
      </w:r>
      <w:r w:rsidR="004F7408" w:rsidRPr="00394DF4">
        <w:rPr>
          <w:rFonts w:ascii="微軟正黑體" w:eastAsia="微軟正黑體" w:hAnsi="微軟正黑體" w:cs="Arial" w:hint="eastAsia"/>
          <w:sz w:val="22"/>
          <w:szCs w:val="22"/>
        </w:rPr>
        <w:t xml:space="preserve"> </w:t>
      </w:r>
      <w:r w:rsidR="004F7408" w:rsidRPr="00394DF4">
        <w:rPr>
          <w:rFonts w:ascii="微軟正黑體" w:eastAsia="微軟正黑體" w:hAnsi="微軟正黑體"/>
          <w:sz w:val="22"/>
          <w:szCs w:val="22"/>
        </w:rPr>
        <w:sym w:font="Wingdings" w:char="F09F"/>
      </w:r>
      <w:r w:rsidR="004F7408" w:rsidRPr="00394DF4">
        <w:rPr>
          <w:rFonts w:ascii="微軟正黑體" w:eastAsia="微軟正黑體" w:hAnsi="微軟正黑體" w:cs="Arial" w:hint="eastAsia"/>
          <w:sz w:val="22"/>
          <w:szCs w:val="22"/>
        </w:rPr>
        <w:t xml:space="preserve"> </w:t>
      </w:r>
      <w:r w:rsidR="00017168" w:rsidRPr="00017168">
        <w:rPr>
          <w:rFonts w:ascii="微軟正黑體" w:eastAsia="微軟正黑體" w:hAnsi="微軟正黑體" w:cs="Arial" w:hint="eastAsia"/>
          <w:sz w:val="22"/>
          <w:szCs w:val="22"/>
        </w:rPr>
        <w:t xml:space="preserve">國立陽明交通大學 </w:t>
      </w:r>
      <w:r w:rsidR="00017168">
        <w:rPr>
          <w:rFonts w:ascii="微軟正黑體" w:eastAsia="微軟正黑體" w:hAnsi="微軟正黑體" w:cs="Arial" w:hint="eastAsia"/>
          <w:sz w:val="22"/>
          <w:szCs w:val="22"/>
        </w:rPr>
        <w:t>電子與資訊研究大樓一樓</w:t>
      </w:r>
      <w:r w:rsidR="004F7408">
        <w:rPr>
          <w:rFonts w:ascii="微軟正黑體" w:eastAsia="微軟正黑體" w:hAnsi="微軟正黑體" w:cs="Arial" w:hint="eastAsia"/>
          <w:sz w:val="22"/>
          <w:szCs w:val="22"/>
        </w:rPr>
        <w:t>。</w:t>
      </w:r>
    </w:p>
    <w:p w14:paraId="7BAD8F9A" w14:textId="4D7EC6C7" w:rsidR="004F7408" w:rsidRPr="00394DF4" w:rsidRDefault="004F7408" w:rsidP="007722C4">
      <w:pPr>
        <w:pStyle w:val="aa"/>
        <w:numPr>
          <w:ilvl w:val="1"/>
          <w:numId w:val="14"/>
        </w:numPr>
        <w:snapToGrid w:val="0"/>
        <w:spacing w:beforeLines="15" w:before="54" w:line="300" w:lineRule="exact"/>
        <w:ind w:leftChars="0" w:left="936" w:hanging="448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sz w:val="22"/>
          <w:szCs w:val="22"/>
        </w:rPr>
        <w:t>看展時段：全日展出</w:t>
      </w:r>
      <w:r w:rsidR="001B30A2">
        <w:rPr>
          <w:rFonts w:ascii="微軟正黑體" w:eastAsia="微軟正黑體" w:hAnsi="微軟正黑體" w:cs="Arial" w:hint="eastAsia"/>
          <w:sz w:val="22"/>
          <w:szCs w:val="22"/>
        </w:rPr>
        <w:t xml:space="preserve"> </w:t>
      </w:r>
      <w:r w:rsidR="00786A75" w:rsidRPr="001B30A2">
        <w:rPr>
          <w:rFonts w:ascii="微軟正黑體" w:eastAsia="微軟正黑體" w:hAnsi="微軟正黑體" w:cs="Arial" w:hint="eastAsia"/>
          <w:color w:val="FF0000"/>
          <w:sz w:val="20"/>
          <w:szCs w:val="22"/>
        </w:rPr>
        <w:t>(</w:t>
      </w:r>
      <w:r w:rsidR="00F73818">
        <w:rPr>
          <w:rFonts w:ascii="微軟正黑體" w:eastAsia="微軟正黑體" w:hAnsi="微軟正黑體" w:cs="Arial" w:hint="eastAsia"/>
          <w:color w:val="FF0000"/>
          <w:sz w:val="20"/>
          <w:szCs w:val="22"/>
        </w:rPr>
        <w:t>參</w:t>
      </w:r>
      <w:r w:rsidR="00AB60BB">
        <w:rPr>
          <w:rFonts w:ascii="微軟正黑體" w:eastAsia="微軟正黑體" w:hAnsi="微軟正黑體" w:cs="Arial" w:hint="eastAsia"/>
          <w:color w:val="FF0000"/>
          <w:sz w:val="20"/>
          <w:szCs w:val="22"/>
        </w:rPr>
        <w:t>展</w:t>
      </w:r>
      <w:r w:rsidR="00F73818">
        <w:rPr>
          <w:rFonts w:ascii="微軟正黑體" w:eastAsia="微軟正黑體" w:hAnsi="微軟正黑體" w:cs="Arial" w:hint="eastAsia"/>
          <w:color w:val="FF0000"/>
          <w:sz w:val="20"/>
          <w:szCs w:val="22"/>
        </w:rPr>
        <w:t>廠商觀展</w:t>
      </w:r>
      <w:r w:rsidR="00786A75" w:rsidRPr="001B30A2">
        <w:rPr>
          <w:rFonts w:ascii="微軟正黑體" w:eastAsia="微軟正黑體" w:hAnsi="微軟正黑體" w:cs="Arial" w:hint="eastAsia"/>
          <w:color w:val="FF0000"/>
          <w:sz w:val="20"/>
          <w:szCs w:val="22"/>
        </w:rPr>
        <w:t>免費，</w:t>
      </w:r>
      <w:r w:rsidR="00AB60BB">
        <w:rPr>
          <w:rFonts w:ascii="微軟正黑體" w:eastAsia="微軟正黑體" w:hAnsi="微軟正黑體" w:cs="Arial" w:hint="eastAsia"/>
          <w:color w:val="FF0000"/>
          <w:sz w:val="20"/>
          <w:szCs w:val="22"/>
        </w:rPr>
        <w:t>論壇大會</w:t>
      </w:r>
      <w:r w:rsidR="00284E0C" w:rsidRPr="001B30A2">
        <w:rPr>
          <w:rFonts w:ascii="微軟正黑體" w:eastAsia="微軟正黑體" w:hAnsi="微軟正黑體" w:cs="Arial" w:hint="eastAsia"/>
          <w:color w:val="FF0000"/>
          <w:sz w:val="20"/>
          <w:szCs w:val="22"/>
        </w:rPr>
        <w:t>須</w:t>
      </w:r>
      <w:r w:rsidR="00786A75" w:rsidRPr="001B30A2">
        <w:rPr>
          <w:rFonts w:ascii="微軟正黑體" w:eastAsia="微軟正黑體" w:hAnsi="微軟正黑體" w:cs="Arial" w:hint="eastAsia"/>
          <w:color w:val="FF0000"/>
          <w:sz w:val="20"/>
          <w:szCs w:val="22"/>
        </w:rPr>
        <w:t>付費參加)</w:t>
      </w:r>
      <w:r w:rsidR="00D73460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Pr="00394DF4">
        <w:rPr>
          <w:rFonts w:ascii="微軟正黑體" w:eastAsia="微軟正黑體" w:hAnsi="微軟正黑體" w:cs="Arial"/>
          <w:sz w:val="22"/>
          <w:szCs w:val="22"/>
        </w:rPr>
        <w:t>上</w:t>
      </w:r>
      <w:r w:rsidR="00D73460">
        <w:rPr>
          <w:rFonts w:ascii="微軟正黑體" w:eastAsia="微軟正黑體" w:hAnsi="微軟正黑體" w:cs="Arial" w:hint="eastAsia"/>
          <w:sz w:val="22"/>
          <w:szCs w:val="22"/>
        </w:rPr>
        <w:t>午</w:t>
      </w:r>
      <w:r w:rsidRPr="00394DF4">
        <w:rPr>
          <w:rFonts w:ascii="微軟正黑體" w:eastAsia="微軟正黑體" w:hAnsi="微軟正黑體" w:cs="Arial"/>
          <w:sz w:val="22"/>
          <w:szCs w:val="22"/>
        </w:rPr>
        <w:t>、</w:t>
      </w:r>
      <w:r w:rsidR="00D73460">
        <w:rPr>
          <w:rFonts w:ascii="微軟正黑體" w:eastAsia="微軟正黑體" w:hAnsi="微軟正黑體" w:cs="Arial" w:hint="eastAsia"/>
          <w:sz w:val="22"/>
          <w:szCs w:val="22"/>
        </w:rPr>
        <w:t>中午及</w:t>
      </w:r>
      <w:r w:rsidRPr="00394DF4">
        <w:rPr>
          <w:rFonts w:ascii="微軟正黑體" w:eastAsia="微軟正黑體" w:hAnsi="微軟正黑體" w:cs="Arial"/>
          <w:sz w:val="22"/>
          <w:szCs w:val="22"/>
        </w:rPr>
        <w:t>下午各安排</w:t>
      </w:r>
      <w:r w:rsidR="00D73460">
        <w:rPr>
          <w:rFonts w:ascii="微軟正黑體" w:eastAsia="微軟正黑體" w:hAnsi="微軟正黑體" w:cs="Arial" w:hint="eastAsia"/>
          <w:sz w:val="22"/>
          <w:szCs w:val="22"/>
        </w:rPr>
        <w:t>茶歇及較長休息時段</w:t>
      </w:r>
      <w:r w:rsidRPr="00394DF4">
        <w:rPr>
          <w:rFonts w:ascii="微軟正黑體" w:eastAsia="微軟正黑體" w:hAnsi="微軟正黑體" w:cs="Arial"/>
          <w:sz w:val="22"/>
          <w:szCs w:val="22"/>
        </w:rPr>
        <w:t>，所有與會人士將有充裕時間瀏覽各Booth展品。</w:t>
      </w:r>
    </w:p>
    <w:p w14:paraId="4C6B00DA" w14:textId="77777777" w:rsidR="004F7408" w:rsidRPr="00C33EAD" w:rsidRDefault="004F7408" w:rsidP="007722C4">
      <w:pPr>
        <w:pStyle w:val="aa"/>
        <w:numPr>
          <w:ilvl w:val="1"/>
          <w:numId w:val="14"/>
        </w:numPr>
        <w:snapToGrid w:val="0"/>
        <w:spacing w:beforeLines="15" w:before="54" w:line="300" w:lineRule="exact"/>
        <w:ind w:leftChars="0" w:left="936" w:hanging="448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sz w:val="22"/>
          <w:szCs w:val="22"/>
        </w:rPr>
        <w:t>參展內容及參展資格：歡迎AOI元件及設備領域相關之企業、廠商參加展出。</w:t>
      </w:r>
    </w:p>
    <w:p w14:paraId="400C996A" w14:textId="77777777" w:rsidR="004F7408" w:rsidRDefault="00E16641" w:rsidP="00F607A6">
      <w:pPr>
        <w:pStyle w:val="aa"/>
        <w:numPr>
          <w:ilvl w:val="0"/>
          <w:numId w:val="13"/>
        </w:numPr>
        <w:snapToGrid w:val="0"/>
        <w:ind w:leftChars="0" w:left="330" w:hangingChars="118" w:hanging="330"/>
        <w:jc w:val="both"/>
        <w:rPr>
          <w:rFonts w:ascii="微軟正黑體" w:eastAsia="微軟正黑體" w:hAnsi="微軟正黑體" w:cs="Arial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lastRenderedPageBreak/>
        <w:t>大會</w:t>
      </w:r>
      <w:r w:rsidR="004F7408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廣宣</w:t>
      </w:r>
      <w:r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方案</w:t>
      </w:r>
    </w:p>
    <w:p w14:paraId="3E6658C4" w14:textId="51831409" w:rsidR="00E16641" w:rsidRPr="00E16641" w:rsidRDefault="00E16641" w:rsidP="00A53A19">
      <w:pPr>
        <w:pStyle w:val="aa"/>
        <w:numPr>
          <w:ilvl w:val="1"/>
          <w:numId w:val="13"/>
        </w:numPr>
        <w:snapToGrid w:val="0"/>
        <w:spacing w:line="300" w:lineRule="exact"/>
        <w:ind w:leftChars="0" w:left="936" w:hanging="448"/>
        <w:rPr>
          <w:rFonts w:ascii="微軟正黑體" w:eastAsia="微軟正黑體" w:hAnsi="微軟正黑體" w:cs="Arial"/>
          <w:sz w:val="22"/>
        </w:rPr>
      </w:pPr>
      <w:r w:rsidRPr="00E16641">
        <w:rPr>
          <w:rFonts w:ascii="微軟正黑體" w:eastAsia="微軟正黑體" w:hAnsi="微軟正黑體" w:cs="Arial" w:hint="eastAsia"/>
          <w:sz w:val="22"/>
        </w:rPr>
        <w:t>大會提供展前、展中、展後</w:t>
      </w:r>
      <w:r>
        <w:rPr>
          <w:rFonts w:ascii="微軟正黑體" w:eastAsia="微軟正黑體" w:hAnsi="微軟正黑體" w:cs="Arial" w:hint="eastAsia"/>
          <w:sz w:val="22"/>
        </w:rPr>
        <w:t>之實體與數位</w:t>
      </w:r>
      <w:r w:rsidRPr="00E16641">
        <w:rPr>
          <w:rFonts w:ascii="微軟正黑體" w:eastAsia="微軟正黑體" w:hAnsi="微軟正黑體" w:cs="Arial" w:hint="eastAsia"/>
          <w:sz w:val="22"/>
        </w:rPr>
        <w:t>廣宣服務，</w:t>
      </w:r>
      <w:r>
        <w:rPr>
          <w:rFonts w:ascii="微軟正黑體" w:eastAsia="微軟正黑體" w:hAnsi="微軟正黑體" w:cs="Arial" w:hint="eastAsia"/>
          <w:sz w:val="22"/>
        </w:rPr>
        <w:t>協助參展企業商機最大化</w:t>
      </w:r>
    </w:p>
    <w:p w14:paraId="77682833" w14:textId="05824E89" w:rsidR="004F7408" w:rsidRDefault="003C4651" w:rsidP="003C4651">
      <w:pPr>
        <w:pStyle w:val="aa"/>
        <w:snapToGrid w:val="0"/>
        <w:ind w:leftChars="0" w:left="329"/>
        <w:jc w:val="center"/>
        <w:rPr>
          <w:rFonts w:ascii="微軟正黑體" w:eastAsia="微軟正黑體" w:hAnsi="微軟正黑體" w:cs="Arial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C4651">
        <w:rPr>
          <w:rFonts w:ascii="微軟正黑體" w:eastAsia="微軟正黑體" w:hAnsi="微軟正黑體" w:cs="Arial"/>
          <w:b/>
          <w:noProof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drawing>
          <wp:inline distT="0" distB="0" distL="0" distR="0" wp14:anchorId="730B8601" wp14:editId="79877886">
            <wp:extent cx="5859145" cy="1404519"/>
            <wp:effectExtent l="0" t="0" r="0" b="5715"/>
            <wp:docPr id="14" name="圖片 13">
              <a:extLst xmlns:a="http://schemas.openxmlformats.org/drawingml/2006/main">
                <a:ext uri="{FF2B5EF4-FFF2-40B4-BE49-F238E27FC236}">
                  <a16:creationId xmlns:a16="http://schemas.microsoft.com/office/drawing/2014/main" id="{DFE390EF-2C63-4843-8A5B-6EBCF6A0C8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3">
                      <a:extLst>
                        <a:ext uri="{FF2B5EF4-FFF2-40B4-BE49-F238E27FC236}">
                          <a16:creationId xmlns:a16="http://schemas.microsoft.com/office/drawing/2014/main" id="{DFE390EF-2C63-4843-8A5B-6EBCF6A0C8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t="11068"/>
                    <a:stretch/>
                  </pic:blipFill>
                  <pic:spPr>
                    <a:xfrm>
                      <a:off x="0" y="0"/>
                      <a:ext cx="5896708" cy="141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5E69" w14:textId="77777777" w:rsidR="004F7408" w:rsidRPr="00394DF4" w:rsidRDefault="004F7408" w:rsidP="00F607A6">
      <w:pPr>
        <w:pStyle w:val="aa"/>
        <w:numPr>
          <w:ilvl w:val="0"/>
          <w:numId w:val="13"/>
        </w:numPr>
        <w:snapToGrid w:val="0"/>
        <w:ind w:leftChars="0" w:left="284" w:hanging="284"/>
        <w:jc w:val="both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參展費用方案</w:t>
      </w:r>
    </w:p>
    <w:p w14:paraId="7C6AD0F6" w14:textId="2FE39D5F" w:rsidR="004F7408" w:rsidRPr="00FF4C58" w:rsidRDefault="004F7408" w:rsidP="007722C4">
      <w:pPr>
        <w:pStyle w:val="aa"/>
        <w:numPr>
          <w:ilvl w:val="0"/>
          <w:numId w:val="15"/>
        </w:numPr>
        <w:snapToGrid w:val="0"/>
        <w:spacing w:afterLines="30" w:after="108" w:line="300" w:lineRule="exact"/>
        <w:ind w:leftChars="0" w:left="936" w:hanging="448"/>
        <w:jc w:val="both"/>
        <w:rPr>
          <w:rFonts w:ascii="微軟正黑體" w:eastAsia="微軟正黑體" w:hAnsi="微軟正黑體" w:cs="Arial"/>
          <w:sz w:val="22"/>
          <w:szCs w:val="22"/>
        </w:rPr>
      </w:pPr>
      <w:r w:rsidRPr="00FF4C58">
        <w:rPr>
          <w:rFonts w:ascii="微軟正黑體" w:eastAsia="微軟正黑體" w:hAnsi="微軟正黑體" w:cs="Arial" w:hint="eastAsia"/>
          <w:sz w:val="22"/>
          <w:szCs w:val="22"/>
        </w:rPr>
        <w:t>單一攤位費用原價</w:t>
      </w:r>
      <w:r w:rsidRPr="00CD1C78">
        <w:rPr>
          <w:rFonts w:ascii="微軟正黑體" w:eastAsia="微軟正黑體" w:hAnsi="微軟正黑體" w:cs="Arial" w:hint="eastAsia"/>
          <w:sz w:val="20"/>
          <w:szCs w:val="22"/>
        </w:rPr>
        <w:t>NT$</w:t>
      </w:r>
      <w:r w:rsidR="008E783D">
        <w:rPr>
          <w:rFonts w:ascii="微軟正黑體" w:eastAsia="微軟正黑體" w:hAnsi="微軟正黑體" w:hint="eastAsia"/>
          <w:b/>
          <w:color w:val="000000" w:themeColor="text1"/>
          <w:sz w:val="20"/>
        </w:rPr>
        <w:t>35</w:t>
      </w:r>
      <w:r w:rsidR="008619FB" w:rsidRPr="00CD1C78">
        <w:rPr>
          <w:rFonts w:ascii="微軟正黑體" w:eastAsia="微軟正黑體" w:hAnsi="微軟正黑體"/>
          <w:b/>
          <w:color w:val="000000" w:themeColor="text1"/>
          <w:sz w:val="20"/>
        </w:rPr>
        <w:t>,</w:t>
      </w:r>
      <w:r w:rsidR="008E783D">
        <w:rPr>
          <w:rFonts w:ascii="微軟正黑體" w:eastAsia="微軟正黑體" w:hAnsi="微軟正黑體" w:hint="eastAsia"/>
          <w:b/>
          <w:color w:val="000000" w:themeColor="text1"/>
          <w:sz w:val="20"/>
        </w:rPr>
        <w:t>0</w:t>
      </w:r>
      <w:r w:rsidR="008619FB" w:rsidRPr="00CD1C78">
        <w:rPr>
          <w:rFonts w:ascii="微軟正黑體" w:eastAsia="微軟正黑體" w:hAnsi="微軟正黑體"/>
          <w:b/>
          <w:color w:val="000000" w:themeColor="text1"/>
          <w:sz w:val="20"/>
        </w:rPr>
        <w:t>00</w:t>
      </w:r>
      <w:r w:rsidRPr="00FF4C58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="008E783D">
        <w:rPr>
          <w:rFonts w:ascii="微軟正黑體" w:eastAsia="微軟正黑體" w:hAnsi="微軟正黑體" w:cs="Arial" w:hint="eastAsia"/>
          <w:sz w:val="22"/>
          <w:szCs w:val="22"/>
        </w:rPr>
        <w:t>各級別</w:t>
      </w:r>
      <w:r w:rsidRPr="00FF4C58">
        <w:rPr>
          <w:rFonts w:ascii="微軟正黑體" w:eastAsia="微軟正黑體" w:hAnsi="微軟正黑體" w:cs="Arial" w:hint="eastAsia"/>
          <w:sz w:val="22"/>
          <w:szCs w:val="22"/>
        </w:rPr>
        <w:t>會員</w:t>
      </w:r>
      <w:r w:rsidR="008E783D">
        <w:rPr>
          <w:rFonts w:ascii="微軟正黑體" w:eastAsia="微軟正黑體" w:hAnsi="微軟正黑體" w:cs="Arial" w:hint="eastAsia"/>
          <w:sz w:val="22"/>
          <w:szCs w:val="22"/>
        </w:rPr>
        <w:t>享有不同</w:t>
      </w:r>
      <w:r w:rsidR="008619FB">
        <w:rPr>
          <w:rFonts w:ascii="微軟正黑體" w:eastAsia="微軟正黑體" w:hAnsi="微軟正黑體" w:cs="Arial" w:hint="eastAsia"/>
          <w:sz w:val="22"/>
          <w:szCs w:val="22"/>
        </w:rPr>
        <w:t>優惠</w:t>
      </w:r>
      <w:r w:rsidR="008E783D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="00AB364C">
        <w:rPr>
          <w:rFonts w:ascii="微軟正黑體" w:eastAsia="微軟正黑體" w:hAnsi="微軟正黑體" w:cs="Arial" w:hint="eastAsia"/>
          <w:sz w:val="22"/>
          <w:szCs w:val="22"/>
        </w:rPr>
        <w:t>另</w:t>
      </w:r>
      <w:r w:rsidRPr="00FF4C58">
        <w:rPr>
          <w:rFonts w:ascii="微軟正黑體" w:eastAsia="微軟正黑體" w:hAnsi="微軟正黑體" w:cs="Arial" w:hint="eastAsia"/>
          <w:sz w:val="22"/>
          <w:szCs w:val="22"/>
        </w:rPr>
        <w:t>加5%稅金</w:t>
      </w:r>
      <w:r w:rsidR="00AB364C">
        <w:rPr>
          <w:rFonts w:ascii="微軟正黑體" w:eastAsia="微軟正黑體" w:hAnsi="微軟正黑體" w:cs="Arial" w:hint="eastAsia"/>
          <w:sz w:val="22"/>
          <w:szCs w:val="22"/>
        </w:rPr>
        <w:t>並</w:t>
      </w:r>
      <w:r w:rsidRPr="00FF4C58">
        <w:rPr>
          <w:rFonts w:ascii="微軟正黑體" w:eastAsia="微軟正黑體" w:hAnsi="微軟正黑體" w:cs="Arial"/>
          <w:sz w:val="22"/>
        </w:rPr>
        <w:t>開立</w:t>
      </w:r>
      <w:r w:rsidRPr="00FF4C58">
        <w:rPr>
          <w:rFonts w:ascii="微軟正黑體" w:eastAsia="微軟正黑體" w:hAnsi="微軟正黑體" w:cs="Arial" w:hint="eastAsia"/>
          <w:sz w:val="22"/>
        </w:rPr>
        <w:t>工研院</w:t>
      </w:r>
      <w:r w:rsidRPr="00FF4C58">
        <w:rPr>
          <w:rFonts w:ascii="微軟正黑體" w:eastAsia="微軟正黑體" w:hAnsi="微軟正黑體" w:cs="Arial"/>
          <w:sz w:val="22"/>
        </w:rPr>
        <w:t>發票</w:t>
      </w:r>
    </w:p>
    <w:p w14:paraId="399ACC03" w14:textId="0FDE4169" w:rsidR="00AB364C" w:rsidRPr="00AB364C" w:rsidRDefault="00AB364C" w:rsidP="00AB364C">
      <w:pPr>
        <w:pStyle w:val="aa"/>
        <w:numPr>
          <w:ilvl w:val="0"/>
          <w:numId w:val="15"/>
        </w:numPr>
        <w:snapToGrid w:val="0"/>
        <w:spacing w:afterLines="30" w:after="108" w:line="300" w:lineRule="exact"/>
        <w:ind w:leftChars="0" w:left="942" w:hanging="437"/>
        <w:jc w:val="both"/>
        <w:rPr>
          <w:rFonts w:ascii="微軟正黑體" w:eastAsia="微軟正黑體" w:hAnsi="微軟正黑體" w:cs="Arial"/>
          <w:spacing w:val="-2"/>
          <w:sz w:val="22"/>
          <w:szCs w:val="22"/>
        </w:rPr>
      </w:pPr>
      <w:r w:rsidRPr="00A64011">
        <w:rPr>
          <w:rFonts w:ascii="微軟正黑體" w:eastAsia="微軟正黑體" w:hAnsi="微軟正黑體" w:cs="Arial"/>
          <w:b/>
          <w:bCs/>
          <w:color w:val="FF0000"/>
          <w:sz w:val="22"/>
          <w:szCs w:val="22"/>
        </w:rPr>
        <w:t>加入</w:t>
      </w:r>
      <w:hyperlink r:id="rId14" w:history="1">
        <w:r w:rsidRPr="00AB364C">
          <w:rPr>
            <w:rStyle w:val="a7"/>
            <w:rFonts w:ascii="微軟正黑體" w:eastAsia="微軟正黑體" w:hAnsi="微軟正黑體" w:cs="Arial"/>
            <w:b/>
            <w:bCs/>
            <w:sz w:val="22"/>
            <w:szCs w:val="22"/>
          </w:rPr>
          <w:t>AOIEA</w:t>
        </w:r>
        <w:r w:rsidRPr="00AB364C">
          <w:rPr>
            <w:rStyle w:val="a7"/>
            <w:rFonts w:ascii="微軟正黑體" w:eastAsia="微軟正黑體" w:hAnsi="微軟正黑體" w:cs="Arial" w:hint="eastAsia"/>
            <w:b/>
            <w:bCs/>
            <w:sz w:val="22"/>
            <w:szCs w:val="22"/>
          </w:rPr>
          <w:t>新升級</w:t>
        </w:r>
        <w:r w:rsidRPr="00AB364C">
          <w:rPr>
            <w:rStyle w:val="a7"/>
            <w:rFonts w:ascii="微軟正黑體" w:eastAsia="微軟正黑體" w:hAnsi="微軟正黑體" w:cs="Arial"/>
            <w:b/>
            <w:bCs/>
            <w:sz w:val="22"/>
            <w:szCs w:val="22"/>
          </w:rPr>
          <w:t>會員</w:t>
        </w:r>
      </w:hyperlink>
      <w:r w:rsidRPr="00A64011">
        <w:rPr>
          <w:rFonts w:ascii="微軟正黑體" w:eastAsia="微軟正黑體" w:hAnsi="微軟正黑體" w:cs="Arial" w:hint="eastAsia"/>
          <w:b/>
          <w:bCs/>
          <w:color w:val="FF0000"/>
          <w:sz w:val="22"/>
          <w:szCs w:val="22"/>
        </w:rPr>
        <w:t>，</w:t>
      </w:r>
      <w:r w:rsidRPr="00A64011">
        <w:rPr>
          <w:rFonts w:ascii="微軟正黑體" w:eastAsia="微軟正黑體" w:hAnsi="微軟正黑體" w:cs="Arial"/>
          <w:b/>
          <w:bCs/>
          <w:color w:val="FF0000"/>
          <w:sz w:val="22"/>
          <w:szCs w:val="22"/>
        </w:rPr>
        <w:t>可</w:t>
      </w:r>
      <w:r w:rsidRPr="00A64011">
        <w:rPr>
          <w:rFonts w:ascii="微軟正黑體" w:eastAsia="微軟正黑體" w:hAnsi="微軟正黑體" w:cs="Arial" w:hint="eastAsia"/>
          <w:b/>
          <w:bCs/>
          <w:color w:val="FF0000"/>
          <w:sz w:val="22"/>
          <w:szCs w:val="22"/>
        </w:rPr>
        <w:t>立即</w:t>
      </w:r>
      <w:r w:rsidRPr="00A64011">
        <w:rPr>
          <w:rFonts w:ascii="微軟正黑體" w:eastAsia="微軟正黑體" w:hAnsi="微軟正黑體" w:cs="Arial"/>
          <w:b/>
          <w:bCs/>
          <w:color w:val="FF0000"/>
          <w:sz w:val="22"/>
          <w:szCs w:val="22"/>
        </w:rPr>
        <w:t>享有</w:t>
      </w:r>
      <w:r w:rsidRPr="00A64011">
        <w:rPr>
          <w:rFonts w:ascii="微軟正黑體" w:eastAsia="微軟正黑體" w:hAnsi="微軟正黑體" w:cs="Arial" w:hint="eastAsia"/>
          <w:b/>
          <w:bCs/>
          <w:color w:val="FF0000"/>
          <w:sz w:val="22"/>
          <w:szCs w:val="22"/>
        </w:rPr>
        <w:t>各項會員</w:t>
      </w:r>
      <w:r w:rsidRPr="00A64011">
        <w:rPr>
          <w:rFonts w:ascii="微軟正黑體" w:eastAsia="微軟正黑體" w:hAnsi="微軟正黑體" w:cs="Arial"/>
          <w:b/>
          <w:bCs/>
          <w:color w:val="FF0000"/>
          <w:sz w:val="22"/>
          <w:szCs w:val="22"/>
        </w:rPr>
        <w:t>優惠，</w:t>
      </w:r>
      <w:r w:rsidRPr="00A64011">
        <w:rPr>
          <w:rFonts w:ascii="微軟正黑體" w:eastAsia="微軟正黑體" w:hAnsi="微軟正黑體" w:cs="Arial" w:hint="eastAsia"/>
          <w:b/>
          <w:bCs/>
          <w:color w:val="FF0000"/>
          <w:sz w:val="22"/>
          <w:szCs w:val="22"/>
        </w:rPr>
        <w:t>歡迎即刻入會</w:t>
      </w:r>
    </w:p>
    <w:p w14:paraId="28DF6016" w14:textId="6B5BBE27" w:rsidR="004F7408" w:rsidRPr="00394DF4" w:rsidRDefault="004F7408" w:rsidP="00A53A19">
      <w:pPr>
        <w:pStyle w:val="aa"/>
        <w:numPr>
          <w:ilvl w:val="0"/>
          <w:numId w:val="15"/>
        </w:numPr>
        <w:snapToGrid w:val="0"/>
        <w:spacing w:afterLines="10" w:after="36" w:line="300" w:lineRule="exact"/>
        <w:ind w:leftChars="0" w:left="953" w:hanging="448"/>
        <w:jc w:val="both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sz w:val="22"/>
          <w:szCs w:val="22"/>
        </w:rPr>
        <w:t>費用包含：</w:t>
      </w:r>
    </w:p>
    <w:p w14:paraId="1C75E311" w14:textId="77777777" w:rsidR="004F7408" w:rsidRPr="00394DF4" w:rsidRDefault="004F7408" w:rsidP="007722C4">
      <w:pPr>
        <w:numPr>
          <w:ilvl w:val="2"/>
          <w:numId w:val="11"/>
        </w:numPr>
        <w:snapToGrid w:val="0"/>
        <w:spacing w:afterLines="15" w:after="54" w:line="300" w:lineRule="exact"/>
        <w:ind w:left="1315" w:hanging="357"/>
        <w:jc w:val="both"/>
        <w:rPr>
          <w:rFonts w:ascii="微軟正黑體" w:eastAsia="微軟正黑體" w:hAnsi="微軟正黑體" w:cs="Arial"/>
          <w:sz w:val="22"/>
        </w:rPr>
      </w:pPr>
      <w:r w:rsidRPr="00394DF4">
        <w:rPr>
          <w:rFonts w:ascii="微軟正黑體" w:eastAsia="微軟正黑體" w:hAnsi="微軟正黑體" w:cs="Arial"/>
          <w:b/>
          <w:sz w:val="22"/>
        </w:rPr>
        <w:t>Booth空地面積費</w:t>
      </w:r>
      <w:r w:rsidRPr="00394DF4">
        <w:rPr>
          <w:rFonts w:ascii="微軟正黑體" w:eastAsia="微軟正黑體" w:hAnsi="微軟正黑體" w:cs="Arial"/>
          <w:sz w:val="22"/>
        </w:rPr>
        <w:t>。Booth</w:t>
      </w:r>
      <w:r w:rsidR="00A46386">
        <w:rPr>
          <w:rFonts w:ascii="微軟正黑體" w:eastAsia="微軟正黑體" w:hAnsi="微軟正黑體" w:cs="Arial" w:hint="eastAsia"/>
          <w:sz w:val="22"/>
        </w:rPr>
        <w:t>尺寸請參考</w:t>
      </w:r>
      <w:r w:rsidR="00DF265C">
        <w:rPr>
          <w:rFonts w:ascii="微軟正黑體" w:eastAsia="微軟正黑體" w:hAnsi="微軟正黑體" w:cs="Arial" w:hint="eastAsia"/>
          <w:sz w:val="22"/>
        </w:rPr>
        <w:t xml:space="preserve"> </w:t>
      </w:r>
      <w:hyperlink w:anchor="選位" w:history="1">
        <w:r w:rsidR="00A46386">
          <w:rPr>
            <w:rStyle w:val="a7"/>
            <w:rFonts w:ascii="微軟正黑體" w:eastAsia="微軟正黑體" w:hAnsi="微軟正黑體" w:cs="Arial"/>
            <w:b/>
            <w:sz w:val="22"/>
          </w:rPr>
          <w:t>展場選位圖</w:t>
        </w:r>
      </w:hyperlink>
      <w:r w:rsidR="00DE14EB">
        <w:rPr>
          <w:rFonts w:ascii="微軟正黑體" w:eastAsia="微軟正黑體" w:hAnsi="微軟正黑體" w:cs="Arial" w:hint="eastAsia"/>
          <w:sz w:val="22"/>
        </w:rPr>
        <w:t>。</w:t>
      </w:r>
    </w:p>
    <w:p w14:paraId="7194CA0E" w14:textId="2E91EFA0" w:rsidR="004F7408" w:rsidRPr="0062589E" w:rsidRDefault="004F7408" w:rsidP="007722C4">
      <w:pPr>
        <w:numPr>
          <w:ilvl w:val="2"/>
          <w:numId w:val="11"/>
        </w:numPr>
        <w:snapToGrid w:val="0"/>
        <w:spacing w:afterLines="15" w:after="54" w:line="300" w:lineRule="exact"/>
        <w:ind w:left="1315" w:hanging="357"/>
        <w:jc w:val="both"/>
        <w:rPr>
          <w:rFonts w:ascii="微軟正黑體" w:eastAsia="微軟正黑體" w:hAnsi="微軟正黑體" w:cs="Arial"/>
          <w:sz w:val="22"/>
        </w:rPr>
      </w:pPr>
      <w:r w:rsidRPr="00394DF4">
        <w:rPr>
          <w:rFonts w:ascii="微軟正黑體" w:eastAsia="微軟正黑體" w:hAnsi="微軟正黑體" w:cs="Arial"/>
          <w:b/>
          <w:sz w:val="22"/>
        </w:rPr>
        <w:t>基本裝潢費</w:t>
      </w:r>
      <w:r w:rsidRPr="00394DF4">
        <w:rPr>
          <w:rFonts w:ascii="微軟正黑體" w:eastAsia="微軟正黑體" w:hAnsi="微軟正黑體" w:cs="Arial"/>
          <w:sz w:val="22"/>
        </w:rPr>
        <w:t>。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t>基本裝潢包括基本電力110V插座1個、基本隔間、</w:t>
      </w:r>
      <w:r w:rsidR="00894E22" w:rsidRPr="00894E22">
        <w:rPr>
          <w:rFonts w:ascii="微軟正黑體" w:eastAsia="微軟正黑體" w:hAnsi="微軟正黑體" w:cs="Arial"/>
          <w:color w:val="000000" w:themeColor="text1"/>
          <w:sz w:val="22"/>
        </w:rPr>
        <w:t>LED-13W</w:t>
      </w:r>
      <w:r w:rsidR="00894E22">
        <w:rPr>
          <w:rFonts w:ascii="微軟正黑體" w:eastAsia="微軟正黑體" w:hAnsi="微軟正黑體" w:cs="Arial" w:hint="eastAsia"/>
          <w:color w:val="000000" w:themeColor="text1"/>
          <w:sz w:val="22"/>
        </w:rPr>
        <w:t>白光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t>投射燈3盞、地毯、公司</w:t>
      </w:r>
      <w:r w:rsidRPr="0062589E">
        <w:rPr>
          <w:rFonts w:ascii="微軟正黑體" w:eastAsia="微軟正黑體" w:hAnsi="微軟正黑體" w:cs="Arial" w:hint="eastAsia"/>
          <w:color w:val="000000" w:themeColor="text1"/>
          <w:sz w:val="22"/>
        </w:rPr>
        <w:t>中文名稱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t>招牌1組</w:t>
      </w:r>
      <w:r w:rsidRPr="0062589E">
        <w:rPr>
          <w:rFonts w:ascii="微軟正黑體" w:eastAsia="微軟正黑體" w:hAnsi="微軟正黑體" w:cs="Arial" w:hint="eastAsia"/>
          <w:color w:val="000000" w:themeColor="text1"/>
          <w:sz w:val="22"/>
        </w:rPr>
        <w:t>(白底藍字)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t>、接待桌1張</w:t>
      </w:r>
      <w:r w:rsidRPr="0062589E">
        <w:rPr>
          <w:rFonts w:ascii="微軟正黑體" w:eastAsia="微軟正黑體" w:hAnsi="微軟正黑體" w:cs="Arial" w:hint="eastAsia"/>
          <w:color w:val="000000" w:themeColor="text1"/>
          <w:sz w:val="22"/>
        </w:rPr>
        <w:t>(</w:t>
      </w:r>
      <w:r w:rsidR="00410408" w:rsidRPr="0062589E">
        <w:rPr>
          <w:rFonts w:ascii="微軟正黑體" w:eastAsia="微軟正黑體" w:hAnsi="微軟正黑體" w:cs="Arial" w:hint="eastAsia"/>
          <w:color w:val="000000" w:themeColor="text1"/>
          <w:sz w:val="22"/>
        </w:rPr>
        <w:t>94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sym w:font="Symbol" w:char="F0B4"/>
      </w:r>
      <w:r w:rsidR="00410408" w:rsidRPr="0062589E">
        <w:rPr>
          <w:rFonts w:ascii="微軟正黑體" w:eastAsia="微軟正黑體" w:hAnsi="微軟正黑體" w:cs="Arial" w:hint="eastAsia"/>
          <w:color w:val="000000" w:themeColor="text1"/>
          <w:sz w:val="22"/>
        </w:rPr>
        <w:t>47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sym w:font="Symbol" w:char="F0B4"/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t>75h</w:t>
      </w:r>
      <w:r w:rsidRPr="0062589E">
        <w:rPr>
          <w:rFonts w:ascii="微軟正黑體" w:eastAsia="微軟正黑體" w:hAnsi="微軟正黑體" w:cs="Arial" w:hint="eastAsia"/>
          <w:color w:val="000000" w:themeColor="text1"/>
          <w:sz w:val="22"/>
        </w:rPr>
        <w:t>)</w:t>
      </w:r>
      <w:r w:rsidRPr="0062589E">
        <w:rPr>
          <w:rFonts w:ascii="微軟正黑體" w:eastAsia="微軟正黑體" w:hAnsi="微軟正黑體" w:cs="Arial"/>
          <w:color w:val="000000" w:themeColor="text1"/>
          <w:sz w:val="22"/>
        </w:rPr>
        <w:t>、折合椅1張。</w:t>
      </w:r>
    </w:p>
    <w:p w14:paraId="741874D7" w14:textId="04E39F20" w:rsidR="004F7408" w:rsidRDefault="004F7408" w:rsidP="007722C4">
      <w:pPr>
        <w:numPr>
          <w:ilvl w:val="2"/>
          <w:numId w:val="11"/>
        </w:numPr>
        <w:snapToGrid w:val="0"/>
        <w:spacing w:afterLines="15" w:after="54" w:line="300" w:lineRule="exact"/>
        <w:ind w:left="1315" w:hanging="357"/>
        <w:jc w:val="both"/>
        <w:rPr>
          <w:rFonts w:ascii="微軟正黑體" w:eastAsia="微軟正黑體" w:hAnsi="微軟正黑體" w:cs="Arial"/>
          <w:sz w:val="22"/>
        </w:rPr>
      </w:pPr>
      <w:r w:rsidRPr="00E326DD">
        <w:rPr>
          <w:rFonts w:ascii="微軟正黑體" w:eastAsia="微軟正黑體" w:hAnsi="微軟正黑體" w:cs="Arial" w:hint="eastAsia"/>
          <w:b/>
          <w:sz w:val="22"/>
        </w:rPr>
        <w:t>大會研討活動出席證</w:t>
      </w:r>
      <w:r w:rsidR="00D73460">
        <w:rPr>
          <w:rFonts w:ascii="微軟正黑體" w:eastAsia="微軟正黑體" w:hAnsi="微軟正黑體" w:cs="Arial" w:hint="eastAsia"/>
          <w:b/>
          <w:sz w:val="22"/>
        </w:rPr>
        <w:t>依</w:t>
      </w:r>
      <w:r w:rsidR="008E783D">
        <w:rPr>
          <w:rFonts w:ascii="微軟正黑體" w:eastAsia="微軟正黑體" w:hAnsi="微軟正黑體" w:cs="Arial" w:hint="eastAsia"/>
          <w:b/>
          <w:sz w:val="22"/>
        </w:rPr>
        <w:t>各級別會員享有1~4</w:t>
      </w:r>
      <w:r w:rsidRPr="00E326DD">
        <w:rPr>
          <w:rFonts w:ascii="微軟正黑體" w:eastAsia="微軟正黑體" w:hAnsi="微軟正黑體" w:cs="Arial" w:hint="eastAsia"/>
          <w:b/>
          <w:sz w:val="22"/>
        </w:rPr>
        <w:t>張</w:t>
      </w:r>
      <w:r w:rsidRPr="00E326DD">
        <w:rPr>
          <w:rFonts w:ascii="微軟正黑體" w:eastAsia="微軟正黑體" w:hAnsi="微軟正黑體" w:cs="Arial"/>
          <w:b/>
          <w:sz w:val="22"/>
        </w:rPr>
        <w:t>/Booth</w:t>
      </w:r>
      <w:r w:rsidR="00AB364C" w:rsidRPr="00AB364C">
        <w:rPr>
          <w:rFonts w:ascii="微軟正黑體" w:eastAsia="微軟正黑體" w:hAnsi="微軟正黑體" w:cs="Arial"/>
          <w:b/>
          <w:sz w:val="18"/>
          <w:szCs w:val="18"/>
        </w:rPr>
        <w:t>(</w:t>
      </w:r>
      <w:r w:rsidRPr="00AB364C">
        <w:rPr>
          <w:rFonts w:ascii="微軟正黑體" w:eastAsia="微軟正黑體" w:hAnsi="微軟正黑體" w:cs="Arial" w:hint="eastAsia"/>
          <w:sz w:val="18"/>
          <w:szCs w:val="18"/>
        </w:rPr>
        <w:t>原價每張NT$</w:t>
      </w:r>
      <w:r w:rsidR="008E783D" w:rsidRPr="00AB364C">
        <w:rPr>
          <w:rFonts w:ascii="微軟正黑體" w:eastAsia="微軟正黑體" w:hAnsi="微軟正黑體" w:cs="Arial" w:hint="eastAsia"/>
          <w:sz w:val="18"/>
          <w:szCs w:val="18"/>
        </w:rPr>
        <w:t>3</w:t>
      </w:r>
      <w:r w:rsidRPr="00AB364C">
        <w:rPr>
          <w:rFonts w:ascii="微軟正黑體" w:eastAsia="微軟正黑體" w:hAnsi="微軟正黑體" w:cs="Arial" w:hint="eastAsia"/>
          <w:sz w:val="18"/>
          <w:szCs w:val="18"/>
        </w:rPr>
        <w:t>,</w:t>
      </w:r>
      <w:r w:rsidR="008E783D" w:rsidRPr="00AB364C">
        <w:rPr>
          <w:rFonts w:ascii="微軟正黑體" w:eastAsia="微軟正黑體" w:hAnsi="微軟正黑體" w:cs="Arial" w:hint="eastAsia"/>
          <w:sz w:val="18"/>
          <w:szCs w:val="18"/>
        </w:rPr>
        <w:t>0</w:t>
      </w:r>
      <w:r w:rsidRPr="00AB364C">
        <w:rPr>
          <w:rFonts w:ascii="微軟正黑體" w:eastAsia="微軟正黑體" w:hAnsi="微軟正黑體" w:cs="Arial" w:hint="eastAsia"/>
          <w:sz w:val="18"/>
          <w:szCs w:val="18"/>
        </w:rPr>
        <w:t>00</w:t>
      </w:r>
      <w:r w:rsidR="00AB364C" w:rsidRPr="00AB364C">
        <w:rPr>
          <w:rFonts w:ascii="微軟正黑體" w:eastAsia="微軟正黑體" w:hAnsi="微軟正黑體" w:cs="Arial"/>
          <w:sz w:val="18"/>
          <w:szCs w:val="18"/>
        </w:rPr>
        <w:t>)</w:t>
      </w:r>
      <w:r>
        <w:rPr>
          <w:rFonts w:ascii="微軟正黑體" w:eastAsia="微軟正黑體" w:hAnsi="微軟正黑體" w:cs="Arial" w:hint="eastAsia"/>
          <w:sz w:val="22"/>
        </w:rPr>
        <w:t>。</w:t>
      </w:r>
    </w:p>
    <w:p w14:paraId="694762C0" w14:textId="0D5531A3" w:rsidR="00180293" w:rsidRPr="00180293" w:rsidRDefault="00A458FD" w:rsidP="007722C4">
      <w:pPr>
        <w:numPr>
          <w:ilvl w:val="2"/>
          <w:numId w:val="11"/>
        </w:numPr>
        <w:snapToGrid w:val="0"/>
        <w:spacing w:afterLines="15" w:after="54" w:line="300" w:lineRule="exact"/>
        <w:ind w:left="1315" w:hanging="357"/>
        <w:jc w:val="both"/>
        <w:rPr>
          <w:rFonts w:ascii="微軟正黑體" w:eastAsia="微軟正黑體" w:hAnsi="微軟正黑體" w:cs="Arial"/>
          <w:sz w:val="22"/>
        </w:rPr>
      </w:pPr>
      <w:r>
        <w:rPr>
          <w:rFonts w:ascii="微軟正黑體" w:eastAsia="微軟正黑體" w:hAnsi="微軟正黑體" w:cs="Arial" w:hint="eastAsia"/>
          <w:b/>
          <w:sz w:val="22"/>
        </w:rPr>
        <w:t>大會手冊1本、</w:t>
      </w:r>
      <w:r w:rsidR="00D62466">
        <w:rPr>
          <w:rFonts w:ascii="微軟正黑體" w:eastAsia="微軟正黑體" w:hAnsi="微軟正黑體" w:cs="Arial" w:hint="eastAsia"/>
          <w:b/>
          <w:sz w:val="22"/>
        </w:rPr>
        <w:t>佈展</w:t>
      </w:r>
      <w:r w:rsidR="00180293">
        <w:rPr>
          <w:rFonts w:ascii="微軟正黑體" w:eastAsia="微軟正黑體" w:hAnsi="微軟正黑體" w:cs="Arial" w:hint="eastAsia"/>
          <w:b/>
          <w:sz w:val="22"/>
        </w:rPr>
        <w:t>專用膠帶1捲、</w:t>
      </w:r>
      <w:r w:rsidR="00180293" w:rsidRPr="00E326DD">
        <w:rPr>
          <w:rFonts w:ascii="微軟正黑體" w:eastAsia="微軟正黑體" w:hAnsi="微軟正黑體" w:cs="Arial"/>
          <w:b/>
          <w:sz w:val="22"/>
        </w:rPr>
        <w:t>展商工作人員午餐</w:t>
      </w:r>
      <w:r w:rsidR="00D73460">
        <w:rPr>
          <w:rFonts w:ascii="微軟正黑體" w:eastAsia="微軟正黑體" w:hAnsi="微軟正黑體" w:cs="Arial" w:hint="eastAsia"/>
          <w:b/>
          <w:sz w:val="22"/>
        </w:rPr>
        <w:t>2</w:t>
      </w:r>
      <w:r w:rsidR="00180293" w:rsidRPr="00E326DD">
        <w:rPr>
          <w:rFonts w:ascii="微軟正黑體" w:eastAsia="微軟正黑體" w:hAnsi="微軟正黑體" w:cs="Arial"/>
          <w:b/>
          <w:sz w:val="22"/>
        </w:rPr>
        <w:t>份/Booth</w:t>
      </w:r>
      <w:r w:rsidR="00180293" w:rsidRPr="00394DF4">
        <w:rPr>
          <w:rFonts w:ascii="微軟正黑體" w:eastAsia="微軟正黑體" w:hAnsi="微軟正黑體" w:cs="Arial"/>
          <w:sz w:val="22"/>
        </w:rPr>
        <w:t>。</w:t>
      </w:r>
    </w:p>
    <w:p w14:paraId="239DCC5F" w14:textId="7BAC1259" w:rsidR="004F7408" w:rsidRPr="000A7746" w:rsidRDefault="004F7408" w:rsidP="007722C4">
      <w:pPr>
        <w:numPr>
          <w:ilvl w:val="2"/>
          <w:numId w:val="11"/>
        </w:numPr>
        <w:snapToGrid w:val="0"/>
        <w:spacing w:afterLines="15" w:after="54" w:line="300" w:lineRule="exact"/>
        <w:ind w:left="1315" w:hanging="357"/>
        <w:jc w:val="both"/>
        <w:rPr>
          <w:rFonts w:ascii="微軟正黑體" w:eastAsia="微軟正黑體" w:hAnsi="微軟正黑體" w:cs="Arial"/>
          <w:sz w:val="22"/>
        </w:rPr>
      </w:pPr>
      <w:r>
        <w:rPr>
          <w:rFonts w:ascii="微軟正黑體" w:eastAsia="微軟正黑體" w:hAnsi="微軟正黑體" w:cs="Arial" w:hint="eastAsia"/>
          <w:b/>
          <w:sz w:val="22"/>
        </w:rPr>
        <w:t>展前報導。</w:t>
      </w:r>
      <w:r w:rsidR="00DF265C">
        <w:rPr>
          <w:rFonts w:ascii="微軟正黑體" w:eastAsia="微軟正黑體" w:hAnsi="微軟正黑體" w:cs="Arial" w:hint="eastAsia"/>
          <w:sz w:val="22"/>
        </w:rPr>
        <w:t>7</w:t>
      </w:r>
      <w:r w:rsidRPr="000A7746">
        <w:rPr>
          <w:rFonts w:ascii="微軟正黑體" w:eastAsia="微軟正黑體" w:hAnsi="微軟正黑體" w:cs="Arial" w:hint="eastAsia"/>
          <w:sz w:val="22"/>
        </w:rPr>
        <w:t>月</w:t>
      </w:r>
      <w:r>
        <w:rPr>
          <w:rFonts w:ascii="微軟正黑體" w:eastAsia="微軟正黑體" w:hAnsi="微軟正黑體" w:cs="Arial" w:hint="eastAsia"/>
          <w:sz w:val="22"/>
        </w:rPr>
        <w:t>開始展前報導，隨AOIEA電子週報發送，</w:t>
      </w:r>
      <w:r w:rsidRPr="00180293">
        <w:rPr>
          <w:rFonts w:ascii="微軟正黑體" w:eastAsia="微軟正黑體" w:hAnsi="微軟正黑體" w:cs="Arial" w:hint="eastAsia"/>
          <w:sz w:val="22"/>
          <w:u w:val="single"/>
        </w:rPr>
        <w:t>請展商自備新聞稿</w:t>
      </w:r>
      <w:r w:rsidRPr="000A7746">
        <w:rPr>
          <w:rFonts w:ascii="微軟正黑體" w:eastAsia="微軟正黑體" w:hAnsi="微軟正黑體" w:cs="Arial" w:hint="eastAsia"/>
          <w:sz w:val="22"/>
        </w:rPr>
        <w:t>。</w:t>
      </w:r>
    </w:p>
    <w:p w14:paraId="77B61C78" w14:textId="77777777" w:rsidR="007722C4" w:rsidRDefault="004F7408" w:rsidP="007722C4">
      <w:pPr>
        <w:pStyle w:val="aa"/>
        <w:numPr>
          <w:ilvl w:val="0"/>
          <w:numId w:val="15"/>
        </w:numPr>
        <w:snapToGrid w:val="0"/>
        <w:spacing w:beforeLines="30" w:before="108" w:afterLines="30" w:after="108" w:line="300" w:lineRule="exact"/>
        <w:ind w:leftChars="0" w:left="942" w:hanging="437"/>
        <w:jc w:val="both"/>
        <w:rPr>
          <w:rFonts w:ascii="微軟正黑體" w:eastAsia="微軟正黑體" w:hAnsi="微軟正黑體" w:cs="Arial"/>
          <w:spacing w:val="-2"/>
          <w:sz w:val="22"/>
          <w:szCs w:val="22"/>
        </w:rPr>
      </w:pPr>
      <w:r w:rsidRPr="00394DF4">
        <w:rPr>
          <w:rFonts w:ascii="微軟正黑體" w:eastAsia="微軟正黑體" w:hAnsi="微軟正黑體" w:cs="Arial"/>
          <w:spacing w:val="-2"/>
          <w:sz w:val="22"/>
          <w:szCs w:val="22"/>
        </w:rPr>
        <w:t>費用不含上述基本裝潢之外的追加項目費用。</w:t>
      </w:r>
      <w:r w:rsidRPr="00394DF4">
        <w:rPr>
          <w:rFonts w:ascii="微軟正黑體" w:eastAsia="微軟正黑體" w:hAnsi="微軟正黑體" w:cs="Arial" w:hint="eastAsia"/>
          <w:spacing w:val="-2"/>
          <w:sz w:val="22"/>
          <w:szCs w:val="22"/>
        </w:rPr>
        <w:t>(</w:t>
      </w:r>
      <w:r w:rsidRPr="00394DF4">
        <w:rPr>
          <w:rFonts w:ascii="微軟正黑體" w:eastAsia="微軟正黑體" w:hAnsi="微軟正黑體" w:cs="Arial"/>
          <w:spacing w:val="-2"/>
          <w:sz w:val="22"/>
          <w:szCs w:val="22"/>
        </w:rPr>
        <w:t>此部份請參展廠商逕洽裝潢公司，由裝潢公司開立發票</w:t>
      </w:r>
      <w:r w:rsidRPr="00394DF4">
        <w:rPr>
          <w:rFonts w:ascii="微軟正黑體" w:eastAsia="微軟正黑體" w:hAnsi="微軟正黑體" w:cs="Arial" w:hint="eastAsia"/>
          <w:spacing w:val="-2"/>
          <w:sz w:val="22"/>
          <w:szCs w:val="22"/>
        </w:rPr>
        <w:t>)</w:t>
      </w:r>
    </w:p>
    <w:p w14:paraId="61E3BF9D" w14:textId="7FD64769" w:rsidR="004F7408" w:rsidRPr="004127B7" w:rsidRDefault="00A64011" w:rsidP="00F607A6">
      <w:pPr>
        <w:pStyle w:val="aa"/>
        <w:widowControl/>
        <w:numPr>
          <w:ilvl w:val="0"/>
          <w:numId w:val="39"/>
        </w:numPr>
        <w:snapToGrid w:val="0"/>
        <w:ind w:leftChars="0" w:left="482" w:hanging="482"/>
        <w:jc w:val="both"/>
        <w:rPr>
          <w:rFonts w:ascii="微軟正黑體" w:eastAsia="微軟正黑體" w:hAnsi="微軟正黑體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報名時</w:t>
      </w:r>
      <w:r w:rsidR="004F7408" w:rsidRPr="004127B7">
        <w:rPr>
          <w:rFonts w:ascii="微軟正黑體" w:eastAsia="微軟正黑體" w:hAnsi="微軟正黑體" w:cs="Arial" w:hint="eastAsia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程</w:t>
      </w:r>
    </w:p>
    <w:p w14:paraId="793ACBE3" w14:textId="51514AB9" w:rsidR="004F7408" w:rsidRDefault="00866CBA" w:rsidP="00CE51DF">
      <w:pPr>
        <w:pStyle w:val="aa"/>
        <w:snapToGrid w:val="0"/>
        <w:ind w:leftChars="0" w:left="0"/>
        <w:jc w:val="center"/>
        <w:rPr>
          <w:rFonts w:ascii="微軟正黑體" w:eastAsia="微軟正黑體" w:hAnsi="微軟正黑體" w:cs="Arial"/>
          <w:b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866CBA">
        <w:rPr>
          <w:rFonts w:ascii="微軟正黑體" w:eastAsia="微軟正黑體" w:hAnsi="微軟正黑體" w:cs="Arial"/>
          <w:b/>
          <w:noProof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drawing>
          <wp:inline distT="0" distB="0" distL="0" distR="0" wp14:anchorId="36AC8F32" wp14:editId="5DC51C8E">
            <wp:extent cx="6566945" cy="1498706"/>
            <wp:effectExtent l="0" t="0" r="5715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6945" cy="14987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FACCC35" w14:textId="77777777" w:rsidR="004F7408" w:rsidRPr="0041696F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sz w:val="22"/>
        </w:rPr>
      </w:pPr>
      <w:r w:rsidRPr="001772ED">
        <w:rPr>
          <w:rFonts w:ascii="微軟正黑體" w:eastAsia="微軟正黑體" w:hAnsi="微軟正黑體" w:cs="Arial" w:hint="eastAsia"/>
          <w:sz w:val="22"/>
        </w:rPr>
        <w:t>報名應繳資料：報名表</w:t>
      </w:r>
      <w:r w:rsidR="00586D3F">
        <w:rPr>
          <w:rFonts w:ascii="微軟正黑體" w:eastAsia="微軟正黑體" w:hAnsi="微軟正黑體" w:cs="Arial" w:hint="eastAsia"/>
          <w:sz w:val="22"/>
        </w:rPr>
        <w:t>1</w:t>
      </w:r>
      <w:r w:rsidRPr="001772ED">
        <w:rPr>
          <w:rFonts w:ascii="微軟正黑體" w:eastAsia="微軟正黑體" w:hAnsi="微軟正黑體" w:cs="Arial" w:hint="eastAsia"/>
          <w:sz w:val="22"/>
        </w:rPr>
        <w:t>式、訂金NT$</w:t>
      </w:r>
      <w:r w:rsidR="00F21F74">
        <w:rPr>
          <w:rFonts w:ascii="微軟正黑體" w:eastAsia="微軟正黑體" w:hAnsi="微軟正黑體" w:cs="Arial" w:hint="eastAsia"/>
          <w:sz w:val="22"/>
        </w:rPr>
        <w:t>3</w:t>
      </w:r>
      <w:r w:rsidRPr="001772ED">
        <w:rPr>
          <w:rFonts w:ascii="微軟正黑體" w:eastAsia="微軟正黑體" w:hAnsi="微軟正黑體" w:cs="Arial" w:hint="eastAsia"/>
          <w:sz w:val="22"/>
        </w:rPr>
        <w:t>,000元/Booth。</w:t>
      </w:r>
    </w:p>
    <w:p w14:paraId="02A56D1C" w14:textId="77777777" w:rsidR="00AB364C" w:rsidRPr="00AB364C" w:rsidRDefault="004F7408" w:rsidP="007722C4">
      <w:pPr>
        <w:pStyle w:val="aa"/>
        <w:numPr>
          <w:ilvl w:val="1"/>
          <w:numId w:val="13"/>
        </w:numPr>
        <w:tabs>
          <w:tab w:val="left" w:pos="9639"/>
        </w:tabs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/>
          <w:spacing w:val="-2"/>
          <w:sz w:val="22"/>
          <w:szCs w:val="22"/>
        </w:rPr>
      </w:pPr>
      <w:r w:rsidRPr="00AB364C">
        <w:rPr>
          <w:rFonts w:ascii="微軟正黑體" w:eastAsia="微軟正黑體" w:hAnsi="微軟正黑體" w:cs="Arial" w:hint="eastAsia"/>
          <w:b/>
          <w:spacing w:val="-2"/>
          <w:sz w:val="22"/>
          <w:szCs w:val="22"/>
        </w:rPr>
        <w:t>選位確定後請於2週內繳清參展費用。逾期未繳者，攤位將釋出給其他廠商選位。</w:t>
      </w:r>
    </w:p>
    <w:p w14:paraId="0322FA21" w14:textId="4AE2692D" w:rsidR="004F7408" w:rsidRDefault="00AB364C" w:rsidP="00AB364C">
      <w:pPr>
        <w:pStyle w:val="aa"/>
        <w:numPr>
          <w:ilvl w:val="1"/>
          <w:numId w:val="13"/>
        </w:numPr>
        <w:tabs>
          <w:tab w:val="left" w:pos="9639"/>
        </w:tabs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Cs/>
          <w:spacing w:val="-2"/>
          <w:sz w:val="22"/>
          <w:szCs w:val="22"/>
        </w:rPr>
      </w:pPr>
      <w:r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 xml:space="preserve">115.06.22(一) </w:t>
      </w:r>
      <w:r w:rsidRPr="00AB364C">
        <w:rPr>
          <w:rFonts w:ascii="微軟正黑體" w:eastAsia="微軟正黑體" w:hAnsi="微軟正黑體" w:cs="Arial"/>
          <w:bCs/>
          <w:spacing w:val="-2"/>
          <w:sz w:val="22"/>
          <w:szCs w:val="22"/>
        </w:rPr>
        <w:t>VIP</w:t>
      </w:r>
      <w:r w:rsidRPr="00AB364C"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>會員</w:t>
      </w:r>
      <w:r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>優先選位抽籤會議</w:t>
      </w:r>
    </w:p>
    <w:p w14:paraId="782F6C94" w14:textId="445B37BE" w:rsidR="00AB364C" w:rsidRDefault="00AB364C" w:rsidP="00AB364C">
      <w:pPr>
        <w:pStyle w:val="aa"/>
        <w:numPr>
          <w:ilvl w:val="1"/>
          <w:numId w:val="13"/>
        </w:numPr>
        <w:tabs>
          <w:tab w:val="left" w:pos="9639"/>
        </w:tabs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Cs/>
          <w:spacing w:val="-2"/>
          <w:sz w:val="22"/>
          <w:szCs w:val="22"/>
        </w:rPr>
      </w:pPr>
      <w:r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>115.07.08(三) 會員選位抽籤會議</w:t>
      </w:r>
      <w:r w:rsidR="00D832BC"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 xml:space="preserve"> </w:t>
      </w:r>
      <w:r w:rsidR="00D832BC" w:rsidRPr="00D832BC">
        <w:rPr>
          <w:rFonts w:ascii="微軟正黑體" w:eastAsia="微軟正黑體" w:hAnsi="微軟正黑體" w:cs="Arial" w:hint="eastAsia"/>
          <w:bCs/>
          <w:spacing w:val="-2"/>
          <w:sz w:val="20"/>
          <w:szCs w:val="20"/>
        </w:rPr>
        <w:t>(團體會員優先於個人會員)</w:t>
      </w:r>
    </w:p>
    <w:p w14:paraId="65BF4658" w14:textId="56857261" w:rsidR="00AB364C" w:rsidRDefault="00AB364C" w:rsidP="00AB364C">
      <w:pPr>
        <w:pStyle w:val="aa"/>
        <w:numPr>
          <w:ilvl w:val="1"/>
          <w:numId w:val="13"/>
        </w:numPr>
        <w:tabs>
          <w:tab w:val="left" w:pos="9639"/>
        </w:tabs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Cs/>
          <w:spacing w:val="-2"/>
          <w:sz w:val="22"/>
          <w:szCs w:val="22"/>
        </w:rPr>
      </w:pPr>
      <w:r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>115.07.15(三) 第二波會員展位報名及選位</w:t>
      </w:r>
    </w:p>
    <w:p w14:paraId="7092E4D6" w14:textId="33C71A45" w:rsidR="00AB364C" w:rsidRPr="00AB364C" w:rsidRDefault="00AB364C" w:rsidP="00AB364C">
      <w:pPr>
        <w:pStyle w:val="aa"/>
        <w:numPr>
          <w:ilvl w:val="1"/>
          <w:numId w:val="13"/>
        </w:numPr>
        <w:tabs>
          <w:tab w:val="left" w:pos="9639"/>
        </w:tabs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Cs/>
          <w:spacing w:val="-2"/>
          <w:sz w:val="22"/>
          <w:szCs w:val="22"/>
        </w:rPr>
      </w:pPr>
      <w:r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>115.07.27(一) 確認展位、新品發表、廣告</w:t>
      </w:r>
    </w:p>
    <w:p w14:paraId="6C61910F" w14:textId="77777777" w:rsidR="00AB364C" w:rsidRDefault="00AB364C">
      <w:pPr>
        <w:widowControl/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br w:type="page"/>
      </w:r>
    </w:p>
    <w:p w14:paraId="6FE2748A" w14:textId="58C3FE8C" w:rsidR="004F7408" w:rsidRDefault="004F7408" w:rsidP="00F607A6">
      <w:pPr>
        <w:pStyle w:val="aa"/>
        <w:numPr>
          <w:ilvl w:val="0"/>
          <w:numId w:val="13"/>
        </w:numPr>
        <w:snapToGrid w:val="0"/>
        <w:ind w:leftChars="0" w:left="284" w:hanging="284"/>
        <w:jc w:val="both"/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微軟正黑體" w:eastAsia="微軟正黑體" w:hAnsi="微軟正黑體" w:cs="Arial" w:hint="eastAsia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lastRenderedPageBreak/>
        <w:t>選位會議</w:t>
      </w:r>
      <w:r w:rsidR="000E00F7">
        <w:rPr>
          <w:rFonts w:ascii="微軟正黑體" w:eastAsia="微軟正黑體" w:hAnsi="微軟正黑體" w:cs="Arial" w:hint="eastAsia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程序</w:t>
      </w:r>
      <w:r w:rsidR="00DC5138">
        <w:rPr>
          <w:rFonts w:ascii="微軟正黑體" w:eastAsia="微軟正黑體" w:hAnsi="微軟正黑體" w:cs="Arial" w:hint="eastAsia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(實體或線上)</w:t>
      </w:r>
    </w:p>
    <w:p w14:paraId="5D9DC6F2" w14:textId="77777777" w:rsidR="004F7408" w:rsidRDefault="004F7408" w:rsidP="00F607A6">
      <w:pPr>
        <w:pStyle w:val="aa"/>
        <w:snapToGrid w:val="0"/>
        <w:ind w:leftChars="0" w:left="284"/>
        <w:jc w:val="both"/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微軟正黑體" w:eastAsia="微軟正黑體" w:hAnsi="微軟正黑體" w:cs="Arial"/>
          <w:b/>
          <w:noProof/>
          <w:color w:val="000000"/>
          <w:sz w:val="28"/>
          <w:szCs w:val="28"/>
        </w:rPr>
        <w:drawing>
          <wp:inline distT="0" distB="0" distL="0" distR="0" wp14:anchorId="57F9D2CB" wp14:editId="7F91E601">
            <wp:extent cx="6320180" cy="726440"/>
            <wp:effectExtent l="76200" t="57150" r="4445" b="92710"/>
            <wp:docPr id="11" name="資料庫圖表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08E62994" w14:textId="77777777" w:rsidR="004F7408" w:rsidRPr="001772ED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spacing w:val="-2"/>
          <w:sz w:val="22"/>
          <w:szCs w:val="22"/>
        </w:rPr>
      </w:pPr>
      <w:r w:rsidRPr="005B326E">
        <w:rPr>
          <w:rFonts w:ascii="微軟正黑體" w:eastAsia="微軟正黑體" w:hAnsi="微軟正黑體" w:cs="Arial" w:hint="eastAsia"/>
          <w:spacing w:val="-2"/>
          <w:sz w:val="22"/>
          <w:szCs w:val="22"/>
        </w:rPr>
        <w:t>主辦單位將以</w:t>
      </w:r>
      <w:r>
        <w:rPr>
          <w:rFonts w:ascii="微軟正黑體" w:eastAsia="微軟正黑體" w:hAnsi="微軟正黑體" w:cs="Arial" w:hint="eastAsia"/>
          <w:spacing w:val="-2"/>
          <w:sz w:val="22"/>
          <w:szCs w:val="22"/>
        </w:rPr>
        <w:t>Email通知「選位會議」之時間、</w:t>
      </w:r>
      <w:r w:rsidRPr="001772ED">
        <w:rPr>
          <w:rFonts w:ascii="微軟正黑體" w:eastAsia="微軟正黑體" w:hAnsi="微軟正黑體" w:cs="Arial" w:hint="eastAsia"/>
          <w:spacing w:val="-2"/>
          <w:sz w:val="22"/>
          <w:szCs w:val="22"/>
        </w:rPr>
        <w:t>地點</w:t>
      </w:r>
      <w:r>
        <w:rPr>
          <w:rFonts w:ascii="微軟正黑體" w:eastAsia="微軟正黑體" w:hAnsi="微軟正黑體" w:cs="Arial" w:hint="eastAsia"/>
          <w:spacing w:val="-2"/>
          <w:sz w:val="22"/>
          <w:szCs w:val="22"/>
        </w:rPr>
        <w:t>及流程細節</w:t>
      </w:r>
      <w:r w:rsidRPr="001772ED">
        <w:rPr>
          <w:rFonts w:ascii="微軟正黑體" w:eastAsia="微軟正黑體" w:hAnsi="微軟正黑體" w:cs="Arial" w:hint="eastAsia"/>
          <w:spacing w:val="-2"/>
          <w:sz w:val="22"/>
          <w:szCs w:val="22"/>
        </w:rPr>
        <w:t>，請指派代表出席選位。</w:t>
      </w:r>
    </w:p>
    <w:p w14:paraId="49A42C99" w14:textId="77777777" w:rsidR="00366985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/>
          <w:color w:val="FF0000"/>
          <w:spacing w:val="-2"/>
          <w:sz w:val="22"/>
          <w:szCs w:val="22"/>
        </w:rPr>
      </w:pPr>
      <w:r w:rsidRPr="002D145C">
        <w:rPr>
          <w:rFonts w:ascii="微軟正黑體" w:eastAsia="微軟正黑體" w:hAnsi="微軟正黑體" w:cs="Arial" w:hint="eastAsia"/>
          <w:b/>
          <w:color w:val="FF0000"/>
          <w:spacing w:val="-2"/>
          <w:sz w:val="22"/>
          <w:szCs w:val="22"/>
        </w:rPr>
        <w:t>請於選位會議</w:t>
      </w:r>
      <w:r>
        <w:rPr>
          <w:rFonts w:ascii="微軟正黑體" w:eastAsia="微軟正黑體" w:hAnsi="微軟正黑體" w:cs="Arial" w:hint="eastAsia"/>
          <w:b/>
          <w:color w:val="FF0000"/>
          <w:spacing w:val="-2"/>
          <w:sz w:val="22"/>
          <w:szCs w:val="22"/>
        </w:rPr>
        <w:t>前</w:t>
      </w:r>
      <w:r w:rsidRPr="00AB364C">
        <w:rPr>
          <w:rFonts w:ascii="微軟正黑體" w:eastAsia="微軟正黑體" w:hAnsi="微軟正黑體" w:cs="Arial" w:hint="eastAsia"/>
          <w:b/>
          <w:color w:val="FF0000"/>
          <w:spacing w:val="-2"/>
          <w:sz w:val="22"/>
          <w:szCs w:val="22"/>
          <w:u w:val="single"/>
        </w:rPr>
        <w:t>繳清訂金</w:t>
      </w:r>
      <w:r w:rsidRPr="002D145C">
        <w:rPr>
          <w:rFonts w:ascii="微軟正黑體" w:eastAsia="微軟正黑體" w:hAnsi="微軟正黑體" w:cs="Arial" w:hint="eastAsia"/>
          <w:b/>
          <w:color w:val="FF0000"/>
          <w:spacing w:val="-2"/>
          <w:sz w:val="22"/>
          <w:szCs w:val="22"/>
        </w:rPr>
        <w:t>以取得抽籤選位資格</w:t>
      </w:r>
      <w:r w:rsidRPr="00AB364C">
        <w:rPr>
          <w:rFonts w:ascii="微軟正黑體" w:eastAsia="微軟正黑體" w:hAnsi="微軟正黑體" w:cs="Arial" w:hint="eastAsia"/>
          <w:bCs/>
          <w:spacing w:val="-2"/>
          <w:sz w:val="22"/>
          <w:szCs w:val="22"/>
        </w:rPr>
        <w:t>，訂金可折抵Booth費用。</w:t>
      </w:r>
    </w:p>
    <w:p w14:paraId="00D5C951" w14:textId="7C224453" w:rsidR="004F7408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/>
          <w:color w:val="FF0000"/>
          <w:spacing w:val="-2"/>
          <w:sz w:val="22"/>
          <w:szCs w:val="22"/>
        </w:rPr>
      </w:pPr>
      <w:r w:rsidRPr="002D145C">
        <w:rPr>
          <w:rFonts w:ascii="微軟正黑體" w:eastAsia="微軟正黑體" w:hAnsi="微軟正黑體" w:cs="Arial" w:hint="eastAsia"/>
          <w:b/>
          <w:color w:val="FF0000"/>
          <w:spacing w:val="-2"/>
          <w:sz w:val="22"/>
          <w:szCs w:val="22"/>
        </w:rPr>
        <w:t>選位確定後取消者，訂金將不予退回</w:t>
      </w:r>
      <w:r w:rsidRPr="00AB364C">
        <w:rPr>
          <w:rFonts w:ascii="微軟正黑體" w:eastAsia="微軟正黑體" w:hAnsi="微軟正黑體" w:cs="Arial" w:hint="eastAsia"/>
          <w:bCs/>
          <w:spacing w:val="-2"/>
          <w:sz w:val="18"/>
          <w:szCs w:val="18"/>
        </w:rPr>
        <w:t>(可折抵AOIEA等值服務)</w:t>
      </w:r>
      <w:r w:rsidRPr="00AB364C">
        <w:rPr>
          <w:rFonts w:ascii="微軟正黑體" w:eastAsia="微軟正黑體" w:hAnsi="微軟正黑體" w:cs="Arial" w:hint="eastAsia"/>
          <w:b/>
          <w:spacing w:val="-2"/>
          <w:sz w:val="22"/>
          <w:szCs w:val="22"/>
        </w:rPr>
        <w:t>。</w:t>
      </w:r>
    </w:p>
    <w:p w14:paraId="2498E4E5" w14:textId="77777777" w:rsidR="004F7408" w:rsidRPr="001772ED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/>
          <w:color w:val="FF0000"/>
          <w:spacing w:val="-2"/>
          <w:sz w:val="22"/>
          <w:szCs w:val="22"/>
        </w:rPr>
      </w:pPr>
      <w:r w:rsidRPr="001772ED">
        <w:rPr>
          <w:rFonts w:ascii="微軟正黑體" w:eastAsia="微軟正黑體" w:hAnsi="微軟正黑體" w:cs="Arial" w:hint="eastAsia"/>
          <w:spacing w:val="-2"/>
          <w:sz w:val="22"/>
        </w:rPr>
        <w:t>事先告知無法出席者，當日將統一由主辦單位於現場代為抽籤選位。未告知無法出席者，視同取消報名，訂金轉折抵AOIEA等值服務。</w:t>
      </w:r>
    </w:p>
    <w:p w14:paraId="1891EF13" w14:textId="77777777" w:rsidR="004F7408" w:rsidRPr="00394DF4" w:rsidRDefault="004F7408" w:rsidP="00F607A6">
      <w:pPr>
        <w:pStyle w:val="aa"/>
        <w:numPr>
          <w:ilvl w:val="0"/>
          <w:numId w:val="13"/>
        </w:numPr>
        <w:snapToGrid w:val="0"/>
        <w:ind w:leftChars="0" w:left="284" w:hanging="284"/>
        <w:jc w:val="both"/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94DF4"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選位注意事項</w:t>
      </w:r>
    </w:p>
    <w:p w14:paraId="318D6EA1" w14:textId="77777777" w:rsidR="004F7408" w:rsidRPr="00394DF4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spacing w:val="-2"/>
          <w:sz w:val="22"/>
          <w:szCs w:val="22"/>
        </w:rPr>
      </w:pPr>
      <w:r w:rsidRPr="00394DF4">
        <w:rPr>
          <w:rFonts w:ascii="微軟正黑體" w:eastAsia="微軟正黑體" w:hAnsi="微軟正黑體" w:cs="Arial"/>
          <w:color w:val="000000"/>
          <w:sz w:val="22"/>
          <w:szCs w:val="22"/>
        </w:rPr>
        <w:t>本屆展覽會場與各研討室位在</w:t>
      </w:r>
      <w:r w:rsidR="00963A4E">
        <w:rPr>
          <w:rFonts w:ascii="微軟正黑體" w:eastAsia="微軟正黑體" w:hAnsi="微軟正黑體" w:cs="Arial" w:hint="eastAsia"/>
          <w:color w:val="000000"/>
          <w:sz w:val="22"/>
          <w:szCs w:val="22"/>
        </w:rPr>
        <w:t>國立陽明</w:t>
      </w:r>
      <w:r w:rsidRPr="00394DF4">
        <w:rPr>
          <w:rFonts w:ascii="微軟正黑體" w:eastAsia="微軟正黑體" w:hAnsi="微軟正黑體" w:cs="Arial"/>
          <w:color w:val="000000"/>
          <w:sz w:val="22"/>
          <w:szCs w:val="22"/>
        </w:rPr>
        <w:t>交通大學電子資訊大樓1</w:t>
      </w:r>
      <w:r w:rsidRPr="00394DF4">
        <w:rPr>
          <w:rFonts w:ascii="微軟正黑體" w:eastAsia="微軟正黑體" w:hAnsi="微軟正黑體" w:cs="Arial" w:hint="eastAsia"/>
          <w:color w:val="000000"/>
          <w:sz w:val="22"/>
          <w:szCs w:val="22"/>
        </w:rPr>
        <w:t>樓</w:t>
      </w:r>
      <w:r>
        <w:rPr>
          <w:rFonts w:ascii="微軟正黑體" w:eastAsia="微軟正黑體" w:hAnsi="微軟正黑體" w:cs="Arial"/>
          <w:color w:val="000000"/>
          <w:sz w:val="22"/>
          <w:szCs w:val="22"/>
        </w:rPr>
        <w:t>的同一平面</w:t>
      </w:r>
      <w:r w:rsidRPr="00394DF4">
        <w:rPr>
          <w:rFonts w:ascii="微軟正黑體" w:eastAsia="微軟正黑體" w:hAnsi="微軟正黑體" w:cs="Arial"/>
          <w:color w:val="000000"/>
          <w:sz w:val="22"/>
          <w:szCs w:val="22"/>
        </w:rPr>
        <w:t>。Booth編號請見</w:t>
      </w:r>
      <w:hyperlink w:anchor="選位" w:history="1">
        <w:r w:rsidRPr="00366985">
          <w:rPr>
            <w:rStyle w:val="a7"/>
            <w:rFonts w:ascii="微軟正黑體" w:eastAsia="微軟正黑體" w:hAnsi="微軟正黑體" w:cs="Arial"/>
            <w:b/>
            <w:color w:val="auto"/>
            <w:sz w:val="22"/>
            <w:szCs w:val="22"/>
          </w:rPr>
          <w:t>展場選位圖</w:t>
        </w:r>
      </w:hyperlink>
      <w:r w:rsidRPr="00394DF4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Pr="00394DF4">
        <w:rPr>
          <w:rFonts w:ascii="微軟正黑體" w:eastAsia="微軟正黑體" w:hAnsi="微軟正黑體" w:cs="Arial" w:hint="eastAsia"/>
          <w:b/>
          <w:color w:val="000000"/>
          <w:sz w:val="22"/>
          <w:szCs w:val="22"/>
        </w:rPr>
        <w:t>需使用220V電壓者請選擇A、B區</w:t>
      </w:r>
      <w:r w:rsidRPr="00394DF4">
        <w:rPr>
          <w:rFonts w:ascii="微軟正黑體" w:eastAsia="微軟正黑體" w:hAnsi="微軟正黑體" w:cs="Arial"/>
          <w:sz w:val="22"/>
          <w:szCs w:val="22"/>
        </w:rPr>
        <w:t>。</w:t>
      </w:r>
    </w:p>
    <w:p w14:paraId="19D9D398" w14:textId="77777777" w:rsidR="004F7408" w:rsidRPr="0037646B" w:rsidRDefault="004F7408" w:rsidP="007722C4">
      <w:pPr>
        <w:pStyle w:val="aa"/>
        <w:numPr>
          <w:ilvl w:val="1"/>
          <w:numId w:val="13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spacing w:val="-2"/>
          <w:sz w:val="22"/>
          <w:szCs w:val="22"/>
        </w:rPr>
      </w:pPr>
      <w:r w:rsidRPr="00394DF4">
        <w:rPr>
          <w:rFonts w:ascii="微軟正黑體" w:eastAsia="微軟正黑體" w:hAnsi="微軟正黑體" w:cs="Arial"/>
          <w:sz w:val="22"/>
          <w:szCs w:val="22"/>
        </w:rPr>
        <w:t>展區由主辦單位負責規劃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。</w:t>
      </w:r>
      <w:r w:rsidRPr="00394DF4">
        <w:rPr>
          <w:rFonts w:ascii="微軟正黑體" w:eastAsia="微軟正黑體" w:hAnsi="微軟正黑體" w:cs="Arial"/>
          <w:b/>
          <w:sz w:val="22"/>
          <w:szCs w:val="22"/>
        </w:rPr>
        <w:t>在特殊情況下，主辦單位可能調整參展廠商展出位置及每單位面積，</w:t>
      </w:r>
      <w:r w:rsidRPr="00394DF4">
        <w:rPr>
          <w:rFonts w:ascii="微軟正黑體" w:eastAsia="微軟正黑體" w:hAnsi="微軟正黑體" w:cs="Arial" w:hint="eastAsia"/>
          <w:b/>
          <w:sz w:val="22"/>
          <w:szCs w:val="22"/>
        </w:rPr>
        <w:t>參</w:t>
      </w:r>
      <w:r w:rsidRPr="00394DF4">
        <w:rPr>
          <w:rFonts w:ascii="微軟正黑體" w:eastAsia="微軟正黑體" w:hAnsi="微軟正黑體" w:cs="Arial"/>
          <w:b/>
          <w:sz w:val="22"/>
          <w:szCs w:val="22"/>
        </w:rPr>
        <w:t>展廠商不得異議。</w:t>
      </w:r>
    </w:p>
    <w:p w14:paraId="549739C8" w14:textId="77777777" w:rsidR="004F7408" w:rsidRPr="00394DF4" w:rsidRDefault="004F7408" w:rsidP="00F607A6">
      <w:pPr>
        <w:pStyle w:val="aa"/>
        <w:numPr>
          <w:ilvl w:val="0"/>
          <w:numId w:val="13"/>
        </w:numPr>
        <w:snapToGrid w:val="0"/>
        <w:ind w:leftChars="0" w:left="284" w:hanging="284"/>
        <w:jc w:val="both"/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94DF4">
        <w:rPr>
          <w:rFonts w:ascii="微軟正黑體" w:eastAsia="微軟正黑體" w:hAnsi="微軟正黑體" w:cs="Arial"/>
          <w:b/>
          <w:color w:val="000000"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其他注意事項</w:t>
      </w:r>
    </w:p>
    <w:p w14:paraId="4890A1C2" w14:textId="001D9EBF" w:rsidR="00EB7750" w:rsidRPr="00047904" w:rsidRDefault="00EB7750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/>
        <w:jc w:val="both"/>
        <w:rPr>
          <w:rFonts w:ascii="微軟正黑體" w:eastAsia="微軟正黑體" w:hAnsi="微軟正黑體" w:cs="Arial"/>
          <w:color w:val="0000FF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Booth</w:t>
      </w:r>
      <w:r>
        <w:rPr>
          <w:rFonts w:ascii="微軟正黑體" w:eastAsia="微軟正黑體" w:hAnsi="微軟正黑體" w:cs="Arial" w:hint="eastAsia"/>
          <w:b/>
          <w:sz w:val="22"/>
          <w:szCs w:val="22"/>
        </w:rPr>
        <w:t>數量限制：</w:t>
      </w:r>
      <w:r w:rsidRPr="00EB7750">
        <w:rPr>
          <w:rFonts w:ascii="微軟正黑體" w:eastAsia="微軟正黑體" w:hAnsi="微軟正黑體" w:cs="Arial" w:hint="eastAsia"/>
          <w:sz w:val="22"/>
          <w:szCs w:val="22"/>
        </w:rPr>
        <w:t>參展廠商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以</w:t>
      </w:r>
      <w:r>
        <w:rPr>
          <w:rFonts w:ascii="微軟正黑體" w:eastAsia="微軟正黑體" w:hAnsi="微軟正黑體" w:cs="Arial" w:hint="eastAsia"/>
          <w:sz w:val="22"/>
          <w:szCs w:val="22"/>
        </w:rPr>
        <w:t>最多購買2個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攤位</w:t>
      </w:r>
      <w:r>
        <w:rPr>
          <w:rFonts w:ascii="微軟正黑體" w:eastAsia="微軟正黑體" w:hAnsi="微軟正黑體" w:cs="Arial" w:hint="eastAsia"/>
          <w:sz w:val="22"/>
          <w:szCs w:val="22"/>
        </w:rPr>
        <w:t>為</w:t>
      </w:r>
      <w:r w:rsidR="007722C4">
        <w:rPr>
          <w:rFonts w:ascii="微軟正黑體" w:eastAsia="微軟正黑體" w:hAnsi="微軟正黑體" w:cs="Arial" w:hint="eastAsia"/>
          <w:sz w:val="22"/>
          <w:szCs w:val="22"/>
        </w:rPr>
        <w:t>原則</w:t>
      </w:r>
      <w:r>
        <w:rPr>
          <w:rFonts w:ascii="微軟正黑體" w:eastAsia="微軟正黑體" w:hAnsi="微軟正黑體" w:cs="Arial" w:hint="eastAsia"/>
          <w:sz w:val="22"/>
          <w:szCs w:val="22"/>
        </w:rPr>
        <w:t>。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第3個攤位起，</w:t>
      </w:r>
      <w:r w:rsidR="00366985">
        <w:rPr>
          <w:rFonts w:ascii="微軟正黑體" w:eastAsia="微軟正黑體" w:hAnsi="微軟正黑體" w:cs="Arial" w:hint="eastAsia"/>
          <w:sz w:val="22"/>
          <w:szCs w:val="22"/>
        </w:rPr>
        <w:t>每攤位將</w:t>
      </w:r>
      <w:r w:rsidR="00EA09D7">
        <w:rPr>
          <w:rFonts w:ascii="微軟正黑體" w:eastAsia="微軟正黑體" w:hAnsi="微軟正黑體" w:cs="Arial" w:hint="eastAsia"/>
          <w:sz w:val="22"/>
          <w:szCs w:val="22"/>
        </w:rPr>
        <w:t>再加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收</w:t>
      </w:r>
      <w:r w:rsidR="00EA09D7">
        <w:rPr>
          <w:rFonts w:ascii="微軟正黑體" w:eastAsia="微軟正黑體" w:hAnsi="微軟正黑體" w:cs="Arial" w:hint="eastAsia"/>
          <w:sz w:val="22"/>
          <w:szCs w:val="22"/>
        </w:rPr>
        <w:t>50%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金額</w:t>
      </w:r>
      <w:r w:rsidR="00317A04">
        <w:rPr>
          <w:rFonts w:ascii="微軟正黑體" w:eastAsia="微軟正黑體" w:hAnsi="微軟正黑體" w:cs="Arial" w:hint="eastAsia"/>
          <w:sz w:val="22"/>
          <w:szCs w:val="22"/>
        </w:rPr>
        <w:t>。</w:t>
      </w:r>
    </w:p>
    <w:p w14:paraId="6F9A6771" w14:textId="77777777" w:rsidR="00047904" w:rsidRPr="00047904" w:rsidRDefault="00047904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/>
        <w:jc w:val="both"/>
        <w:rPr>
          <w:rFonts w:ascii="微軟正黑體" w:eastAsia="微軟正黑體" w:hAnsi="微軟正黑體" w:cs="Arial"/>
          <w:color w:val="0000FF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Booth</w:t>
      </w:r>
      <w:r>
        <w:rPr>
          <w:rFonts w:ascii="微軟正黑體" w:eastAsia="微軟正黑體" w:hAnsi="微軟正黑體" w:cs="Arial" w:hint="eastAsia"/>
          <w:b/>
          <w:sz w:val="22"/>
          <w:szCs w:val="22"/>
        </w:rPr>
        <w:t>不得轉售：</w:t>
      </w:r>
      <w:r w:rsidR="00184984" w:rsidRPr="00184984">
        <w:rPr>
          <w:rFonts w:ascii="微軟正黑體" w:eastAsia="微軟正黑體" w:hAnsi="微軟正黑體" w:cs="Arial" w:hint="eastAsia"/>
          <w:sz w:val="22"/>
          <w:szCs w:val="22"/>
        </w:rPr>
        <w:t>所有參展廠商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必須向</w:t>
      </w:r>
      <w:r w:rsidR="00C76234">
        <w:rPr>
          <w:rFonts w:ascii="微軟正黑體" w:eastAsia="微軟正黑體" w:hAnsi="微軟正黑體" w:cs="Arial" w:hint="eastAsia"/>
          <w:sz w:val="22"/>
          <w:szCs w:val="22"/>
        </w:rPr>
        <w:t>主辦單位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報名參展，</w:t>
      </w:r>
      <w:r w:rsidR="00184984" w:rsidRPr="00184984">
        <w:rPr>
          <w:rFonts w:ascii="微軟正黑體" w:eastAsia="微軟正黑體" w:hAnsi="微軟正黑體" w:cs="Arial" w:hint="eastAsia"/>
          <w:sz w:val="22"/>
          <w:szCs w:val="22"/>
        </w:rPr>
        <w:t>廠商</w:t>
      </w:r>
      <w:r w:rsidR="00184984">
        <w:rPr>
          <w:rFonts w:ascii="微軟正黑體" w:eastAsia="微軟正黑體" w:hAnsi="微軟正黑體" w:cs="Arial" w:hint="eastAsia"/>
          <w:sz w:val="22"/>
          <w:szCs w:val="22"/>
        </w:rPr>
        <w:t>不得自行轉讓、分租。如有違反，將取消轉讓者與被轉讓者</w:t>
      </w:r>
      <w:r w:rsidR="00C76234">
        <w:rPr>
          <w:rFonts w:ascii="微軟正黑體" w:eastAsia="微軟正黑體" w:hAnsi="微軟正黑體" w:cs="Arial" w:hint="eastAsia"/>
          <w:sz w:val="22"/>
          <w:szCs w:val="22"/>
        </w:rPr>
        <w:t>參展資格</w:t>
      </w:r>
      <w:r w:rsidR="00317A04" w:rsidRPr="00184984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="00C76234">
        <w:rPr>
          <w:rFonts w:ascii="微軟正黑體" w:eastAsia="微軟正黑體" w:hAnsi="微軟正黑體" w:cs="Arial" w:hint="eastAsia"/>
          <w:sz w:val="22"/>
          <w:szCs w:val="22"/>
        </w:rPr>
        <w:t>並沒收訂金。原攤位將釋出予</w:t>
      </w:r>
      <w:r w:rsidR="009D6B70">
        <w:rPr>
          <w:rFonts w:ascii="微軟正黑體" w:eastAsia="微軟正黑體" w:hAnsi="微軟正黑體" w:cs="Arial" w:hint="eastAsia"/>
          <w:sz w:val="22"/>
          <w:szCs w:val="22"/>
        </w:rPr>
        <w:t>其他</w:t>
      </w:r>
      <w:r w:rsidR="00A751AE">
        <w:rPr>
          <w:rFonts w:ascii="微軟正黑體" w:eastAsia="微軟正黑體" w:hAnsi="微軟正黑體" w:cs="Arial" w:hint="eastAsia"/>
          <w:sz w:val="22"/>
          <w:szCs w:val="22"/>
        </w:rPr>
        <w:t>依續排隊</w:t>
      </w:r>
      <w:r w:rsidR="00C76234">
        <w:rPr>
          <w:rFonts w:ascii="微軟正黑體" w:eastAsia="微軟正黑體" w:hAnsi="微軟正黑體" w:cs="Arial" w:hint="eastAsia"/>
          <w:sz w:val="22"/>
          <w:szCs w:val="22"/>
        </w:rPr>
        <w:t>登記之報名廠商進行</w:t>
      </w:r>
      <w:r w:rsidR="00A751AE" w:rsidRPr="00A751AE">
        <w:rPr>
          <w:rFonts w:ascii="微軟正黑體" w:eastAsia="微軟正黑體" w:hAnsi="微軟正黑體" w:cs="Arial" w:hint="eastAsia"/>
          <w:sz w:val="22"/>
          <w:szCs w:val="22"/>
        </w:rPr>
        <w:t>選位</w:t>
      </w:r>
      <w:r w:rsidR="00A751AE">
        <w:rPr>
          <w:rFonts w:ascii="微軟正黑體" w:eastAsia="微軟正黑體" w:hAnsi="微軟正黑體" w:cs="Arial" w:hint="eastAsia"/>
          <w:sz w:val="22"/>
          <w:szCs w:val="22"/>
        </w:rPr>
        <w:t>。</w:t>
      </w:r>
    </w:p>
    <w:p w14:paraId="117F3D55" w14:textId="7354930F" w:rsidR="00EB7750" w:rsidRPr="00047904" w:rsidRDefault="004F7408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color w:val="0000FF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Booth縮減、退展：</w:t>
      </w:r>
      <w:r w:rsidRPr="00394DF4">
        <w:rPr>
          <w:rFonts w:ascii="微軟正黑體" w:eastAsia="微軟正黑體" w:hAnsi="微軟正黑體" w:cs="Arial"/>
          <w:sz w:val="22"/>
          <w:szCs w:val="22"/>
        </w:rPr>
        <w:t>參展廠商因故縮減數量或退展，參展費用不予退還。如於展覽日</w:t>
      </w:r>
      <w:r w:rsidR="00366985">
        <w:rPr>
          <w:rFonts w:ascii="微軟正黑體" w:eastAsia="微軟正黑體" w:hAnsi="微軟正黑體" w:cs="Arial" w:hint="eastAsia"/>
          <w:sz w:val="22"/>
          <w:szCs w:val="22"/>
        </w:rPr>
        <w:t>45</w:t>
      </w:r>
      <w:r w:rsidRPr="00394DF4">
        <w:rPr>
          <w:rFonts w:ascii="微軟正黑體" w:eastAsia="微軟正黑體" w:hAnsi="微軟正黑體" w:cs="Arial"/>
          <w:sz w:val="22"/>
          <w:szCs w:val="22"/>
        </w:rPr>
        <w:t>天之前告知主辦單位，攤位費用可換取AOIEA等值服務。</w:t>
      </w:r>
    </w:p>
    <w:p w14:paraId="5960B347" w14:textId="77777777" w:rsidR="004F7408" w:rsidRPr="00895011" w:rsidRDefault="004F7408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color w:val="0000FF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不可抗拒之原因停辦展覽：</w:t>
      </w:r>
      <w:r w:rsidRPr="00394DF4">
        <w:rPr>
          <w:rFonts w:ascii="微軟正黑體" w:eastAsia="微軟正黑體" w:hAnsi="微軟正黑體" w:cs="Arial"/>
          <w:sz w:val="22"/>
          <w:szCs w:val="22"/>
        </w:rPr>
        <w:t>若發生天然不可抗拒之因素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 xml:space="preserve"> </w:t>
      </w:r>
      <w:r w:rsidRPr="00394DF4">
        <w:rPr>
          <w:rFonts w:ascii="微軟正黑體" w:eastAsia="微軟正黑體" w:hAnsi="微軟正黑體" w:cs="Arial"/>
          <w:sz w:val="22"/>
          <w:szCs w:val="22"/>
        </w:rPr>
        <w:t>(如：地震、颱風、公共傳染病、火災、水災等非人力可控制之因素)，而導致無法順利開展之情形時；主辦單位將計算整體活動中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「</w:t>
      </w:r>
      <w:r w:rsidRPr="00394DF4">
        <w:rPr>
          <w:rFonts w:ascii="微軟正黑體" w:eastAsia="微軟正黑體" w:hAnsi="微軟正黑體" w:cs="Arial"/>
          <w:sz w:val="22"/>
          <w:szCs w:val="22"/>
        </w:rPr>
        <w:t>已支出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」</w:t>
      </w:r>
      <w:r w:rsidRPr="00394DF4">
        <w:rPr>
          <w:rFonts w:ascii="微軟正黑體" w:eastAsia="微軟正黑體" w:hAnsi="微軟正黑體" w:cs="Arial"/>
          <w:sz w:val="22"/>
          <w:szCs w:val="22"/>
        </w:rPr>
        <w:t>之直接成本予以扣除後，剩餘款項依各參展廠商已繳金額比例，提供換取AOIEA等值服務。</w:t>
      </w:r>
    </w:p>
    <w:p w14:paraId="6DCA9CFB" w14:textId="77777777" w:rsidR="00CC24C1" w:rsidRPr="00CC24C1" w:rsidRDefault="00895011" w:rsidP="00CC24C1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b/>
          <w:color w:val="FF0000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Booth</w:t>
      </w:r>
      <w:r w:rsidR="007C4408">
        <w:rPr>
          <w:rFonts w:ascii="微軟正黑體" w:eastAsia="微軟正黑體" w:hAnsi="微軟正黑體" w:cs="Arial" w:hint="eastAsia"/>
          <w:b/>
          <w:sz w:val="22"/>
        </w:rPr>
        <w:t>佈展須知：</w:t>
      </w:r>
      <w:r w:rsidR="00C76234">
        <w:rPr>
          <w:rFonts w:ascii="微軟正黑體" w:eastAsia="微軟正黑體" w:hAnsi="微軟正黑體" w:cs="Arial" w:hint="eastAsia"/>
          <w:sz w:val="22"/>
        </w:rPr>
        <w:t>大會</w:t>
      </w:r>
      <w:r w:rsidR="00C76234">
        <w:rPr>
          <w:rFonts w:ascii="微軟正黑體" w:eastAsia="微軟正黑體" w:hAnsi="微軟正黑體" w:cs="Arial" w:hint="eastAsia"/>
          <w:spacing w:val="-2"/>
          <w:sz w:val="22"/>
          <w:szCs w:val="22"/>
        </w:rPr>
        <w:t>基本裝潢採可重複使用之材料，如因參展廠商不當使用造成毀損(例如使用</w:t>
      </w:r>
      <w:r w:rsidR="00C76234" w:rsidRPr="00DF5073">
        <w:rPr>
          <w:rFonts w:ascii="微軟正黑體" w:eastAsia="微軟正黑體" w:hAnsi="微軟正黑體" w:cs="Arial" w:hint="eastAsia"/>
          <w:spacing w:val="-2"/>
          <w:sz w:val="22"/>
          <w:szCs w:val="22"/>
        </w:rPr>
        <w:t>黏膠痕跡難以去除</w:t>
      </w:r>
      <w:r w:rsidR="00C76234">
        <w:rPr>
          <w:rFonts w:ascii="微軟正黑體" w:eastAsia="微軟正黑體" w:hAnsi="微軟正黑體" w:cs="Arial" w:hint="eastAsia"/>
          <w:spacing w:val="-2"/>
          <w:sz w:val="22"/>
          <w:szCs w:val="22"/>
        </w:rPr>
        <w:t>的雙面膠)，將酌情加收毀損費或清潔費，並考慮取消隔年參展資格。</w:t>
      </w:r>
      <w:r w:rsidR="00C76234" w:rsidRPr="00AB364C">
        <w:rPr>
          <w:rFonts w:ascii="微軟正黑體" w:eastAsia="微軟正黑體" w:hAnsi="微軟正黑體" w:cs="Arial" w:hint="eastAsia"/>
          <w:b/>
          <w:spacing w:val="-2"/>
          <w:sz w:val="22"/>
          <w:szCs w:val="22"/>
        </w:rPr>
        <w:t>主辦單位免費提供</w:t>
      </w:r>
      <w:r w:rsidR="00C76234" w:rsidRPr="00AB364C">
        <w:rPr>
          <w:rFonts w:ascii="微軟正黑體" w:eastAsia="微軟正黑體" w:hAnsi="微軟正黑體" w:cs="Arial" w:hint="eastAsia"/>
          <w:b/>
          <w:sz w:val="22"/>
        </w:rPr>
        <w:t>佈展專用膠帶，請使用本膠帶黏貼海報。</w:t>
      </w:r>
    </w:p>
    <w:p w14:paraId="10F5427F" w14:textId="13F68D4D" w:rsidR="004F7408" w:rsidRPr="0041696F" w:rsidRDefault="004F7408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color w:val="0000FF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參觀者之收費：</w:t>
      </w:r>
      <w:r w:rsidR="00481C05">
        <w:rPr>
          <w:rFonts w:ascii="微軟正黑體" w:eastAsia="微軟正黑體" w:hAnsi="微軟正黑體" w:cs="Arial" w:hint="eastAsia"/>
          <w:b/>
          <w:sz w:val="22"/>
          <w:szCs w:val="22"/>
        </w:rPr>
        <w:t>參展廠商</w:t>
      </w:r>
      <w:r w:rsidR="007075E5" w:rsidRPr="00366985">
        <w:rPr>
          <w:rFonts w:ascii="微軟正黑體" w:eastAsia="微軟正黑體" w:hAnsi="微軟正黑體" w:cs="Arial" w:hint="eastAsia"/>
          <w:b/>
          <w:sz w:val="22"/>
          <w:szCs w:val="22"/>
        </w:rPr>
        <w:t>觀展</w:t>
      </w:r>
      <w:r w:rsidR="007075E5" w:rsidRPr="00366985">
        <w:rPr>
          <w:rFonts w:ascii="微軟正黑體" w:eastAsia="微軟正黑體" w:hAnsi="微軟正黑體" w:cs="Arial"/>
          <w:b/>
          <w:sz w:val="22"/>
          <w:szCs w:val="22"/>
        </w:rPr>
        <w:t>免費</w:t>
      </w:r>
      <w:r w:rsidR="007075E5" w:rsidRPr="00366985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="007075E5" w:rsidRPr="007075E5">
        <w:rPr>
          <w:rFonts w:ascii="微軟正黑體" w:eastAsia="微軟正黑體" w:hAnsi="微軟正黑體" w:cs="Arial" w:hint="eastAsia"/>
          <w:sz w:val="22"/>
          <w:szCs w:val="22"/>
        </w:rPr>
        <w:t>會議室內同步進行付費研討活</w:t>
      </w:r>
      <w:r w:rsidR="007075E5">
        <w:rPr>
          <w:rFonts w:ascii="微軟正黑體" w:eastAsia="微軟正黑體" w:hAnsi="微軟正黑體" w:cs="Arial" w:hint="eastAsia"/>
          <w:sz w:val="22"/>
          <w:szCs w:val="22"/>
        </w:rPr>
        <w:t>動</w:t>
      </w:r>
      <w:r w:rsidR="00366985">
        <w:rPr>
          <w:rFonts w:ascii="微軟正黑體" w:eastAsia="微軟正黑體" w:hAnsi="微軟正黑體" w:cs="Arial" w:hint="eastAsia"/>
          <w:sz w:val="22"/>
          <w:szCs w:val="22"/>
        </w:rPr>
        <w:t>，</w:t>
      </w:r>
      <w:r w:rsidR="007075E5">
        <w:rPr>
          <w:rFonts w:ascii="微軟正黑體" w:eastAsia="微軟正黑體" w:hAnsi="微軟正黑體" w:cs="Arial" w:hint="eastAsia"/>
          <w:sz w:val="22"/>
          <w:szCs w:val="22"/>
        </w:rPr>
        <w:t>主辦單位</w:t>
      </w:r>
      <w:r w:rsidR="00366985">
        <w:rPr>
          <w:rFonts w:ascii="微軟正黑體" w:eastAsia="微軟正黑體" w:hAnsi="微軟正黑體" w:cs="Arial" w:hint="eastAsia"/>
          <w:sz w:val="22"/>
          <w:szCs w:val="22"/>
        </w:rPr>
        <w:t>依不同會員等級</w:t>
      </w:r>
      <w:r w:rsidR="007075E5">
        <w:rPr>
          <w:rFonts w:ascii="微軟正黑體" w:eastAsia="微軟正黑體" w:hAnsi="微軟正黑體" w:cs="Arial" w:hint="eastAsia"/>
          <w:sz w:val="22"/>
          <w:szCs w:val="22"/>
        </w:rPr>
        <w:t>贈送出席證</w:t>
      </w:r>
      <w:r w:rsidR="007075E5" w:rsidRPr="00A01C9F">
        <w:rPr>
          <w:rFonts w:ascii="微軟正黑體" w:eastAsia="微軟正黑體" w:hAnsi="微軟正黑體" w:cs="Arial" w:hint="eastAsia"/>
          <w:sz w:val="22"/>
          <w:szCs w:val="22"/>
        </w:rPr>
        <w:t>/Booth</w:t>
      </w:r>
      <w:r w:rsidR="007075E5">
        <w:rPr>
          <w:rFonts w:ascii="微軟正黑體" w:eastAsia="微軟正黑體" w:hAnsi="微軟正黑體" w:cs="Arial" w:hint="eastAsia"/>
          <w:sz w:val="22"/>
          <w:szCs w:val="22"/>
        </w:rPr>
        <w:t>，可持證進出會議室；未持證者須另</w:t>
      </w:r>
      <w:r w:rsidRPr="00394DF4">
        <w:rPr>
          <w:rFonts w:ascii="微軟正黑體" w:eastAsia="微軟正黑體" w:hAnsi="微軟正黑體" w:cs="Arial"/>
          <w:sz w:val="22"/>
          <w:szCs w:val="22"/>
        </w:rPr>
        <w:t>報名繳費。</w:t>
      </w:r>
    </w:p>
    <w:p w14:paraId="2C04B89C" w14:textId="77777777" w:rsidR="004F7408" w:rsidRPr="00394DF4" w:rsidRDefault="004F7408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color w:val="0000FF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貴賓邀請：</w:t>
      </w:r>
      <w:r w:rsidR="007075E5">
        <w:rPr>
          <w:rFonts w:ascii="微軟正黑體" w:eastAsia="微軟正黑體" w:hAnsi="微軟正黑體" w:cs="Arial"/>
          <w:sz w:val="22"/>
          <w:szCs w:val="22"/>
        </w:rPr>
        <w:t>主辦單位將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邀請</w:t>
      </w:r>
      <w:r w:rsidRPr="00394DF4">
        <w:rPr>
          <w:rFonts w:ascii="微軟正黑體" w:eastAsia="微軟正黑體" w:hAnsi="微軟正黑體" w:cs="Arial"/>
          <w:sz w:val="22"/>
          <w:szCs w:val="22"/>
        </w:rPr>
        <w:t>AOI設備使用者參與當日相關活動，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參展企業</w:t>
      </w:r>
      <w:r w:rsidRPr="00394DF4">
        <w:rPr>
          <w:rFonts w:ascii="微軟正黑體" w:eastAsia="微軟正黑體" w:hAnsi="微軟正黑體" w:cs="Arial"/>
          <w:sz w:val="22"/>
          <w:szCs w:val="22"/>
        </w:rPr>
        <w:t>如有建議名單，歡迎提供相關聯繫資料至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主辦單位</w:t>
      </w:r>
      <w:r w:rsidRPr="00394DF4">
        <w:rPr>
          <w:rFonts w:ascii="微軟正黑體" w:eastAsia="微軟正黑體" w:hAnsi="微軟正黑體" w:cs="Arial"/>
          <w:sz w:val="22"/>
          <w:szCs w:val="22"/>
        </w:rPr>
        <w:t>。</w:t>
      </w:r>
    </w:p>
    <w:p w14:paraId="4C2B1489" w14:textId="77777777" w:rsidR="004F7408" w:rsidRDefault="004F7408" w:rsidP="00A33778">
      <w:pPr>
        <w:pStyle w:val="aa"/>
        <w:numPr>
          <w:ilvl w:val="1"/>
          <w:numId w:val="25"/>
        </w:numPr>
        <w:snapToGrid w:val="0"/>
        <w:spacing w:afterLines="15" w:after="54" w:line="300" w:lineRule="exact"/>
        <w:ind w:leftChars="0" w:left="942" w:hanging="437"/>
        <w:jc w:val="both"/>
        <w:rPr>
          <w:rFonts w:ascii="微軟正黑體" w:eastAsia="微軟正黑體" w:hAnsi="微軟正黑體" w:cs="Arial"/>
          <w:sz w:val="22"/>
          <w:szCs w:val="22"/>
        </w:rPr>
      </w:pPr>
      <w:r w:rsidRPr="00394DF4">
        <w:rPr>
          <w:rFonts w:ascii="微軟正黑體" w:eastAsia="微軟正黑體" w:hAnsi="微軟正黑體" w:cs="Arial"/>
          <w:b/>
          <w:sz w:val="22"/>
          <w:szCs w:val="22"/>
        </w:rPr>
        <w:t>本辦法如有未盡事宜，得隨時修訂；</w:t>
      </w:r>
      <w:r w:rsidR="00694EE7">
        <w:rPr>
          <w:rFonts w:ascii="微軟正黑體" w:eastAsia="微軟正黑體" w:hAnsi="微軟正黑體" w:cs="Arial"/>
          <w:sz w:val="22"/>
          <w:szCs w:val="22"/>
        </w:rPr>
        <w:t>展</w:t>
      </w:r>
      <w:r w:rsidRPr="00394DF4">
        <w:rPr>
          <w:rFonts w:ascii="微軟正黑體" w:eastAsia="微軟正黑體" w:hAnsi="微軟正黑體" w:cs="Arial"/>
          <w:sz w:val="22"/>
          <w:szCs w:val="22"/>
        </w:rPr>
        <w:t>商對於</w:t>
      </w:r>
      <w:r w:rsidRPr="00394DF4">
        <w:rPr>
          <w:rFonts w:ascii="微軟正黑體" w:eastAsia="微軟正黑體" w:hAnsi="微軟正黑體" w:cs="Arial" w:hint="eastAsia"/>
          <w:sz w:val="22"/>
          <w:szCs w:val="22"/>
        </w:rPr>
        <w:t>本</w:t>
      </w:r>
      <w:r>
        <w:rPr>
          <w:rFonts w:ascii="微軟正黑體" w:eastAsia="微軟正黑體" w:hAnsi="微軟正黑體" w:cs="Arial"/>
          <w:sz w:val="22"/>
          <w:szCs w:val="22"/>
        </w:rPr>
        <w:t>辦法有任何疑問時，以主辦單位之認定及解釋為據</w:t>
      </w:r>
      <w:r>
        <w:rPr>
          <w:rFonts w:ascii="微軟正黑體" w:eastAsia="微軟正黑體" w:hAnsi="微軟正黑體" w:cs="Arial" w:hint="eastAsia"/>
          <w:sz w:val="22"/>
          <w:szCs w:val="22"/>
        </w:rPr>
        <w:t>。</w:t>
      </w:r>
    </w:p>
    <w:p w14:paraId="2BBF99C5" w14:textId="77777777" w:rsidR="0026723B" w:rsidRPr="0026723B" w:rsidRDefault="0026723B" w:rsidP="00F607A6">
      <w:pPr>
        <w:snapToGrid w:val="0"/>
        <w:jc w:val="both"/>
        <w:rPr>
          <w:rFonts w:ascii="微軟正黑體" w:eastAsia="微軟正黑體" w:hAnsi="微軟正黑體" w:cs="Arial"/>
          <w:sz w:val="22"/>
        </w:rPr>
        <w:sectPr w:rsidR="0026723B" w:rsidRPr="0026723B" w:rsidSect="00C3165B">
          <w:headerReference w:type="default" r:id="rId21"/>
          <w:footerReference w:type="default" r:id="rId22"/>
          <w:pgSz w:w="11906" w:h="16838" w:code="9"/>
          <w:pgMar w:top="1134" w:right="567" w:bottom="1418" w:left="567" w:header="426" w:footer="323" w:gutter="0"/>
          <w:cols w:space="425"/>
          <w:docGrid w:type="linesAndChars" w:linePitch="360"/>
        </w:sectPr>
      </w:pPr>
    </w:p>
    <w:p w14:paraId="707AF7C6" w14:textId="42080BEF" w:rsidR="0026723B" w:rsidRDefault="00D4354E" w:rsidP="006C6EBB">
      <w:pPr>
        <w:widowControl/>
        <w:snapToGrid w:val="0"/>
        <w:spacing w:beforeLines="50" w:before="120"/>
        <w:jc w:val="center"/>
        <w:rPr>
          <w:rFonts w:ascii="微軟正黑體" w:eastAsia="微軟正黑體" w:hAnsi="微軟正黑體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202</w:t>
      </w:r>
      <w:r w:rsidR="00866CBA"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="0026723B"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26723B" w:rsidRPr="00151432"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Taiwan AOI Forum &amp; Show</w:t>
      </w:r>
      <w:r w:rsidR="0026723B"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展場</w:t>
      </w:r>
      <w:bookmarkStart w:id="2" w:name="選位"/>
      <w:r w:rsidR="0026723B">
        <w:rPr>
          <w:rFonts w:ascii="微軟正黑體" w:eastAsia="微軟正黑體" w:hAnsi="微軟正黑體" w:hint="eastAsia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選位</w:t>
      </w:r>
      <w:bookmarkEnd w:id="2"/>
    </w:p>
    <w:p w14:paraId="1DF0BDB1" w14:textId="3C7DD720" w:rsidR="004B1E60" w:rsidRPr="00ED79B3" w:rsidRDefault="004B1E60" w:rsidP="00ED79B3">
      <w:pPr>
        <w:widowControl/>
        <w:jc w:val="center"/>
        <w:rPr>
          <w:b/>
          <w:noProof/>
        </w:rPr>
      </w:pPr>
      <w:r w:rsidRPr="00273401">
        <w:rPr>
          <w:b/>
          <w:noProof/>
        </w:rPr>
        <w:drawing>
          <wp:inline distT="0" distB="0" distL="0" distR="0" wp14:anchorId="60096C9B" wp14:editId="73A4D47D">
            <wp:extent cx="8749673" cy="5344458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9" b="1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9673" cy="5344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C7D7B0" w14:textId="058D6F3A" w:rsidR="00403B70" w:rsidRPr="00273401" w:rsidRDefault="00403B70" w:rsidP="0026723B">
      <w:pPr>
        <w:widowControl/>
        <w:jc w:val="center"/>
        <w:rPr>
          <w:rFonts w:ascii="微軟正黑體" w:eastAsia="微軟正黑體" w:hAnsi="微軟正黑體" w:cs="Arial"/>
          <w:b/>
          <w:sz w:val="22"/>
        </w:rPr>
        <w:sectPr w:rsidR="00403B70" w:rsidRPr="00273401" w:rsidSect="004F7408">
          <w:headerReference w:type="default" r:id="rId24"/>
          <w:pgSz w:w="16838" w:h="11906" w:orient="landscape" w:code="9"/>
          <w:pgMar w:top="567" w:right="1134" w:bottom="567" w:left="1418" w:header="1134" w:footer="323" w:gutter="0"/>
          <w:cols w:space="425"/>
          <w:docGrid w:linePitch="360"/>
        </w:sectPr>
      </w:pPr>
    </w:p>
    <w:p w14:paraId="0F1759E0" w14:textId="6A2EF4AF" w:rsidR="005129A3" w:rsidRPr="006C6EBB" w:rsidRDefault="005129A3" w:rsidP="006C6EBB">
      <w:pPr>
        <w:snapToGrid w:val="0"/>
        <w:spacing w:beforeLines="50" w:before="120" w:afterLines="50" w:after="120"/>
        <w:jc w:val="center"/>
        <w:rPr>
          <w:rFonts w:ascii="微軟正黑體" w:eastAsia="微軟正黑體" w:hAnsi="微軟正黑體"/>
          <w:b/>
          <w:color w:val="244061" w:themeColor="accent1" w:themeShade="80"/>
          <w:sz w:val="36"/>
          <w:szCs w:val="3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F4338">
        <w:rPr>
          <w:rFonts w:ascii="微軟正黑體" w:eastAsia="微軟正黑體" w:hAnsi="微軟正黑體" w:hint="eastAsia"/>
          <w:b/>
          <w:color w:val="244061" w:themeColor="accent1" w:themeShade="80"/>
          <w:sz w:val="36"/>
          <w:szCs w:val="3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202</w:t>
      </w:r>
      <w:r w:rsidR="006C6EBB">
        <w:rPr>
          <w:rFonts w:ascii="微軟正黑體" w:eastAsia="微軟正黑體" w:hAnsi="微軟正黑體" w:hint="eastAsia"/>
          <w:b/>
          <w:color w:val="244061" w:themeColor="accent1" w:themeShade="80"/>
          <w:sz w:val="36"/>
          <w:szCs w:val="3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Pr="004F4338">
        <w:rPr>
          <w:rFonts w:ascii="微軟正黑體" w:eastAsia="微軟正黑體" w:hAnsi="微軟正黑體" w:hint="eastAsia"/>
          <w:b/>
          <w:color w:val="244061" w:themeColor="accent1" w:themeShade="80"/>
          <w:sz w:val="36"/>
          <w:szCs w:val="3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Taiwan AOI Forum &amp; Show參展、廣告</w:t>
      </w:r>
      <w:bookmarkStart w:id="3" w:name="報名表"/>
      <w:r w:rsidRPr="004F4338">
        <w:rPr>
          <w:rFonts w:ascii="微軟正黑體" w:eastAsia="微軟正黑體" w:hAnsi="微軟正黑體" w:hint="eastAsia"/>
          <w:b/>
          <w:color w:val="244061" w:themeColor="accent1" w:themeShade="80"/>
          <w:sz w:val="36"/>
          <w:szCs w:val="3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報名表</w:t>
      </w:r>
      <w:bookmarkEnd w:id="3"/>
    </w:p>
    <w:tbl>
      <w:tblPr>
        <w:tblStyle w:val="ac"/>
        <w:tblW w:w="11057" w:type="dxa"/>
        <w:tblInd w:w="-34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"/>
        <w:gridCol w:w="1975"/>
        <w:gridCol w:w="8646"/>
      </w:tblGrid>
      <w:tr w:rsidR="005129A3" w:rsidRPr="00741A6A" w14:paraId="0F089C7F" w14:textId="77777777" w:rsidTr="005129A3">
        <w:trPr>
          <w:trHeight w:hRule="exact" w:val="284"/>
        </w:trPr>
        <w:tc>
          <w:tcPr>
            <w:tcW w:w="2411" w:type="dxa"/>
            <w:gridSpan w:val="3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shd w:val="clear" w:color="auto" w:fill="FDE9D9" w:themeFill="accent6" w:themeFillTint="33"/>
          </w:tcPr>
          <w:p w14:paraId="1286336E" w14:textId="77777777" w:rsidR="005129A3" w:rsidRPr="00741A6A" w:rsidRDefault="005129A3" w:rsidP="007C32CD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>參展身分類別</w:t>
            </w:r>
            <w:r w:rsidRPr="00741A6A">
              <w:rPr>
                <w:rFonts w:ascii="微軟正黑體" w:eastAsia="微軟正黑體" w:hAnsi="微軟正黑體" w:cs="Arial" w:hint="eastAsia"/>
                <w:b/>
                <w:sz w:val="22"/>
              </w:rPr>
              <w:t>勾選</w:t>
            </w:r>
          </w:p>
          <w:p w14:paraId="416FC9D8" w14:textId="77777777" w:rsidR="005129A3" w:rsidRPr="00741A6A" w:rsidRDefault="005129A3" w:rsidP="007C32CD">
            <w:pPr>
              <w:snapToGrid w:val="0"/>
              <w:spacing w:line="280" w:lineRule="exact"/>
              <w:rPr>
                <w:rFonts w:ascii="微軟正黑體" w:eastAsia="微軟正黑體" w:hAnsi="微軟正黑體" w:cs="Arial"/>
                <w:b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>身分別勾選</w:t>
            </w:r>
          </w:p>
        </w:tc>
        <w:tc>
          <w:tcPr>
            <w:tcW w:w="864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shd w:val="clear" w:color="auto" w:fill="FDE9D9" w:themeFill="accent6" w:themeFillTint="33"/>
          </w:tcPr>
          <w:p w14:paraId="789F36DC" w14:textId="50BBD92D" w:rsidR="005129A3" w:rsidRPr="00741A6A" w:rsidRDefault="005129A3" w:rsidP="007C32CD">
            <w:pPr>
              <w:snapToGrid w:val="0"/>
              <w:spacing w:line="280" w:lineRule="exact"/>
              <w:rPr>
                <w:rFonts w:ascii="微軟正黑體" w:eastAsia="微軟正黑體" w:hAnsi="微軟正黑體" w:cs="Arial"/>
                <w:b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>企業需求敘述</w:t>
            </w:r>
            <w:r w:rsidR="00FD69B7"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</w:t>
            </w:r>
            <w:r w:rsidR="00FD69B7" w:rsidRPr="005F4BC8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(以下皆未稅，</w:t>
            </w:r>
            <w:r w:rsidR="00FD69B7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需</w:t>
            </w:r>
            <w:r w:rsidR="00FD69B7" w:rsidRPr="005F4BC8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加5%稅金)</w:t>
            </w:r>
          </w:p>
        </w:tc>
      </w:tr>
      <w:tr w:rsidR="005129A3" w14:paraId="4A42A7AD" w14:textId="77777777" w:rsidTr="005129A3">
        <w:trPr>
          <w:trHeight w:val="680"/>
        </w:trPr>
        <w:tc>
          <w:tcPr>
            <w:tcW w:w="42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nil"/>
            </w:tcBorders>
            <w:vAlign w:val="center"/>
          </w:tcPr>
          <w:p w14:paraId="5868704E" w14:textId="77777777" w:rsidR="005129A3" w:rsidRDefault="005129A3" w:rsidP="007C32C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sym w:font="Webdings" w:char="F063"/>
            </w:r>
          </w:p>
        </w:tc>
        <w:tc>
          <w:tcPr>
            <w:tcW w:w="1985" w:type="dxa"/>
            <w:gridSpan w:val="2"/>
            <w:tcBorders>
              <w:top w:val="single" w:sz="4" w:space="0" w:color="984806" w:themeColor="accent6" w:themeShade="80"/>
              <w:left w:val="nil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vAlign w:val="center"/>
          </w:tcPr>
          <w:p w14:paraId="39A934B5" w14:textId="6E06B545" w:rsidR="005129A3" w:rsidRDefault="00DD59A9" w:rsidP="007C32C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V</w:t>
            </w:r>
            <w:r>
              <w:rPr>
                <w:rFonts w:ascii="微軟正黑體" w:eastAsia="微軟正黑體" w:hAnsi="微軟正黑體" w:cs="Arial"/>
                <w:sz w:val="22"/>
              </w:rPr>
              <w:t>IP</w:t>
            </w:r>
            <w:r w:rsidR="005129A3">
              <w:rPr>
                <w:rFonts w:ascii="微軟正黑體" w:eastAsia="微軟正黑體" w:hAnsi="微軟正黑體" w:cs="Arial" w:hint="eastAsia"/>
                <w:sz w:val="22"/>
              </w:rPr>
              <w:t>會員參展</w:t>
            </w:r>
          </w:p>
        </w:tc>
        <w:tc>
          <w:tcPr>
            <w:tcW w:w="864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vAlign w:val="center"/>
          </w:tcPr>
          <w:p w14:paraId="44F55A33" w14:textId="569387C6" w:rsidR="00D022A0" w:rsidRPr="00D022A0" w:rsidRDefault="005129A3" w:rsidP="00D022A0">
            <w:pPr>
              <w:pStyle w:val="aa"/>
              <w:numPr>
                <w:ilvl w:val="0"/>
                <w:numId w:val="8"/>
              </w:numPr>
              <w:snapToGrid w:val="0"/>
              <w:spacing w:line="260" w:lineRule="exact"/>
              <w:ind w:leftChars="0" w:left="317" w:hanging="317"/>
              <w:jc w:val="both"/>
              <w:rPr>
                <w:rFonts w:ascii="微軟正黑體" w:eastAsia="微軟正黑體" w:hAnsi="微軟正黑體" w:cs="Arial"/>
                <w:sz w:val="22"/>
              </w:rPr>
            </w:pPr>
            <w:r w:rsidRPr="00872FF4">
              <w:rPr>
                <w:rFonts w:ascii="微軟正黑體" w:eastAsia="微軟正黑體" w:hAnsi="微軟正黑體" w:cs="Arial" w:hint="eastAsia"/>
                <w:sz w:val="22"/>
              </w:rPr>
              <w:t>Booth數量：</w:t>
            </w:r>
            <w:r w:rsidRPr="00872FF4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   </w:t>
            </w:r>
            <w:r w:rsidRPr="00872FF4">
              <w:rPr>
                <w:rFonts w:ascii="微軟正黑體" w:eastAsia="微軟正黑體" w:hAnsi="微軟正黑體" w:cs="Arial" w:hint="eastAsia"/>
                <w:sz w:val="22"/>
              </w:rPr>
              <w:t>個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，</w:t>
            </w:r>
            <w:r w:rsidRPr="00C526F0">
              <w:rPr>
                <w:rFonts w:ascii="微軟正黑體" w:eastAsia="微軟正黑體" w:hAnsi="微軟正黑體" w:cs="Arial" w:hint="eastAsia"/>
                <w:bCs/>
                <w:sz w:val="22"/>
              </w:rPr>
              <w:t>出席</w:t>
            </w:r>
            <w:r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202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6</w:t>
            </w:r>
            <w:r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/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6</w:t>
            </w:r>
            <w:r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/2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2</w:t>
            </w:r>
            <w:r w:rsidR="00D022A0" w:rsidRPr="00C526F0">
              <w:rPr>
                <w:rFonts w:ascii="微軟正黑體" w:eastAsia="微軟正黑體" w:hAnsi="微軟正黑體" w:cs="Arial"/>
                <w:b/>
                <w:sz w:val="22"/>
              </w:rPr>
              <w:t xml:space="preserve"> 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V</w:t>
            </w:r>
            <w:r w:rsidR="00D022A0" w:rsidRPr="00C526F0">
              <w:rPr>
                <w:rFonts w:ascii="微軟正黑體" w:eastAsia="微軟正黑體" w:hAnsi="微軟正黑體" w:cs="Arial"/>
                <w:b/>
                <w:sz w:val="22"/>
              </w:rPr>
              <w:t>IP</w:t>
            </w:r>
            <w:r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會員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優先</w:t>
            </w:r>
            <w:r w:rsidRPr="00C526F0">
              <w:rPr>
                <w:rFonts w:ascii="微軟正黑體" w:eastAsia="微軟正黑體" w:hAnsi="微軟正黑體" w:cs="Arial" w:hint="eastAsia"/>
                <w:b/>
                <w:sz w:val="22"/>
              </w:rPr>
              <w:t>選位</w:t>
            </w:r>
            <w:r w:rsidRPr="00C526F0">
              <w:rPr>
                <w:rFonts w:ascii="微軟正黑體" w:eastAsia="微軟正黑體" w:hAnsi="微軟正黑體" w:cs="Arial" w:hint="eastAsia"/>
                <w:bCs/>
                <w:sz w:val="22"/>
              </w:rPr>
              <w:t>會議</w:t>
            </w:r>
            <w:r w:rsidRPr="00D022A0">
              <w:rPr>
                <w:rFonts w:ascii="微軟正黑體" w:eastAsia="微軟正黑體" w:hAnsi="微軟正黑體" w:cs="Arial" w:hint="eastAsia"/>
                <w:bCs/>
                <w:sz w:val="20"/>
                <w:szCs w:val="22"/>
              </w:rPr>
              <w:t>(實體或線上)</w:t>
            </w:r>
          </w:p>
          <w:p w14:paraId="62254130" w14:textId="6AF6B7E7" w:rsidR="005129A3" w:rsidRPr="00D022A0" w:rsidRDefault="00D022A0" w:rsidP="00D022A0">
            <w:pPr>
              <w:pStyle w:val="aa"/>
              <w:numPr>
                <w:ilvl w:val="0"/>
                <w:numId w:val="8"/>
              </w:numPr>
              <w:snapToGrid w:val="0"/>
              <w:spacing w:line="260" w:lineRule="exact"/>
              <w:ind w:leftChars="0" w:left="317" w:hanging="317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18"/>
              </w:rPr>
              <w:t>請</w:t>
            </w:r>
            <w:r w:rsidR="005129A3" w:rsidRPr="00D022A0">
              <w:rPr>
                <w:rFonts w:ascii="微軟正黑體" w:eastAsia="微軟正黑體" w:hAnsi="微軟正黑體" w:cs="Arial" w:hint="eastAsia"/>
                <w:sz w:val="18"/>
              </w:rPr>
              <w:t>於</w:t>
            </w:r>
            <w:r w:rsidR="005129A3" w:rsidRPr="00D022A0">
              <w:rPr>
                <w:rFonts w:ascii="微軟正黑體" w:eastAsia="微軟正黑體" w:hAnsi="微軟正黑體" w:cs="Arial" w:hint="eastAsia"/>
                <w:color w:val="FF0000"/>
                <w:sz w:val="18"/>
              </w:rPr>
              <w:t>選位會議前支付訂金</w:t>
            </w:r>
            <w:r w:rsidR="005129A3" w:rsidRPr="00D022A0">
              <w:rPr>
                <w:rFonts w:ascii="微軟正黑體" w:eastAsia="微軟正黑體" w:hAnsi="微軟正黑體" w:cs="Arial" w:hint="eastAsia"/>
                <w:sz w:val="18"/>
              </w:rPr>
              <w:t>NT$3,000元/ Booth，一律使用匯款支付，可折抵攤位費用</w:t>
            </w:r>
          </w:p>
        </w:tc>
      </w:tr>
      <w:tr w:rsidR="00DD59A9" w14:paraId="66D2C718" w14:textId="77777777" w:rsidTr="005129A3">
        <w:trPr>
          <w:trHeight w:val="680"/>
        </w:trPr>
        <w:tc>
          <w:tcPr>
            <w:tcW w:w="42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nil"/>
            </w:tcBorders>
            <w:vAlign w:val="center"/>
          </w:tcPr>
          <w:p w14:paraId="5221B0B4" w14:textId="128A0C65" w:rsidR="00DD59A9" w:rsidRDefault="00DD59A9" w:rsidP="00DD59A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sym w:font="Webdings" w:char="F063"/>
            </w:r>
          </w:p>
        </w:tc>
        <w:tc>
          <w:tcPr>
            <w:tcW w:w="1985" w:type="dxa"/>
            <w:gridSpan w:val="2"/>
            <w:tcBorders>
              <w:top w:val="single" w:sz="4" w:space="0" w:color="984806" w:themeColor="accent6" w:themeShade="80"/>
              <w:left w:val="nil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vAlign w:val="center"/>
          </w:tcPr>
          <w:p w14:paraId="7184C207" w14:textId="288EB9A5" w:rsidR="00DD59A9" w:rsidRDefault="00DD59A9" w:rsidP="00DD59A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團體會員參展</w:t>
            </w:r>
          </w:p>
        </w:tc>
        <w:tc>
          <w:tcPr>
            <w:tcW w:w="864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vAlign w:val="center"/>
          </w:tcPr>
          <w:p w14:paraId="1E1B64FA" w14:textId="50A37CBB" w:rsidR="00D022A0" w:rsidRPr="005C61F6" w:rsidRDefault="00DD59A9" w:rsidP="00D022A0">
            <w:pPr>
              <w:pStyle w:val="aa"/>
              <w:numPr>
                <w:ilvl w:val="0"/>
                <w:numId w:val="8"/>
              </w:numPr>
              <w:snapToGrid w:val="0"/>
              <w:spacing w:line="260" w:lineRule="exact"/>
              <w:ind w:leftChars="0" w:left="317" w:hanging="317"/>
              <w:jc w:val="both"/>
              <w:rPr>
                <w:rFonts w:ascii="微軟正黑體" w:eastAsia="微軟正黑體" w:hAnsi="微軟正黑體" w:cs="Arial"/>
                <w:sz w:val="22"/>
              </w:rPr>
            </w:pPr>
            <w:r w:rsidRPr="00872FF4">
              <w:rPr>
                <w:rFonts w:ascii="微軟正黑體" w:eastAsia="微軟正黑體" w:hAnsi="微軟正黑體" w:cs="Arial" w:hint="eastAsia"/>
                <w:sz w:val="22"/>
              </w:rPr>
              <w:t>Booth數量：</w:t>
            </w:r>
            <w:r w:rsidRPr="00872FF4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   </w:t>
            </w:r>
            <w:r w:rsidRPr="00872FF4">
              <w:rPr>
                <w:rFonts w:ascii="微軟正黑體" w:eastAsia="微軟正黑體" w:hAnsi="微軟正黑體" w:cs="Arial" w:hint="eastAsia"/>
                <w:sz w:val="22"/>
              </w:rPr>
              <w:t>個</w:t>
            </w:r>
            <w:r w:rsidR="00C526F0">
              <w:rPr>
                <w:rFonts w:ascii="微軟正黑體" w:eastAsia="微軟正黑體" w:hAnsi="微軟正黑體" w:cs="Arial" w:hint="eastAsia"/>
                <w:sz w:val="22"/>
              </w:rPr>
              <w:t>，</w:t>
            </w:r>
            <w:r w:rsidR="00D022A0">
              <w:rPr>
                <w:rFonts w:ascii="微軟正黑體" w:eastAsia="微軟正黑體" w:hAnsi="微軟正黑體" w:cs="Arial" w:hint="eastAsia"/>
                <w:sz w:val="22"/>
              </w:rPr>
              <w:t>出席</w:t>
            </w:r>
            <w:r w:rsidR="00D022A0" w:rsidRPr="00C526F0">
              <w:rPr>
                <w:rFonts w:ascii="微軟正黑體" w:eastAsia="微軟正黑體" w:hAnsi="微軟正黑體" w:cs="Arial"/>
                <w:b/>
                <w:bCs/>
                <w:sz w:val="22"/>
              </w:rPr>
              <w:t>2026/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7/8會員選位</w:t>
            </w:r>
            <w:r w:rsidR="00D022A0" w:rsidRPr="00D022A0">
              <w:rPr>
                <w:rFonts w:ascii="微軟正黑體" w:eastAsia="微軟正黑體" w:hAnsi="微軟正黑體" w:cs="Arial" w:hint="eastAsia"/>
                <w:bCs/>
                <w:sz w:val="22"/>
              </w:rPr>
              <w:t>會議</w:t>
            </w:r>
            <w:r w:rsidR="00D022A0" w:rsidRPr="00D022A0">
              <w:rPr>
                <w:rFonts w:ascii="微軟正黑體" w:eastAsia="微軟正黑體" w:hAnsi="微軟正黑體" w:cs="Arial" w:hint="eastAsia"/>
                <w:bCs/>
                <w:sz w:val="20"/>
                <w:szCs w:val="22"/>
              </w:rPr>
              <w:t>(實體或線上)</w:t>
            </w:r>
            <w:r w:rsidR="00D022A0" w:rsidRPr="00D022A0">
              <w:rPr>
                <w:rFonts w:ascii="微軟正黑體" w:eastAsia="微軟正黑體" w:hAnsi="微軟正黑體" w:cs="Arial" w:hint="eastAsia"/>
                <w:bCs/>
                <w:sz w:val="22"/>
              </w:rPr>
              <w:t>。</w:t>
            </w:r>
          </w:p>
          <w:p w14:paraId="0D14822E" w14:textId="146EB909" w:rsidR="00DD59A9" w:rsidRPr="00872FF4" w:rsidRDefault="00D022A0" w:rsidP="00D022A0">
            <w:pPr>
              <w:pStyle w:val="aa"/>
              <w:numPr>
                <w:ilvl w:val="0"/>
                <w:numId w:val="8"/>
              </w:numPr>
              <w:snapToGrid w:val="0"/>
              <w:spacing w:line="260" w:lineRule="exact"/>
              <w:ind w:leftChars="0" w:left="318" w:hanging="318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18"/>
              </w:rPr>
              <w:t>請</w:t>
            </w:r>
            <w:r w:rsidRPr="005C61F6">
              <w:rPr>
                <w:rFonts w:ascii="微軟正黑體" w:eastAsia="微軟正黑體" w:hAnsi="微軟正黑體" w:cs="Arial" w:hint="eastAsia"/>
                <w:sz w:val="18"/>
              </w:rPr>
              <w:t>於</w:t>
            </w:r>
            <w:r w:rsidRPr="005C61F6">
              <w:rPr>
                <w:rFonts w:ascii="微軟正黑體" w:eastAsia="微軟正黑體" w:hAnsi="微軟正黑體" w:cs="Arial" w:hint="eastAsia"/>
                <w:color w:val="FF0000"/>
                <w:sz w:val="18"/>
              </w:rPr>
              <w:t>選位會議前支付訂金</w:t>
            </w:r>
            <w:r w:rsidRPr="005C61F6">
              <w:rPr>
                <w:rFonts w:ascii="微軟正黑體" w:eastAsia="微軟正黑體" w:hAnsi="微軟正黑體" w:cs="Arial" w:hint="eastAsia"/>
                <w:sz w:val="18"/>
              </w:rPr>
              <w:t>NT$3,000元/ Booth，一律使用匯款支付，可折抵攤位費用</w:t>
            </w:r>
          </w:p>
        </w:tc>
      </w:tr>
      <w:tr w:rsidR="005129A3" w14:paraId="31D06695" w14:textId="77777777" w:rsidTr="005129A3">
        <w:trPr>
          <w:trHeight w:val="680"/>
        </w:trPr>
        <w:tc>
          <w:tcPr>
            <w:tcW w:w="42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nil"/>
            </w:tcBorders>
            <w:vAlign w:val="center"/>
          </w:tcPr>
          <w:p w14:paraId="7A277E7F" w14:textId="77777777" w:rsidR="005129A3" w:rsidRDefault="005129A3" w:rsidP="007C32C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sym w:font="Webdings" w:char="F063"/>
            </w:r>
          </w:p>
        </w:tc>
        <w:tc>
          <w:tcPr>
            <w:tcW w:w="1985" w:type="dxa"/>
            <w:gridSpan w:val="2"/>
            <w:tcBorders>
              <w:top w:val="single" w:sz="4" w:space="0" w:color="984806" w:themeColor="accent6" w:themeShade="80"/>
              <w:left w:val="nil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vAlign w:val="center"/>
          </w:tcPr>
          <w:p w14:paraId="582CC87E" w14:textId="55242E0F" w:rsidR="005129A3" w:rsidRDefault="00DD59A9" w:rsidP="007C32C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個人</w:t>
            </w:r>
            <w:r w:rsidR="005129A3">
              <w:rPr>
                <w:rFonts w:ascii="微軟正黑體" w:eastAsia="微軟正黑體" w:hAnsi="微軟正黑體" w:cs="Arial" w:hint="eastAsia"/>
                <w:sz w:val="22"/>
              </w:rPr>
              <w:t>會員參展</w:t>
            </w:r>
          </w:p>
        </w:tc>
        <w:tc>
          <w:tcPr>
            <w:tcW w:w="8646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vAlign w:val="center"/>
          </w:tcPr>
          <w:p w14:paraId="7E98103A" w14:textId="13E89B5E" w:rsidR="00D022A0" w:rsidRPr="005C61F6" w:rsidRDefault="005129A3" w:rsidP="00D022A0">
            <w:pPr>
              <w:pStyle w:val="aa"/>
              <w:numPr>
                <w:ilvl w:val="0"/>
                <w:numId w:val="8"/>
              </w:numPr>
              <w:snapToGrid w:val="0"/>
              <w:spacing w:line="260" w:lineRule="exact"/>
              <w:ind w:leftChars="0" w:left="317" w:hanging="317"/>
              <w:jc w:val="both"/>
              <w:rPr>
                <w:rFonts w:ascii="微軟正黑體" w:eastAsia="微軟正黑體" w:hAnsi="微軟正黑體" w:cs="Arial"/>
                <w:sz w:val="22"/>
              </w:rPr>
            </w:pPr>
            <w:r w:rsidRPr="00872FF4">
              <w:rPr>
                <w:rFonts w:ascii="微軟正黑體" w:eastAsia="微軟正黑體" w:hAnsi="微軟正黑體" w:cs="Arial" w:hint="eastAsia"/>
                <w:sz w:val="22"/>
              </w:rPr>
              <w:t>Booth數量：</w:t>
            </w:r>
            <w:r w:rsidRPr="00872FF4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   </w:t>
            </w:r>
            <w:r w:rsidRPr="00872FF4">
              <w:rPr>
                <w:rFonts w:ascii="微軟正黑體" w:eastAsia="微軟正黑體" w:hAnsi="微軟正黑體" w:cs="Arial" w:hint="eastAsia"/>
                <w:sz w:val="22"/>
              </w:rPr>
              <w:t>個</w:t>
            </w:r>
            <w:r w:rsidR="00C526F0">
              <w:rPr>
                <w:rFonts w:ascii="微軟正黑體" w:eastAsia="微軟正黑體" w:hAnsi="微軟正黑體" w:cs="Arial" w:hint="eastAsia"/>
                <w:sz w:val="22"/>
              </w:rPr>
              <w:t>，</w:t>
            </w:r>
            <w:r w:rsidR="00D022A0">
              <w:rPr>
                <w:rFonts w:ascii="微軟正黑體" w:eastAsia="微軟正黑體" w:hAnsi="微軟正黑體" w:cs="Arial" w:hint="eastAsia"/>
                <w:sz w:val="22"/>
              </w:rPr>
              <w:t>出席</w:t>
            </w:r>
            <w:r w:rsidR="00D022A0" w:rsidRPr="00C526F0">
              <w:rPr>
                <w:rFonts w:ascii="微軟正黑體" w:eastAsia="微軟正黑體" w:hAnsi="微軟正黑體" w:cs="Arial"/>
                <w:b/>
                <w:bCs/>
                <w:sz w:val="22"/>
              </w:rPr>
              <w:t>2026/</w:t>
            </w:r>
            <w:r w:rsidR="00D022A0" w:rsidRPr="00C526F0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7/8會員選位</w:t>
            </w:r>
            <w:r w:rsidR="00D022A0" w:rsidRPr="00D022A0">
              <w:rPr>
                <w:rFonts w:ascii="微軟正黑體" w:eastAsia="微軟正黑體" w:hAnsi="微軟正黑體" w:cs="Arial" w:hint="eastAsia"/>
                <w:bCs/>
                <w:sz w:val="22"/>
              </w:rPr>
              <w:t>會議</w:t>
            </w:r>
            <w:r w:rsidR="00D022A0" w:rsidRPr="00D022A0">
              <w:rPr>
                <w:rFonts w:ascii="微軟正黑體" w:eastAsia="微軟正黑體" w:hAnsi="微軟正黑體" w:cs="Arial" w:hint="eastAsia"/>
                <w:bCs/>
                <w:sz w:val="20"/>
                <w:szCs w:val="22"/>
              </w:rPr>
              <w:t>(實體或線上)</w:t>
            </w:r>
            <w:r w:rsidR="00D022A0" w:rsidRPr="00D022A0">
              <w:rPr>
                <w:rFonts w:ascii="微軟正黑體" w:eastAsia="微軟正黑體" w:hAnsi="微軟正黑體" w:cs="Arial" w:hint="eastAsia"/>
                <w:bCs/>
                <w:sz w:val="22"/>
              </w:rPr>
              <w:t>。</w:t>
            </w:r>
          </w:p>
          <w:p w14:paraId="49147B70" w14:textId="1482F2E5" w:rsidR="005129A3" w:rsidRPr="00872FF4" w:rsidRDefault="00D022A0" w:rsidP="00D022A0">
            <w:pPr>
              <w:pStyle w:val="aa"/>
              <w:numPr>
                <w:ilvl w:val="0"/>
                <w:numId w:val="8"/>
              </w:numPr>
              <w:snapToGrid w:val="0"/>
              <w:spacing w:line="260" w:lineRule="exact"/>
              <w:ind w:leftChars="0" w:left="318" w:hanging="318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18"/>
              </w:rPr>
              <w:t>請</w:t>
            </w:r>
            <w:r w:rsidRPr="005C61F6">
              <w:rPr>
                <w:rFonts w:ascii="微軟正黑體" w:eastAsia="微軟正黑體" w:hAnsi="微軟正黑體" w:cs="Arial" w:hint="eastAsia"/>
                <w:sz w:val="18"/>
              </w:rPr>
              <w:t>於</w:t>
            </w:r>
            <w:r w:rsidRPr="005C61F6">
              <w:rPr>
                <w:rFonts w:ascii="微軟正黑體" w:eastAsia="微軟正黑體" w:hAnsi="微軟正黑體" w:cs="Arial" w:hint="eastAsia"/>
                <w:color w:val="FF0000"/>
                <w:sz w:val="18"/>
              </w:rPr>
              <w:t>選位會議前支付訂金</w:t>
            </w:r>
            <w:r w:rsidRPr="005C61F6">
              <w:rPr>
                <w:rFonts w:ascii="微軟正黑體" w:eastAsia="微軟正黑體" w:hAnsi="微軟正黑體" w:cs="Arial" w:hint="eastAsia"/>
                <w:sz w:val="18"/>
              </w:rPr>
              <w:t>NT$3,000元/ Booth，一律使用匯款支付，可折抵攤位費用</w:t>
            </w:r>
          </w:p>
        </w:tc>
      </w:tr>
      <w:tr w:rsidR="005129A3" w:rsidRPr="0054756E" w14:paraId="2CFDD0B3" w14:textId="77777777" w:rsidTr="009A6A01">
        <w:trPr>
          <w:trHeight w:val="2575"/>
        </w:trPr>
        <w:tc>
          <w:tcPr>
            <w:tcW w:w="11057" w:type="dxa"/>
            <w:gridSpan w:val="4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14:paraId="22FC3560" w14:textId="02BEB668" w:rsidR="005129A3" w:rsidRDefault="005129A3" w:rsidP="007C32CD">
            <w:pPr>
              <w:numPr>
                <w:ilvl w:val="0"/>
                <w:numId w:val="34"/>
              </w:numPr>
              <w:snapToGrid w:val="0"/>
              <w:spacing w:beforeLines="20" w:before="48" w:afterLines="20" w:after="48" w:line="260" w:lineRule="exact"/>
              <w:ind w:left="357" w:hanging="357"/>
              <w:rPr>
                <w:rFonts w:ascii="微軟正黑體" w:eastAsia="微軟正黑體" w:hAnsi="微軟正黑體" w:cs="Arial"/>
                <w:sz w:val="22"/>
                <w:szCs w:val="24"/>
              </w:rPr>
            </w:pPr>
            <w:r w:rsidRPr="00767F53">
              <w:rPr>
                <w:rFonts w:ascii="微軟正黑體" w:eastAsia="微軟正黑體" w:hAnsi="微軟正黑體" w:cs="Arial" w:hint="eastAsia"/>
                <w:sz w:val="22"/>
                <w:szCs w:val="24"/>
              </w:rPr>
              <w:t>價格含空地面積費與基本裝潢費</w:t>
            </w:r>
            <w:r>
              <w:rPr>
                <w:rFonts w:ascii="微軟正黑體" w:eastAsia="微軟正黑體" w:hAnsi="微軟正黑體" w:cs="Arial" w:hint="eastAsia"/>
                <w:sz w:val="22"/>
                <w:szCs w:val="24"/>
              </w:rPr>
              <w:t>。</w:t>
            </w:r>
            <w:r w:rsidRPr="00767F53">
              <w:rPr>
                <w:rFonts w:ascii="微軟正黑體" w:eastAsia="微軟正黑體" w:hAnsi="微軟正黑體" w:cs="Arial" w:hint="eastAsia"/>
                <w:sz w:val="22"/>
                <w:szCs w:val="24"/>
              </w:rPr>
              <w:t>Booth位置必須連續，需使用220V電壓者，請選A、B區</w:t>
            </w:r>
            <w:r>
              <w:rPr>
                <w:rFonts w:ascii="微軟正黑體" w:eastAsia="微軟正黑體" w:hAnsi="微軟正黑體" w:cs="Arial" w:hint="eastAsia"/>
                <w:sz w:val="22"/>
                <w:szCs w:val="24"/>
              </w:rPr>
              <w:t>。</w:t>
            </w:r>
          </w:p>
          <w:p w14:paraId="69685532" w14:textId="5B4D6A2F" w:rsidR="00FD69B7" w:rsidRPr="009A6A01" w:rsidRDefault="00FD69B7" w:rsidP="007C32CD">
            <w:pPr>
              <w:numPr>
                <w:ilvl w:val="0"/>
                <w:numId w:val="34"/>
              </w:numPr>
              <w:snapToGrid w:val="0"/>
              <w:spacing w:beforeLines="20" w:before="48" w:afterLines="20" w:after="48" w:line="260" w:lineRule="exact"/>
              <w:ind w:left="357" w:hanging="357"/>
              <w:rPr>
                <w:rFonts w:ascii="微軟正黑體" w:eastAsia="微軟正黑體" w:hAnsi="微軟正黑體" w:cs="Arial"/>
                <w:sz w:val="22"/>
                <w:szCs w:val="24"/>
              </w:rPr>
            </w:pPr>
            <w:r w:rsidRPr="00A64011">
              <w:rPr>
                <w:rFonts w:ascii="微軟正黑體" w:eastAsia="微軟正黑體" w:hAnsi="微軟正黑體" w:cs="Arial" w:hint="eastAsia"/>
                <w:b/>
                <w:color w:val="FF0000"/>
                <w:sz w:val="22"/>
              </w:rPr>
              <w:t>即日起開放會員報名與訂金繳納</w:t>
            </w:r>
          </w:p>
          <w:p w14:paraId="43EF669D" w14:textId="79A9C386" w:rsidR="009A6A01" w:rsidRDefault="009A6A01" w:rsidP="007C32CD">
            <w:pPr>
              <w:numPr>
                <w:ilvl w:val="0"/>
                <w:numId w:val="34"/>
              </w:numPr>
              <w:snapToGrid w:val="0"/>
              <w:spacing w:beforeLines="20" w:before="48" w:afterLines="20" w:after="48" w:line="260" w:lineRule="exact"/>
              <w:ind w:left="357" w:hanging="357"/>
              <w:rPr>
                <w:rFonts w:ascii="微軟正黑體" w:eastAsia="微軟正黑體" w:hAnsi="微軟正黑體" w:cs="Arial"/>
                <w:sz w:val="22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FF0000"/>
                <w:sz w:val="22"/>
              </w:rPr>
              <w:t>我要</w:t>
            </w:r>
            <w:hyperlink r:id="rId25" w:history="1">
              <w:r w:rsidRPr="009A6A01">
                <w:rPr>
                  <w:rStyle w:val="a7"/>
                  <w:rFonts w:ascii="微軟正黑體" w:eastAsia="微軟正黑體" w:hAnsi="微軟正黑體" w:cs="Arial"/>
                  <w:b/>
                  <w:sz w:val="22"/>
                </w:rPr>
                <w:t>加入會員</w:t>
              </w:r>
            </w:hyperlink>
          </w:p>
          <w:tbl>
            <w:tblPr>
              <w:tblStyle w:val="ac"/>
              <w:tblW w:w="7152" w:type="dxa"/>
              <w:tblInd w:w="2191" w:type="dxa"/>
              <w:tblBorders>
                <w:top w:val="single" w:sz="4" w:space="0" w:color="95B3D7" w:themeColor="accent1" w:themeTint="99"/>
                <w:left w:val="single" w:sz="4" w:space="0" w:color="95B3D7" w:themeColor="accent1" w:themeTint="99"/>
                <w:bottom w:val="single" w:sz="4" w:space="0" w:color="95B3D7" w:themeColor="accent1" w:themeTint="99"/>
                <w:right w:val="single" w:sz="4" w:space="0" w:color="95B3D7" w:themeColor="accent1" w:themeTint="99"/>
                <w:insideH w:val="single" w:sz="4" w:space="0" w:color="95B3D7" w:themeColor="accent1" w:themeTint="99"/>
                <w:insideV w:val="single" w:sz="4" w:space="0" w:color="95B3D7" w:themeColor="accent1" w:themeTint="9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7"/>
              <w:gridCol w:w="1805"/>
              <w:gridCol w:w="1805"/>
              <w:gridCol w:w="1805"/>
            </w:tblGrid>
            <w:tr w:rsidR="00206EB1" w:rsidRPr="005A5197" w14:paraId="66701273" w14:textId="77777777" w:rsidTr="009A6A01">
              <w:trPr>
                <w:trHeight w:val="369"/>
              </w:trPr>
              <w:tc>
                <w:tcPr>
                  <w:tcW w:w="1737" w:type="dxa"/>
                  <w:shd w:val="clear" w:color="auto" w:fill="FDE9D9" w:themeFill="accent6" w:themeFillTint="33"/>
                  <w:vAlign w:val="center"/>
                </w:tcPr>
                <w:p w14:paraId="0DFFD9B7" w14:textId="606B8F45" w:rsidR="00206EB1" w:rsidRPr="005A5197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</w:p>
              </w:tc>
              <w:tc>
                <w:tcPr>
                  <w:tcW w:w="1805" w:type="dxa"/>
                  <w:shd w:val="clear" w:color="auto" w:fill="FDE9D9" w:themeFill="accent6" w:themeFillTint="33"/>
                  <w:vAlign w:val="center"/>
                </w:tcPr>
                <w:p w14:paraId="2B4FF149" w14:textId="77777777" w:rsidR="00206EB1" w:rsidRPr="005A5197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V</w:t>
                  </w:r>
                  <w:r>
                    <w:rPr>
                      <w:rFonts w:ascii="微軟正黑體" w:eastAsia="微軟正黑體" w:hAnsi="微軟正黑體"/>
                      <w:b/>
                      <w:sz w:val="22"/>
                    </w:rPr>
                    <w:t>IP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會員</w:t>
                  </w:r>
                </w:p>
              </w:tc>
              <w:tc>
                <w:tcPr>
                  <w:tcW w:w="1805" w:type="dxa"/>
                  <w:shd w:val="clear" w:color="auto" w:fill="FDE9D9" w:themeFill="accent6" w:themeFillTint="33"/>
                  <w:vAlign w:val="center"/>
                </w:tcPr>
                <w:p w14:paraId="34E85304" w14:textId="77777777" w:rsidR="00206EB1" w:rsidRPr="005A5197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團體會員</w:t>
                  </w:r>
                </w:p>
              </w:tc>
              <w:tc>
                <w:tcPr>
                  <w:tcW w:w="1805" w:type="dxa"/>
                  <w:shd w:val="clear" w:color="auto" w:fill="FDE9D9" w:themeFill="accent6" w:themeFillTint="33"/>
                  <w:vAlign w:val="center"/>
                </w:tcPr>
                <w:p w14:paraId="4FC57D98" w14:textId="77777777" w:rsidR="00206EB1" w:rsidRPr="005A5197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個人會員</w:t>
                  </w:r>
                </w:p>
              </w:tc>
            </w:tr>
            <w:tr w:rsidR="00206EB1" w:rsidRPr="001F2259" w14:paraId="3AADF84E" w14:textId="77777777" w:rsidTr="009A6A01">
              <w:trPr>
                <w:trHeight w:val="567"/>
              </w:trPr>
              <w:tc>
                <w:tcPr>
                  <w:tcW w:w="1737" w:type="dxa"/>
                  <w:vAlign w:val="center"/>
                </w:tcPr>
                <w:p w14:paraId="7480A4A2" w14:textId="155C8F0E" w:rsidR="00206EB1" w:rsidRPr="00206EB1" w:rsidRDefault="00206EB1" w:rsidP="00206EB1">
                  <w:pPr>
                    <w:spacing w:line="260" w:lineRule="exact"/>
                    <w:ind w:leftChars="5" w:left="12" w:rightChars="27" w:right="65"/>
                    <w:jc w:val="center"/>
                    <w:rPr>
                      <w:rFonts w:ascii="微軟正黑體" w:eastAsia="微軟正黑體" w:hAnsi="微軟正黑體" w:cs="Arial"/>
                      <w:b/>
                      <w:bCs/>
                      <w:sz w:val="22"/>
                    </w:rPr>
                  </w:pPr>
                  <w:r w:rsidRPr="00206EB1">
                    <w:rPr>
                      <w:rFonts w:ascii="微軟正黑體" w:eastAsia="微軟正黑體" w:hAnsi="微軟正黑體" w:cs="Arial" w:hint="eastAsia"/>
                      <w:b/>
                      <w:bCs/>
                      <w:sz w:val="22"/>
                    </w:rPr>
                    <w:t>攤位費</w:t>
                  </w:r>
                </w:p>
              </w:tc>
              <w:tc>
                <w:tcPr>
                  <w:tcW w:w="1805" w:type="dxa"/>
                  <w:vAlign w:val="center"/>
                </w:tcPr>
                <w:p w14:paraId="0638D969" w14:textId="5D637616" w:rsidR="00206EB1" w:rsidRPr="00206EB1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206EB1">
                    <w:rPr>
                      <w:rFonts w:ascii="微軟正黑體" w:eastAsia="微軟正黑體" w:hAnsi="微軟正黑體" w:hint="eastAsia"/>
                      <w:szCs w:val="24"/>
                    </w:rPr>
                    <w:t>$</w:t>
                  </w:r>
                  <w:r w:rsidRPr="00206EB1">
                    <w:rPr>
                      <w:rFonts w:ascii="微軟正黑體" w:eastAsia="微軟正黑體" w:hAnsi="微軟正黑體"/>
                      <w:szCs w:val="24"/>
                    </w:rPr>
                    <w:t>20,000</w:t>
                  </w:r>
                  <w:r w:rsidR="00AB364C" w:rsidRPr="00AB364C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/攤位</w:t>
                  </w:r>
                </w:p>
              </w:tc>
              <w:tc>
                <w:tcPr>
                  <w:tcW w:w="1805" w:type="dxa"/>
                  <w:vAlign w:val="center"/>
                </w:tcPr>
                <w:p w14:paraId="4DF93CAD" w14:textId="250AC285" w:rsidR="00206EB1" w:rsidRPr="00206EB1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206EB1">
                    <w:rPr>
                      <w:rFonts w:ascii="微軟正黑體" w:eastAsia="微軟正黑體" w:hAnsi="微軟正黑體" w:hint="eastAsia"/>
                      <w:szCs w:val="24"/>
                    </w:rPr>
                    <w:t>$</w:t>
                  </w:r>
                  <w:r w:rsidRPr="00206EB1">
                    <w:rPr>
                      <w:rFonts w:ascii="微軟正黑體" w:eastAsia="微軟正黑體" w:hAnsi="微軟正黑體"/>
                      <w:szCs w:val="24"/>
                    </w:rPr>
                    <w:t>30,000</w:t>
                  </w:r>
                  <w:r w:rsidR="00AB364C" w:rsidRPr="00AB364C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/攤位</w:t>
                  </w:r>
                </w:p>
              </w:tc>
              <w:tc>
                <w:tcPr>
                  <w:tcW w:w="1805" w:type="dxa"/>
                  <w:vAlign w:val="center"/>
                </w:tcPr>
                <w:p w14:paraId="6D99A724" w14:textId="28D53C3D" w:rsidR="00206EB1" w:rsidRPr="00206EB1" w:rsidRDefault="00206EB1" w:rsidP="00206EB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206EB1">
                    <w:rPr>
                      <w:rFonts w:ascii="微軟正黑體" w:eastAsia="微軟正黑體" w:hAnsi="微軟正黑體" w:hint="eastAsia"/>
                      <w:szCs w:val="24"/>
                    </w:rPr>
                    <w:t>$</w:t>
                  </w:r>
                  <w:r w:rsidRPr="00206EB1">
                    <w:rPr>
                      <w:rFonts w:ascii="微軟正黑體" w:eastAsia="微軟正黑體" w:hAnsi="微軟正黑體"/>
                      <w:szCs w:val="24"/>
                    </w:rPr>
                    <w:t>35,000</w:t>
                  </w:r>
                  <w:r w:rsidR="00AB364C" w:rsidRPr="00AB364C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/攤位</w:t>
                  </w:r>
                </w:p>
              </w:tc>
            </w:tr>
            <w:tr w:rsidR="00206EB1" w:rsidRPr="001F2259" w14:paraId="64331CF8" w14:textId="77777777" w:rsidTr="009A6A01">
              <w:trPr>
                <w:trHeight w:val="539"/>
              </w:trPr>
              <w:tc>
                <w:tcPr>
                  <w:tcW w:w="1737" w:type="dxa"/>
                  <w:vAlign w:val="center"/>
                </w:tcPr>
                <w:p w14:paraId="4F7A1D75" w14:textId="77777777" w:rsidR="00206EB1" w:rsidRPr="00206EB1" w:rsidRDefault="00206EB1" w:rsidP="00206EB1">
                  <w:pPr>
                    <w:spacing w:line="260" w:lineRule="exact"/>
                    <w:ind w:leftChars="5" w:left="12" w:rightChars="27" w:right="65"/>
                    <w:jc w:val="center"/>
                    <w:rPr>
                      <w:rFonts w:ascii="微軟正黑體" w:eastAsia="微軟正黑體" w:hAnsi="微軟正黑體" w:cs="Arial"/>
                      <w:b/>
                      <w:bCs/>
                      <w:sz w:val="22"/>
                    </w:rPr>
                  </w:pPr>
                  <w:r w:rsidRPr="00206EB1">
                    <w:rPr>
                      <w:rFonts w:ascii="微軟正黑體" w:eastAsia="微軟正黑體" w:hAnsi="微軟正黑體" w:cs="Arial" w:hint="eastAsia"/>
                      <w:b/>
                      <w:bCs/>
                      <w:sz w:val="22"/>
                    </w:rPr>
                    <w:t>大會報名費</w:t>
                  </w:r>
                </w:p>
                <w:p w14:paraId="3F1B954A" w14:textId="7DC38481" w:rsidR="00206EB1" w:rsidRPr="00206EB1" w:rsidRDefault="00206EB1" w:rsidP="00206EB1">
                  <w:pPr>
                    <w:spacing w:line="260" w:lineRule="exact"/>
                    <w:ind w:leftChars="5" w:left="12" w:rightChars="27" w:right="65"/>
                    <w:jc w:val="center"/>
                    <w:rPr>
                      <w:rFonts w:ascii="微軟正黑體" w:eastAsia="微軟正黑體" w:hAnsi="微軟正黑體" w:cs="Arial"/>
                      <w:b/>
                      <w:bCs/>
                      <w:sz w:val="22"/>
                    </w:rPr>
                  </w:pPr>
                  <w:r w:rsidRPr="00206EB1">
                    <w:rPr>
                      <w:rFonts w:ascii="微軟正黑體" w:eastAsia="微軟正黑體" w:hAnsi="微軟正黑體" w:cs="Arial" w:hint="eastAsia"/>
                      <w:b/>
                      <w:bCs/>
                      <w:sz w:val="18"/>
                      <w:szCs w:val="18"/>
                    </w:rPr>
                    <w:t>(</w:t>
                  </w:r>
                  <w:r w:rsidR="00A64011" w:rsidRPr="00A64011">
                    <w:rPr>
                      <w:rFonts w:ascii="微軟正黑體" w:eastAsia="微軟正黑體" w:hAnsi="微軟正黑體" w:hint="eastAsia"/>
                      <w:sz w:val="16"/>
                      <w:szCs w:val="16"/>
                    </w:rPr>
                    <w:t>原價$</w:t>
                  </w:r>
                  <w:r w:rsidR="00A64011" w:rsidRPr="00A64011">
                    <w:rPr>
                      <w:rFonts w:ascii="微軟正黑體" w:eastAsia="微軟正黑體" w:hAnsi="微軟正黑體"/>
                      <w:sz w:val="16"/>
                      <w:szCs w:val="16"/>
                    </w:rPr>
                    <w:t>3,000/</w:t>
                  </w:r>
                  <w:r w:rsidR="00A64011" w:rsidRPr="00A64011">
                    <w:rPr>
                      <w:rFonts w:ascii="微軟正黑體" w:eastAsia="微軟正黑體" w:hAnsi="微軟正黑體" w:hint="eastAsia"/>
                      <w:sz w:val="16"/>
                      <w:szCs w:val="16"/>
                    </w:rPr>
                    <w:t>人</w:t>
                  </w:r>
                  <w:r w:rsidRPr="00206EB1">
                    <w:rPr>
                      <w:rFonts w:ascii="微軟正黑體" w:eastAsia="微軟正黑體" w:hAnsi="微軟正黑體" w:cs="Arial" w:hint="eastAsia"/>
                      <w:b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805" w:type="dxa"/>
                  <w:vAlign w:val="center"/>
                </w:tcPr>
                <w:p w14:paraId="203B0044" w14:textId="530D14C0" w:rsidR="00A64011" w:rsidRPr="001F2259" w:rsidRDefault="00206EB1" w:rsidP="00A6401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/>
                      <w:sz w:val="22"/>
                    </w:rPr>
                    <w:t>4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位免費</w:t>
                  </w:r>
                </w:p>
              </w:tc>
              <w:tc>
                <w:tcPr>
                  <w:tcW w:w="1805" w:type="dxa"/>
                  <w:vAlign w:val="center"/>
                </w:tcPr>
                <w:p w14:paraId="1285F604" w14:textId="7071C330" w:rsidR="00A64011" w:rsidRPr="001F2259" w:rsidRDefault="00206EB1" w:rsidP="00A6401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2位免費</w:t>
                  </w:r>
                </w:p>
              </w:tc>
              <w:tc>
                <w:tcPr>
                  <w:tcW w:w="1805" w:type="dxa"/>
                  <w:vAlign w:val="center"/>
                </w:tcPr>
                <w:p w14:paraId="383BAB9B" w14:textId="3274FFA3" w:rsidR="00A64011" w:rsidRPr="001F2259" w:rsidRDefault="00206EB1" w:rsidP="00A64011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1位免費</w:t>
                  </w:r>
                </w:p>
              </w:tc>
            </w:tr>
          </w:tbl>
          <w:p w14:paraId="6847FE90" w14:textId="68439609" w:rsidR="005129A3" w:rsidRPr="00A01C9F" w:rsidRDefault="005129A3" w:rsidP="00A13B7F">
            <w:pPr>
              <w:pStyle w:val="aa"/>
              <w:snapToGrid w:val="0"/>
              <w:spacing w:beforeLines="20" w:before="48" w:line="260" w:lineRule="exact"/>
              <w:ind w:leftChars="0" w:left="0"/>
              <w:rPr>
                <w:rFonts w:ascii="微軟正黑體" w:eastAsia="微軟正黑體" w:hAnsi="微軟正黑體" w:cs="Arial"/>
                <w:b/>
                <w:color w:val="FF0000"/>
                <w:sz w:val="22"/>
              </w:rPr>
            </w:pPr>
          </w:p>
        </w:tc>
      </w:tr>
      <w:tr w:rsidR="005129A3" w:rsidRPr="00741A6A" w14:paraId="2498959E" w14:textId="77777777" w:rsidTr="007C32CD">
        <w:trPr>
          <w:trHeight w:val="284"/>
          <w:tblHeader/>
        </w:trPr>
        <w:tc>
          <w:tcPr>
            <w:tcW w:w="2411" w:type="dxa"/>
            <w:gridSpan w:val="3"/>
            <w:shd w:val="clear" w:color="auto" w:fill="DBE5F1" w:themeFill="accent1" w:themeFillTint="33"/>
            <w:vAlign w:val="center"/>
          </w:tcPr>
          <w:p w14:paraId="203C3C92" w14:textId="77777777" w:rsidR="005129A3" w:rsidRPr="00741A6A" w:rsidRDefault="005129A3" w:rsidP="005F4BC8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5F4BC8">
              <w:rPr>
                <w:b/>
                <w:noProof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6BEC56EA" wp14:editId="64CF3881">
                      <wp:simplePos x="0" y="0"/>
                      <wp:positionH relativeFrom="margin">
                        <wp:posOffset>3037205</wp:posOffset>
                      </wp:positionH>
                      <wp:positionV relativeFrom="margin">
                        <wp:posOffset>8901260</wp:posOffset>
                      </wp:positionV>
                      <wp:extent cx="762635" cy="1403985"/>
                      <wp:effectExtent l="0" t="0" r="0" b="0"/>
                      <wp:wrapNone/>
                      <wp:docPr id="2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63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D279DA" w14:textId="77777777" w:rsidR="005129A3" w:rsidRPr="00FD330B" w:rsidRDefault="005129A3" w:rsidP="005129A3">
                                  <w:pPr>
                                    <w:spacing w:line="280" w:lineRule="exact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FD330B">
                                    <w:rPr>
                                      <w:rFonts w:ascii="微軟正黑體" w:eastAsia="微軟正黑體" w:hAnsi="微軟正黑體" w:hint="eastAsia"/>
                                      <w:lang w:val="zh-TW"/>
                                    </w:rPr>
                                    <w:t>(續下頁)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EC56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39.15pt;margin-top:700.9pt;width:60.05pt;height:110.5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" filled="f" stroked="f">
                      <v:textbox style="mso-fit-shape-to-text:t">
                        <w:txbxContent>
                          <w:p w14:paraId="6BD279DA" w14:textId="77777777" w:rsidR="005129A3" w:rsidRPr="00FD330B" w:rsidRDefault="005129A3" w:rsidP="005129A3">
                            <w:pPr>
                              <w:spacing w:line="28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D330B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(續下頁)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5F4BC8">
              <w:rPr>
                <w:rFonts w:ascii="微軟正黑體" w:eastAsia="微軟正黑體" w:hAnsi="微軟正黑體" w:cs="Arial" w:hint="eastAsia"/>
                <w:b/>
                <w:sz w:val="22"/>
              </w:rPr>
              <w:t>超值加購</w:t>
            </w:r>
            <w:r w:rsidRPr="005F4BC8">
              <w:rPr>
                <w:rFonts w:ascii="微軟正黑體" w:eastAsia="微軟正黑體" w:hAnsi="微軟正黑體" w:cs="Arial" w:hint="eastAsia"/>
                <w:b/>
                <w:sz w:val="18"/>
                <w:szCs w:val="18"/>
              </w:rPr>
              <w:t>(請勾選)</w:t>
            </w:r>
          </w:p>
        </w:tc>
        <w:tc>
          <w:tcPr>
            <w:tcW w:w="8646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1EC62D6" w14:textId="267B415A" w:rsidR="005129A3" w:rsidRPr="00741A6A" w:rsidRDefault="005129A3" w:rsidP="005F4BC8">
            <w:pPr>
              <w:snapToGrid w:val="0"/>
              <w:spacing w:line="280" w:lineRule="exact"/>
              <w:rPr>
                <w:rFonts w:ascii="微軟正黑體" w:eastAsia="微軟正黑體" w:hAnsi="微軟正黑體" w:cs="Arial"/>
                <w:b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>服務內容</w:t>
            </w:r>
            <w:r w:rsidR="005F4BC8"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</w:t>
            </w:r>
            <w:r w:rsidRPr="005F4BC8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(以下皆未稅，</w:t>
            </w:r>
            <w:r w:rsidR="005F4BC8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需</w:t>
            </w:r>
            <w:r w:rsidRPr="005F4BC8">
              <w:rPr>
                <w:rFonts w:ascii="微軟正黑體" w:eastAsia="微軟正黑體" w:hAnsi="微軟正黑體" w:cs="Arial" w:hint="eastAsia"/>
                <w:b/>
                <w:bCs/>
                <w:sz w:val="18"/>
                <w:szCs w:val="18"/>
              </w:rPr>
              <w:t>加5%稅金)</w:t>
            </w:r>
          </w:p>
        </w:tc>
      </w:tr>
      <w:tr w:rsidR="005129A3" w:rsidRPr="00F87914" w14:paraId="0FED0CC5" w14:textId="77777777" w:rsidTr="009A6A01">
        <w:trPr>
          <w:trHeight w:val="5221"/>
          <w:tblHeader/>
        </w:trPr>
        <w:tc>
          <w:tcPr>
            <w:tcW w:w="436" w:type="dxa"/>
            <w:gridSpan w:val="2"/>
            <w:tcBorders>
              <w:right w:val="nil"/>
            </w:tcBorders>
          </w:tcPr>
          <w:p w14:paraId="0CB09B21" w14:textId="77777777" w:rsidR="005129A3" w:rsidRDefault="005129A3" w:rsidP="007C32CD">
            <w:pPr>
              <w:snapToGrid w:val="0"/>
              <w:spacing w:beforeLines="20" w:before="48" w:line="28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sym w:font="Webdings" w:char="F063"/>
            </w:r>
          </w:p>
        </w:tc>
        <w:tc>
          <w:tcPr>
            <w:tcW w:w="1975" w:type="dxa"/>
            <w:tcBorders>
              <w:left w:val="nil"/>
            </w:tcBorders>
          </w:tcPr>
          <w:p w14:paraId="6E3BF476" w14:textId="77777777" w:rsidR="005129A3" w:rsidRDefault="005129A3" w:rsidP="007C32CD">
            <w:pPr>
              <w:snapToGrid w:val="0"/>
              <w:spacing w:beforeLines="20" w:before="48" w:line="280" w:lineRule="exact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紙本全彩廣告</w:t>
            </w:r>
          </w:p>
        </w:tc>
        <w:tc>
          <w:tcPr>
            <w:tcW w:w="8646" w:type="dxa"/>
            <w:tcBorders>
              <w:right w:val="single" w:sz="4" w:space="0" w:color="auto"/>
            </w:tcBorders>
            <w:vAlign w:val="center"/>
          </w:tcPr>
          <w:p w14:paraId="0D1E4AE8" w14:textId="6C0983E1" w:rsidR="005129A3" w:rsidRPr="003A1BEF" w:rsidRDefault="003A1BEF" w:rsidP="003A1BEF">
            <w:pPr>
              <w:pStyle w:val="aa"/>
              <w:spacing w:line="260" w:lineRule="exact"/>
              <w:ind w:leftChars="0" w:left="0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3A1BEF">
              <w:rPr>
                <w:rFonts w:ascii="微軟正黑體" w:eastAsia="微軟正黑體" w:hAnsi="微軟正黑體" w:cs="Arial" w:hint="eastAsia"/>
                <w:b/>
                <w:sz w:val="16"/>
                <w:szCs w:val="20"/>
              </w:rPr>
              <w:t>※</w:t>
            </w:r>
            <w:r w:rsidR="005129A3" w:rsidRPr="003A1BEF">
              <w:rPr>
                <w:rFonts w:ascii="微軟正黑體" w:eastAsia="微軟正黑體" w:hAnsi="微軟正黑體" w:cs="Arial" w:hint="eastAsia"/>
                <w:b/>
                <w:sz w:val="16"/>
                <w:szCs w:val="20"/>
              </w:rPr>
              <w:t>凡刊登紙本廣告贈送「EDM代發」體驗服務</w:t>
            </w:r>
            <w:r w:rsidR="0083458B" w:rsidRPr="003A1BEF">
              <w:rPr>
                <w:rFonts w:ascii="微軟正黑體" w:eastAsia="微軟正黑體" w:hAnsi="微軟正黑體" w:cs="Arial" w:hint="eastAsia"/>
                <w:b/>
                <w:sz w:val="16"/>
                <w:szCs w:val="20"/>
              </w:rPr>
              <w:t>乙</w:t>
            </w:r>
            <w:r w:rsidR="005129A3" w:rsidRPr="003A1BEF">
              <w:rPr>
                <w:rFonts w:ascii="微軟正黑體" w:eastAsia="微軟正黑體" w:hAnsi="微軟正黑體" w:cs="Arial" w:hint="eastAsia"/>
                <w:b/>
                <w:sz w:val="16"/>
                <w:szCs w:val="20"/>
              </w:rPr>
              <w:t>次</w:t>
            </w:r>
            <w:r w:rsidR="005129A3" w:rsidRPr="003A1BEF">
              <w:rPr>
                <w:rFonts w:ascii="微軟正黑體" w:eastAsia="微軟正黑體" w:hAnsi="微軟正黑體" w:cs="Arial" w:hint="eastAsia"/>
                <w:b/>
                <w:sz w:val="16"/>
                <w:szCs w:val="18"/>
              </w:rPr>
              <w:t>，</w:t>
            </w:r>
            <w:r w:rsidR="005129A3" w:rsidRPr="003A1BEF">
              <w:rPr>
                <w:rFonts w:ascii="微軟正黑體" w:eastAsia="微軟正黑體" w:hAnsi="微軟正黑體" w:cs="Arial" w:hint="eastAsia"/>
                <w:b/>
                <w:sz w:val="16"/>
                <w:szCs w:val="20"/>
              </w:rPr>
              <w:t>請自行提供相關圖片及文字內容</w:t>
            </w:r>
            <w:r>
              <w:rPr>
                <w:rFonts w:ascii="微軟正黑體" w:eastAsia="微軟正黑體" w:hAnsi="微軟正黑體" w:cs="Arial" w:hint="eastAsia"/>
                <w:b/>
                <w:sz w:val="16"/>
                <w:szCs w:val="20"/>
              </w:rPr>
              <w:t>，未提供者視同放棄</w:t>
            </w:r>
          </w:p>
          <w:p w14:paraId="57E0C6E0" w14:textId="77777777" w:rsidR="00D2584D" w:rsidRPr="00144E43" w:rsidRDefault="00D2584D" w:rsidP="007B7FC7">
            <w:pPr>
              <w:pStyle w:val="aa"/>
              <w:numPr>
                <w:ilvl w:val="0"/>
                <w:numId w:val="6"/>
              </w:numPr>
              <w:snapToGrid w:val="0"/>
              <w:spacing w:beforeLines="50" w:before="120" w:afterLines="10" w:after="24" w:line="260" w:lineRule="exact"/>
              <w:ind w:leftChars="0" w:left="328" w:hangingChars="149" w:hanging="328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144E43">
              <w:rPr>
                <w:rFonts w:ascii="微軟正黑體" w:eastAsia="微軟正黑體" w:hAnsi="微軟正黑體" w:cs="Arial" w:hint="eastAsia"/>
                <w:b/>
                <w:sz w:val="22"/>
              </w:rPr>
              <w:t>大會手冊廣告頁</w:t>
            </w:r>
          </w:p>
          <w:p w14:paraId="653A565D" w14:textId="77777777" w:rsidR="00D2584D" w:rsidRPr="009B5ADF" w:rsidRDefault="00D2584D" w:rsidP="007B7FC7">
            <w:pPr>
              <w:pStyle w:val="aa"/>
              <w:numPr>
                <w:ilvl w:val="0"/>
                <w:numId w:val="43"/>
              </w:numPr>
              <w:snapToGrid w:val="0"/>
              <w:spacing w:afterLines="10" w:after="24" w:line="260" w:lineRule="exact"/>
              <w:ind w:leftChars="0"/>
              <w:rPr>
                <w:rFonts w:ascii="微軟正黑體" w:eastAsia="微軟正黑體" w:hAnsi="微軟正黑體" w:cs="Arial"/>
                <w:sz w:val="22"/>
              </w:rPr>
            </w:pPr>
            <w:r w:rsidRPr="00232CD8">
              <w:rPr>
                <w:rFonts w:ascii="微軟正黑體" w:eastAsia="微軟正黑體" w:hAnsi="微軟正黑體" w:cs="Arial" w:hint="eastAsia"/>
                <w:sz w:val="22"/>
              </w:rPr>
              <w:t>價格含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刊登、印刷，請自行提供圖檔、完成排版美編。</w:t>
            </w:r>
          </w:p>
          <w:tbl>
            <w:tblPr>
              <w:tblStyle w:val="ac"/>
              <w:tblW w:w="7967" w:type="dxa"/>
              <w:tblInd w:w="312" w:type="dxa"/>
              <w:tblBorders>
                <w:top w:val="single" w:sz="4" w:space="0" w:color="95B3D7" w:themeColor="accent1" w:themeTint="99"/>
                <w:left w:val="single" w:sz="4" w:space="0" w:color="95B3D7" w:themeColor="accent1" w:themeTint="99"/>
                <w:bottom w:val="single" w:sz="4" w:space="0" w:color="95B3D7" w:themeColor="accent1" w:themeTint="99"/>
                <w:right w:val="single" w:sz="4" w:space="0" w:color="95B3D7" w:themeColor="accent1" w:themeTint="99"/>
                <w:insideH w:val="single" w:sz="4" w:space="0" w:color="95B3D7" w:themeColor="accent1" w:themeTint="99"/>
                <w:insideV w:val="single" w:sz="4" w:space="0" w:color="95B3D7" w:themeColor="accent1" w:themeTint="9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1843"/>
              <w:gridCol w:w="1249"/>
              <w:gridCol w:w="1249"/>
              <w:gridCol w:w="1250"/>
              <w:gridCol w:w="1701"/>
            </w:tblGrid>
            <w:tr w:rsidR="00D2584D" w:rsidRPr="005A5197" w14:paraId="6F6DCCD6" w14:textId="77777777" w:rsidTr="002A4208">
              <w:trPr>
                <w:trHeight w:val="335"/>
              </w:trPr>
              <w:tc>
                <w:tcPr>
                  <w:tcW w:w="675" w:type="dxa"/>
                  <w:shd w:val="clear" w:color="auto" w:fill="DBE5F1" w:themeFill="accent1" w:themeFillTint="33"/>
                  <w:vAlign w:val="center"/>
                </w:tcPr>
                <w:p w14:paraId="0A102992" w14:textId="77777777" w:rsidR="00D2584D" w:rsidRPr="005A5197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5A5197"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勾選</w:t>
                  </w:r>
                </w:p>
              </w:tc>
              <w:tc>
                <w:tcPr>
                  <w:tcW w:w="1843" w:type="dxa"/>
                  <w:shd w:val="clear" w:color="auto" w:fill="DBE5F1" w:themeFill="accent1" w:themeFillTint="33"/>
                  <w:vAlign w:val="center"/>
                </w:tcPr>
                <w:p w14:paraId="29177C37" w14:textId="77777777" w:rsidR="00D2584D" w:rsidRPr="005A5197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5A5197">
                    <w:rPr>
                      <w:rFonts w:ascii="微軟正黑體" w:eastAsia="微軟正黑體" w:hAnsi="微軟正黑體" w:cs="新細明體" w:hint="eastAsia"/>
                      <w:b/>
                      <w:kern w:val="0"/>
                      <w:sz w:val="22"/>
                    </w:rPr>
                    <w:t>項目</w:t>
                  </w:r>
                </w:p>
              </w:tc>
              <w:tc>
                <w:tcPr>
                  <w:tcW w:w="1249" w:type="dxa"/>
                  <w:shd w:val="clear" w:color="auto" w:fill="DBE5F1" w:themeFill="accent1" w:themeFillTint="33"/>
                  <w:vAlign w:val="center"/>
                </w:tcPr>
                <w:p w14:paraId="050509F9" w14:textId="77777777" w:rsidR="00D2584D" w:rsidRPr="005A5197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V</w:t>
                  </w:r>
                  <w:r>
                    <w:rPr>
                      <w:rFonts w:ascii="微軟正黑體" w:eastAsia="微軟正黑體" w:hAnsi="微軟正黑體"/>
                      <w:b/>
                      <w:sz w:val="22"/>
                    </w:rPr>
                    <w:t>IP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會員</w:t>
                  </w:r>
                </w:p>
              </w:tc>
              <w:tc>
                <w:tcPr>
                  <w:tcW w:w="1249" w:type="dxa"/>
                  <w:shd w:val="clear" w:color="auto" w:fill="DBE5F1" w:themeFill="accent1" w:themeFillTint="33"/>
                  <w:vAlign w:val="center"/>
                </w:tcPr>
                <w:p w14:paraId="2D5C4D94" w14:textId="77777777" w:rsidR="00D2584D" w:rsidRPr="005A5197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團體會員</w:t>
                  </w:r>
                </w:p>
              </w:tc>
              <w:tc>
                <w:tcPr>
                  <w:tcW w:w="1250" w:type="dxa"/>
                  <w:shd w:val="clear" w:color="auto" w:fill="DBE5F1" w:themeFill="accent1" w:themeFillTint="33"/>
                  <w:vAlign w:val="center"/>
                </w:tcPr>
                <w:p w14:paraId="4919027A" w14:textId="77777777" w:rsidR="00D2584D" w:rsidRPr="005A5197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個人會員</w:t>
                  </w:r>
                </w:p>
              </w:tc>
              <w:tc>
                <w:tcPr>
                  <w:tcW w:w="1701" w:type="dxa"/>
                  <w:shd w:val="clear" w:color="auto" w:fill="DBE5F1" w:themeFill="accent1" w:themeFillTint="33"/>
                  <w:vAlign w:val="center"/>
                </w:tcPr>
                <w:p w14:paraId="5F80E8BF" w14:textId="77777777" w:rsidR="00D2584D" w:rsidRPr="003A1BEF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加贈</w:t>
                  </w:r>
                </w:p>
              </w:tc>
            </w:tr>
            <w:tr w:rsidR="00D2584D" w:rsidRPr="005A5197" w14:paraId="7E75E326" w14:textId="77777777" w:rsidTr="002A4208">
              <w:trPr>
                <w:trHeight w:val="567"/>
              </w:trPr>
              <w:tc>
                <w:tcPr>
                  <w:tcW w:w="675" w:type="dxa"/>
                  <w:vAlign w:val="center"/>
                </w:tcPr>
                <w:p w14:paraId="62582BB2" w14:textId="77777777" w:rsidR="00D2584D" w:rsidRPr="007134FC" w:rsidRDefault="00D2584D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1843" w:type="dxa"/>
                  <w:vAlign w:val="center"/>
                </w:tcPr>
                <w:p w14:paraId="6B91328A" w14:textId="77777777" w:rsidR="00D2584D" w:rsidRPr="007134FC" w:rsidRDefault="00D2584D" w:rsidP="007B7FC7">
                  <w:pPr>
                    <w:spacing w:line="260" w:lineRule="exact"/>
                    <w:ind w:leftChars="5" w:left="12" w:rightChars="27" w:right="65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  <w:t>全彩封</w:t>
                  </w:r>
                  <w:r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t>裡/封</w:t>
                  </w:r>
                  <w:r w:rsidRPr="007134FC"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  <w:t>底</w:t>
                  </w:r>
                </w:p>
              </w:tc>
              <w:tc>
                <w:tcPr>
                  <w:tcW w:w="1249" w:type="dxa"/>
                  <w:vAlign w:val="center"/>
                </w:tcPr>
                <w:p w14:paraId="3C4CC108" w14:textId="77777777" w:rsidR="00D2584D" w:rsidRPr="001F2259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15,000</w:t>
                  </w:r>
                </w:p>
              </w:tc>
              <w:tc>
                <w:tcPr>
                  <w:tcW w:w="1249" w:type="dxa"/>
                  <w:vAlign w:val="center"/>
                </w:tcPr>
                <w:p w14:paraId="67963522" w14:textId="77777777" w:rsidR="00D2584D" w:rsidRPr="001F2259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18,000</w:t>
                  </w:r>
                </w:p>
              </w:tc>
              <w:tc>
                <w:tcPr>
                  <w:tcW w:w="1250" w:type="dxa"/>
                  <w:vAlign w:val="center"/>
                </w:tcPr>
                <w:p w14:paraId="08814268" w14:textId="77777777" w:rsidR="00D2584D" w:rsidRPr="001F2259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22,000</w:t>
                  </w:r>
                </w:p>
              </w:tc>
              <w:tc>
                <w:tcPr>
                  <w:tcW w:w="1701" w:type="dxa"/>
                  <w:vMerge w:val="restart"/>
                  <w:vAlign w:val="center"/>
                </w:tcPr>
                <w:p w14:paraId="61DD3638" w14:textId="176EBEF1" w:rsidR="00D2584D" w:rsidRPr="003A1BEF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EDM代發服務乙次</w:t>
                  </w:r>
                </w:p>
              </w:tc>
            </w:tr>
            <w:tr w:rsidR="00D2584D" w:rsidRPr="005A5197" w14:paraId="4425D304" w14:textId="77777777" w:rsidTr="002A4208">
              <w:trPr>
                <w:trHeight w:val="562"/>
              </w:trPr>
              <w:tc>
                <w:tcPr>
                  <w:tcW w:w="675" w:type="dxa"/>
                  <w:vAlign w:val="center"/>
                </w:tcPr>
                <w:p w14:paraId="0B981CB9" w14:textId="77777777" w:rsidR="00D2584D" w:rsidRPr="007134FC" w:rsidRDefault="00D2584D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1843" w:type="dxa"/>
                  <w:vAlign w:val="center"/>
                </w:tcPr>
                <w:p w14:paraId="659298AE" w14:textId="77777777" w:rsidR="00D2584D" w:rsidRPr="007134FC" w:rsidRDefault="00D2584D" w:rsidP="007B7FC7">
                  <w:pPr>
                    <w:spacing w:line="260" w:lineRule="exact"/>
                    <w:ind w:leftChars="5" w:left="12" w:rightChars="27" w:right="65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  <w:t>全彩</w:t>
                  </w:r>
                  <w:r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t>內頁</w:t>
                  </w:r>
                </w:p>
              </w:tc>
              <w:tc>
                <w:tcPr>
                  <w:tcW w:w="1249" w:type="dxa"/>
                  <w:vAlign w:val="center"/>
                </w:tcPr>
                <w:p w14:paraId="43F8433F" w14:textId="77777777" w:rsidR="00D2584D" w:rsidRPr="001F2259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10,000</w:t>
                  </w:r>
                </w:p>
              </w:tc>
              <w:tc>
                <w:tcPr>
                  <w:tcW w:w="1249" w:type="dxa"/>
                  <w:vAlign w:val="center"/>
                </w:tcPr>
                <w:p w14:paraId="2638A147" w14:textId="77777777" w:rsidR="00D2584D" w:rsidRPr="001F2259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12,000</w:t>
                  </w:r>
                </w:p>
              </w:tc>
              <w:tc>
                <w:tcPr>
                  <w:tcW w:w="1250" w:type="dxa"/>
                  <w:vAlign w:val="center"/>
                </w:tcPr>
                <w:p w14:paraId="658FEF04" w14:textId="77777777" w:rsidR="00D2584D" w:rsidRPr="001F2259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18,000</w:t>
                  </w:r>
                </w:p>
              </w:tc>
              <w:tc>
                <w:tcPr>
                  <w:tcW w:w="1701" w:type="dxa"/>
                  <w:vMerge/>
                  <w:vAlign w:val="center"/>
                </w:tcPr>
                <w:p w14:paraId="5DD15E91" w14:textId="77777777" w:rsidR="00D2584D" w:rsidRPr="00284E0C" w:rsidRDefault="00D2584D" w:rsidP="007B7FC7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color w:val="FF0000"/>
                      <w:sz w:val="22"/>
                    </w:rPr>
                  </w:pPr>
                </w:p>
              </w:tc>
            </w:tr>
          </w:tbl>
          <w:p w14:paraId="5E2C5975" w14:textId="77777777" w:rsidR="005129A3" w:rsidRPr="007B7FC7" w:rsidRDefault="005129A3" w:rsidP="007B7FC7">
            <w:pPr>
              <w:pStyle w:val="aa"/>
              <w:numPr>
                <w:ilvl w:val="0"/>
                <w:numId w:val="6"/>
              </w:numPr>
              <w:snapToGrid w:val="0"/>
              <w:spacing w:beforeLines="30" w:before="72" w:afterLines="10" w:after="24" w:line="260" w:lineRule="exact"/>
              <w:ind w:leftChars="0" w:left="328" w:hangingChars="149" w:hanging="328"/>
              <w:rPr>
                <w:rFonts w:ascii="微軟正黑體" w:eastAsia="微軟正黑體" w:hAnsi="微軟正黑體" w:cs="Arial"/>
                <w:b/>
                <w:sz w:val="22"/>
              </w:rPr>
            </w:pPr>
            <w:r w:rsidRPr="007B7FC7">
              <w:rPr>
                <w:rFonts w:ascii="微軟正黑體" w:eastAsia="微軟正黑體" w:hAnsi="微軟正黑體" w:cs="Arial" w:hint="eastAsia"/>
                <w:b/>
                <w:sz w:val="22"/>
              </w:rPr>
              <w:t>單張彩色議程摺頁廣告</w:t>
            </w:r>
          </w:p>
          <w:p w14:paraId="6670B9AA" w14:textId="77777777" w:rsidR="005129A3" w:rsidRPr="007B7FC7" w:rsidRDefault="005129A3" w:rsidP="007B7FC7">
            <w:pPr>
              <w:pStyle w:val="aa"/>
              <w:numPr>
                <w:ilvl w:val="0"/>
                <w:numId w:val="42"/>
              </w:numPr>
              <w:snapToGrid w:val="0"/>
              <w:spacing w:afterLines="10" w:after="24" w:line="260" w:lineRule="exact"/>
              <w:ind w:leftChars="0"/>
              <w:rPr>
                <w:rFonts w:ascii="微軟正黑體" w:eastAsia="微軟正黑體" w:hAnsi="微軟正黑體" w:cs="Arial"/>
                <w:sz w:val="22"/>
              </w:rPr>
            </w:pPr>
            <w:r w:rsidRPr="007B7FC7">
              <w:rPr>
                <w:rFonts w:ascii="微軟正黑體" w:eastAsia="微軟正黑體" w:hAnsi="微軟正黑體" w:cs="Arial" w:hint="eastAsia"/>
                <w:sz w:val="22"/>
              </w:rPr>
              <w:t>會前針對目標客戶發送，會中則人手一張，是商機曝光的最佳工具！</w:t>
            </w:r>
          </w:p>
          <w:p w14:paraId="0D8F98A3" w14:textId="77777777" w:rsidR="005129A3" w:rsidRPr="007B7FC7" w:rsidRDefault="005129A3" w:rsidP="007B7FC7">
            <w:pPr>
              <w:pStyle w:val="aa"/>
              <w:numPr>
                <w:ilvl w:val="0"/>
                <w:numId w:val="42"/>
              </w:numPr>
              <w:snapToGrid w:val="0"/>
              <w:spacing w:afterLines="10" w:after="24" w:line="260" w:lineRule="exact"/>
              <w:ind w:leftChars="0"/>
              <w:rPr>
                <w:rFonts w:ascii="微軟正黑體" w:eastAsia="微軟正黑體" w:hAnsi="微軟正黑體" w:cs="Arial"/>
                <w:sz w:val="22"/>
              </w:rPr>
            </w:pPr>
            <w:r w:rsidRPr="007B7FC7">
              <w:rPr>
                <w:rFonts w:ascii="微軟正黑體" w:eastAsia="微軟正黑體" w:hAnsi="微軟正黑體" w:cs="Arial" w:hint="eastAsia"/>
                <w:sz w:val="22"/>
              </w:rPr>
              <w:t>由主辦單位印製，請自行完成排版美編。</w:t>
            </w:r>
          </w:p>
          <w:p w14:paraId="58DF4B94" w14:textId="5A7A7559" w:rsidR="005129A3" w:rsidRPr="007B7FC7" w:rsidRDefault="005129A3" w:rsidP="007B7FC7">
            <w:pPr>
              <w:pStyle w:val="aa"/>
              <w:numPr>
                <w:ilvl w:val="0"/>
                <w:numId w:val="42"/>
              </w:numPr>
              <w:snapToGrid w:val="0"/>
              <w:spacing w:afterLines="10" w:after="24" w:line="260" w:lineRule="exact"/>
              <w:ind w:leftChars="0"/>
              <w:rPr>
                <w:rFonts w:ascii="微軟正黑體" w:eastAsia="微軟正黑體" w:hAnsi="微軟正黑體" w:cs="Arial"/>
                <w:sz w:val="22"/>
              </w:rPr>
            </w:pPr>
            <w:r w:rsidRPr="007B7FC7">
              <w:rPr>
                <w:rFonts w:ascii="微軟正黑體" w:eastAsia="微軟正黑體" w:hAnsi="微軟正黑體" w:cs="Arial" w:hint="eastAsia"/>
                <w:sz w:val="22"/>
              </w:rPr>
              <w:t>全頁尺寸寬</w:t>
            </w:r>
            <w:r w:rsidRPr="007B7FC7">
              <w:rPr>
                <w:rFonts w:ascii="微軟正黑體" w:eastAsia="微軟正黑體" w:hAnsi="微軟正黑體" w:cs="Arial"/>
                <w:sz w:val="22"/>
              </w:rPr>
              <w:t>21</w:t>
            </w:r>
            <w:r w:rsidRPr="007B7FC7">
              <w:rPr>
                <w:rFonts w:ascii="微軟正黑體" w:eastAsia="微軟正黑體" w:hAnsi="微軟正黑體" w:cs="Arial" w:hint="eastAsia"/>
                <w:sz w:val="22"/>
              </w:rPr>
              <w:t>cm x長59.6cm，1單位尺寸寬21</w:t>
            </w:r>
            <w:r w:rsidRPr="007B7FC7">
              <w:rPr>
                <w:rFonts w:ascii="微軟正黑體" w:eastAsia="微軟正黑體" w:hAnsi="微軟正黑體" w:cs="Arial"/>
                <w:sz w:val="22"/>
              </w:rPr>
              <w:t>cm</w:t>
            </w:r>
            <w:r w:rsidRPr="007B7FC7">
              <w:rPr>
                <w:rFonts w:ascii="微軟正黑體" w:eastAsia="微軟正黑體" w:hAnsi="微軟正黑體" w:cs="Arial" w:hint="eastAsia"/>
                <w:sz w:val="22"/>
              </w:rPr>
              <w:t xml:space="preserve"> x長14.9cm(共有4單位)</w:t>
            </w:r>
          </w:p>
          <w:tbl>
            <w:tblPr>
              <w:tblStyle w:val="ac"/>
              <w:tblW w:w="8338" w:type="dxa"/>
              <w:tblInd w:w="312" w:type="dxa"/>
              <w:tblBorders>
                <w:top w:val="single" w:sz="4" w:space="0" w:color="95B3D7" w:themeColor="accent1" w:themeTint="99"/>
                <w:left w:val="single" w:sz="4" w:space="0" w:color="95B3D7" w:themeColor="accent1" w:themeTint="99"/>
                <w:bottom w:val="single" w:sz="4" w:space="0" w:color="95B3D7" w:themeColor="accent1" w:themeTint="99"/>
                <w:right w:val="single" w:sz="4" w:space="0" w:color="95B3D7" w:themeColor="accent1" w:themeTint="99"/>
                <w:insideH w:val="single" w:sz="4" w:space="0" w:color="95B3D7" w:themeColor="accent1" w:themeTint="99"/>
                <w:insideV w:val="single" w:sz="4" w:space="0" w:color="95B3D7" w:themeColor="accent1" w:themeTint="9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1786"/>
              <w:gridCol w:w="1474"/>
              <w:gridCol w:w="1843"/>
              <w:gridCol w:w="2355"/>
            </w:tblGrid>
            <w:tr w:rsidR="005F27E3" w:rsidRPr="007E77B0" w14:paraId="15EAAB42" w14:textId="160FF361" w:rsidTr="003A1BEF">
              <w:trPr>
                <w:trHeight w:val="339"/>
              </w:trPr>
              <w:tc>
                <w:tcPr>
                  <w:tcW w:w="880" w:type="dxa"/>
                  <w:shd w:val="clear" w:color="auto" w:fill="DBE5F1" w:themeFill="accent1" w:themeFillTint="33"/>
                  <w:vAlign w:val="center"/>
                </w:tcPr>
                <w:p w14:paraId="145AC0E0" w14:textId="523C2F69" w:rsidR="005F27E3" w:rsidRPr="007E77B0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 w:rsidRPr="005A5197"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勾選</w:t>
                  </w:r>
                </w:p>
              </w:tc>
              <w:tc>
                <w:tcPr>
                  <w:tcW w:w="1786" w:type="dxa"/>
                  <w:shd w:val="clear" w:color="auto" w:fill="DBE5F1" w:themeFill="accent1" w:themeFillTint="33"/>
                  <w:vAlign w:val="center"/>
                </w:tcPr>
                <w:p w14:paraId="78A60C57" w14:textId="0B9984E6" w:rsidR="005F27E3" w:rsidRPr="007E77B0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>價格/單位</w:t>
                  </w:r>
                </w:p>
              </w:tc>
              <w:tc>
                <w:tcPr>
                  <w:tcW w:w="1474" w:type="dxa"/>
                  <w:shd w:val="clear" w:color="auto" w:fill="DBE5F1" w:themeFill="accent1" w:themeFillTint="33"/>
                  <w:vAlign w:val="center"/>
                </w:tcPr>
                <w:p w14:paraId="153463F0" w14:textId="5EF9C2C4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>購買單位數</w:t>
                  </w:r>
                </w:p>
              </w:tc>
              <w:tc>
                <w:tcPr>
                  <w:tcW w:w="1843" w:type="dxa"/>
                  <w:shd w:val="clear" w:color="auto" w:fill="DBE5F1" w:themeFill="accent1" w:themeFillTint="33"/>
                  <w:vAlign w:val="center"/>
                </w:tcPr>
                <w:p w14:paraId="4248F0E1" w14:textId="40F44A6A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>小計</w:t>
                  </w:r>
                </w:p>
              </w:tc>
              <w:tc>
                <w:tcPr>
                  <w:tcW w:w="2355" w:type="dxa"/>
                  <w:shd w:val="clear" w:color="auto" w:fill="DBE5F1" w:themeFill="accent1" w:themeFillTint="33"/>
                  <w:vAlign w:val="center"/>
                </w:tcPr>
                <w:p w14:paraId="7CF8910C" w14:textId="2CF75123" w:rsidR="005F27E3" w:rsidRPr="003A1BEF" w:rsidRDefault="005F27E3" w:rsidP="005F27E3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加贈</w:t>
                  </w:r>
                </w:p>
              </w:tc>
            </w:tr>
            <w:tr w:rsidR="005F27E3" w:rsidRPr="00646327" w14:paraId="36995FB8" w14:textId="66E17E21" w:rsidTr="003A1BEF">
              <w:trPr>
                <w:trHeight w:val="499"/>
              </w:trPr>
              <w:tc>
                <w:tcPr>
                  <w:tcW w:w="880" w:type="dxa"/>
                  <w:shd w:val="clear" w:color="auto" w:fill="FFFFFF" w:themeFill="background1"/>
                  <w:vAlign w:val="center"/>
                </w:tcPr>
                <w:p w14:paraId="66B8B7E0" w14:textId="69B3E1CF" w:rsidR="005F27E3" w:rsidRPr="00646327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1786" w:type="dxa"/>
                  <w:shd w:val="clear" w:color="auto" w:fill="FFFFFF" w:themeFill="background1"/>
                  <w:vAlign w:val="center"/>
                </w:tcPr>
                <w:p w14:paraId="5772EF5B" w14:textId="5340BC39" w:rsidR="005F27E3" w:rsidRPr="00646327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$6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,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500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/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單位</w:t>
                  </w:r>
                </w:p>
              </w:tc>
              <w:tc>
                <w:tcPr>
                  <w:tcW w:w="1474" w:type="dxa"/>
                  <w:shd w:val="clear" w:color="auto" w:fill="FFFFFF" w:themeFill="background1"/>
                  <w:vAlign w:val="center"/>
                </w:tcPr>
                <w:p w14:paraId="6F554DDF" w14:textId="4AB0AA63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_______</w:t>
                  </w:r>
                </w:p>
              </w:tc>
              <w:tc>
                <w:tcPr>
                  <w:tcW w:w="1843" w:type="dxa"/>
                  <w:shd w:val="clear" w:color="auto" w:fill="FFFFFF" w:themeFill="background1"/>
                  <w:vAlign w:val="center"/>
                </w:tcPr>
                <w:p w14:paraId="5689F926" w14:textId="5C174B72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$___________</w:t>
                  </w:r>
                </w:p>
              </w:tc>
              <w:tc>
                <w:tcPr>
                  <w:tcW w:w="2355" w:type="dxa"/>
                  <w:shd w:val="clear" w:color="auto" w:fill="FFFFFF" w:themeFill="background1"/>
                  <w:vAlign w:val="center"/>
                </w:tcPr>
                <w:p w14:paraId="73B0B318" w14:textId="411D694C" w:rsidR="005F27E3" w:rsidRPr="003A1BEF" w:rsidRDefault="005F27E3" w:rsidP="005F27E3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/>
                      <w:sz w:val="22"/>
                    </w:rPr>
                    <w:t>X</w:t>
                  </w:r>
                </w:p>
              </w:tc>
            </w:tr>
            <w:tr w:rsidR="005F27E3" w:rsidRPr="00646327" w14:paraId="476C5C92" w14:textId="5CD38A44" w:rsidTr="003A1BEF">
              <w:trPr>
                <w:trHeight w:val="489"/>
              </w:trPr>
              <w:tc>
                <w:tcPr>
                  <w:tcW w:w="880" w:type="dxa"/>
                  <w:shd w:val="clear" w:color="auto" w:fill="FFFFFF" w:themeFill="background1"/>
                  <w:vAlign w:val="center"/>
                </w:tcPr>
                <w:p w14:paraId="661CBBA8" w14:textId="34EAC254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1786" w:type="dxa"/>
                  <w:shd w:val="clear" w:color="auto" w:fill="FFFFFF" w:themeFill="background1"/>
                  <w:vAlign w:val="center"/>
                </w:tcPr>
                <w:p w14:paraId="77580BE5" w14:textId="6730B947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$24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,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000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/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全頁</w:t>
                  </w:r>
                </w:p>
              </w:tc>
              <w:tc>
                <w:tcPr>
                  <w:tcW w:w="1474" w:type="dxa"/>
                  <w:shd w:val="clear" w:color="auto" w:fill="FFFFFF" w:themeFill="background1"/>
                  <w:vAlign w:val="center"/>
                </w:tcPr>
                <w:p w14:paraId="07CD57AA" w14:textId="4219DF0F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FFFFFF" w:themeFill="background1"/>
                  <w:vAlign w:val="center"/>
                </w:tcPr>
                <w:p w14:paraId="6BA8D7D1" w14:textId="0B955A14" w:rsidR="005F27E3" w:rsidRDefault="005F27E3" w:rsidP="007B7FC7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$24</w:t>
                  </w:r>
                  <w:r>
                    <w:rPr>
                      <w:rFonts w:ascii="微軟正黑體" w:eastAsia="微軟正黑體" w:hAnsi="微軟正黑體"/>
                      <w:sz w:val="22"/>
                    </w:rPr>
                    <w:t>,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000</w:t>
                  </w:r>
                </w:p>
              </w:tc>
              <w:tc>
                <w:tcPr>
                  <w:tcW w:w="2355" w:type="dxa"/>
                  <w:shd w:val="clear" w:color="auto" w:fill="FFFFFF" w:themeFill="background1"/>
                  <w:vAlign w:val="center"/>
                </w:tcPr>
                <w:p w14:paraId="3A6C37EF" w14:textId="6D636EB3" w:rsidR="005F27E3" w:rsidRPr="003A1BEF" w:rsidRDefault="005F27E3" w:rsidP="005F27E3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EDM代發服務乙次</w:t>
                  </w:r>
                </w:p>
              </w:tc>
            </w:tr>
          </w:tbl>
          <w:p w14:paraId="48AF80CD" w14:textId="77777777" w:rsidR="005129A3" w:rsidRDefault="005129A3" w:rsidP="007B7FC7">
            <w:pPr>
              <w:pStyle w:val="aa"/>
              <w:snapToGrid w:val="0"/>
              <w:spacing w:afterLines="10" w:after="24" w:line="20" w:lineRule="exact"/>
              <w:ind w:leftChars="0" w:left="357"/>
              <w:jc w:val="center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5129A3" w:rsidRPr="00F87914" w14:paraId="4D51F819" w14:textId="77777777" w:rsidTr="007C32CD">
        <w:trPr>
          <w:trHeight w:val="1247"/>
          <w:tblHeader/>
        </w:trPr>
        <w:tc>
          <w:tcPr>
            <w:tcW w:w="436" w:type="dxa"/>
            <w:gridSpan w:val="2"/>
            <w:tcBorders>
              <w:right w:val="nil"/>
            </w:tcBorders>
          </w:tcPr>
          <w:p w14:paraId="140FA24F" w14:textId="77777777" w:rsidR="005129A3" w:rsidRDefault="005129A3" w:rsidP="007C32CD">
            <w:pPr>
              <w:snapToGrid w:val="0"/>
              <w:spacing w:beforeLines="20" w:before="48" w:line="28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sym w:font="Webdings" w:char="F063"/>
            </w:r>
          </w:p>
        </w:tc>
        <w:tc>
          <w:tcPr>
            <w:tcW w:w="1975" w:type="dxa"/>
            <w:tcBorders>
              <w:left w:val="nil"/>
            </w:tcBorders>
          </w:tcPr>
          <w:p w14:paraId="36D261C7" w14:textId="77777777" w:rsidR="005129A3" w:rsidRDefault="005129A3" w:rsidP="007C32CD">
            <w:pPr>
              <w:snapToGrid w:val="0"/>
              <w:spacing w:beforeLines="20" w:before="48" w:line="280" w:lineRule="exact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新品發表會</w:t>
            </w:r>
          </w:p>
        </w:tc>
        <w:tc>
          <w:tcPr>
            <w:tcW w:w="8646" w:type="dxa"/>
            <w:tcBorders>
              <w:right w:val="single" w:sz="4" w:space="0" w:color="auto"/>
            </w:tcBorders>
          </w:tcPr>
          <w:p w14:paraId="3FFDE829" w14:textId="29099045" w:rsidR="005129A3" w:rsidRPr="0056524A" w:rsidRDefault="005129A3" w:rsidP="007C32CD">
            <w:pPr>
              <w:pStyle w:val="aa"/>
              <w:numPr>
                <w:ilvl w:val="0"/>
                <w:numId w:val="6"/>
              </w:numPr>
              <w:snapToGrid w:val="0"/>
              <w:spacing w:afterLines="10" w:after="24" w:line="260" w:lineRule="exact"/>
              <w:ind w:leftChars="0" w:left="328" w:hangingChars="149" w:hanging="328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最多</w:t>
            </w:r>
            <w:r w:rsidR="004B22BC">
              <w:rPr>
                <w:rFonts w:ascii="微軟正黑體" w:eastAsia="微軟正黑體" w:hAnsi="微軟正黑體" w:cs="Arial" w:hint="eastAsia"/>
                <w:sz w:val="22"/>
              </w:rPr>
              <w:t>8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個場次</w:t>
            </w:r>
            <w:r w:rsidRPr="0056524A">
              <w:rPr>
                <w:rFonts w:ascii="微軟正黑體" w:eastAsia="微軟正黑體" w:hAnsi="微軟正黑體" w:cs="Arial" w:hint="eastAsia"/>
                <w:sz w:val="22"/>
              </w:rPr>
              <w:t>每場次20分鐘，每家企業最多使用1場次</w:t>
            </w:r>
            <w:r w:rsidR="004B22BC">
              <w:rPr>
                <w:rFonts w:ascii="微軟正黑體" w:eastAsia="微軟正黑體" w:hAnsi="微軟正黑體" w:cs="Arial" w:hint="eastAsia"/>
                <w:sz w:val="22"/>
              </w:rPr>
              <w:t>，</w:t>
            </w:r>
            <w:r w:rsidR="004B22BC" w:rsidRPr="004B22BC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以優先繳費者為主</w:t>
            </w:r>
            <w:r w:rsidRPr="0056524A">
              <w:rPr>
                <w:rFonts w:ascii="微軟正黑體" w:eastAsia="微軟正黑體" w:hAnsi="微軟正黑體" w:cs="Arial" w:hint="eastAsia"/>
                <w:sz w:val="22"/>
              </w:rPr>
              <w:t>。</w:t>
            </w:r>
          </w:p>
          <w:p w14:paraId="0AC030B5" w14:textId="77777777" w:rsidR="005129A3" w:rsidRPr="00FD330B" w:rsidRDefault="005129A3" w:rsidP="007C32CD">
            <w:pPr>
              <w:pStyle w:val="aa"/>
              <w:numPr>
                <w:ilvl w:val="0"/>
                <w:numId w:val="6"/>
              </w:numPr>
              <w:snapToGrid w:val="0"/>
              <w:spacing w:line="260" w:lineRule="exact"/>
              <w:ind w:leftChars="0" w:left="328" w:hangingChars="149" w:hanging="328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由主辦單位排入大會議程專屬時段，該時段無演講或研討會並行。</w:t>
            </w:r>
          </w:p>
          <w:tbl>
            <w:tblPr>
              <w:tblStyle w:val="ac"/>
              <w:tblW w:w="6692" w:type="dxa"/>
              <w:tblInd w:w="312" w:type="dxa"/>
              <w:tblBorders>
                <w:top w:val="single" w:sz="4" w:space="0" w:color="95B3D7" w:themeColor="accent1" w:themeTint="99"/>
                <w:left w:val="single" w:sz="4" w:space="0" w:color="95B3D7" w:themeColor="accent1" w:themeTint="99"/>
                <w:bottom w:val="single" w:sz="4" w:space="0" w:color="95B3D7" w:themeColor="accent1" w:themeTint="99"/>
                <w:right w:val="single" w:sz="4" w:space="0" w:color="95B3D7" w:themeColor="accent1" w:themeTint="99"/>
                <w:insideH w:val="single" w:sz="4" w:space="0" w:color="95B3D7" w:themeColor="accent1" w:themeTint="99"/>
                <w:insideV w:val="single" w:sz="4" w:space="0" w:color="95B3D7" w:themeColor="accent1" w:themeTint="9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9"/>
              <w:gridCol w:w="1560"/>
              <w:gridCol w:w="1560"/>
              <w:gridCol w:w="2013"/>
            </w:tblGrid>
            <w:tr w:rsidR="004B22BC" w:rsidRPr="007E77B0" w14:paraId="168161A9" w14:textId="10F2D391" w:rsidTr="004B22BC">
              <w:tc>
                <w:tcPr>
                  <w:tcW w:w="1559" w:type="dxa"/>
                  <w:shd w:val="clear" w:color="auto" w:fill="DBE5F1" w:themeFill="accent1" w:themeFillTint="33"/>
                  <w:vAlign w:val="center"/>
                </w:tcPr>
                <w:p w14:paraId="0A1951FE" w14:textId="72CBE57C" w:rsidR="004B22BC" w:rsidRPr="007E77B0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sym w:font="Wingdings 2" w:char="F0A3"/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 xml:space="preserve"> V</w:t>
                  </w:r>
                  <w:r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  <w:t>IP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>會員</w:t>
                  </w:r>
                </w:p>
              </w:tc>
              <w:tc>
                <w:tcPr>
                  <w:tcW w:w="1560" w:type="dxa"/>
                  <w:shd w:val="clear" w:color="auto" w:fill="DBE5F1" w:themeFill="accent1" w:themeFillTint="33"/>
                  <w:vAlign w:val="center"/>
                </w:tcPr>
                <w:p w14:paraId="086B46A2" w14:textId="2ADB16BD" w:rsidR="004B22BC" w:rsidRPr="007E77B0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sym w:font="Wingdings 2" w:char="F0A3"/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 xml:space="preserve"> 團體會員</w:t>
                  </w:r>
                </w:p>
              </w:tc>
              <w:tc>
                <w:tcPr>
                  <w:tcW w:w="1560" w:type="dxa"/>
                  <w:shd w:val="clear" w:color="auto" w:fill="DBE5F1" w:themeFill="accent1" w:themeFillTint="33"/>
                </w:tcPr>
                <w:p w14:paraId="223F8C5C" w14:textId="649D2525" w:rsidR="004B22BC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sym w:font="Wingdings 2" w:char="F0A3"/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 xml:space="preserve"> 個人會員</w:t>
                  </w:r>
                </w:p>
              </w:tc>
              <w:tc>
                <w:tcPr>
                  <w:tcW w:w="2013" w:type="dxa"/>
                  <w:shd w:val="clear" w:color="auto" w:fill="DBE5F1" w:themeFill="accent1" w:themeFillTint="33"/>
                </w:tcPr>
                <w:p w14:paraId="4EAB129A" w14:textId="10E3F93C" w:rsidR="004B22BC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b/>
                      <w:color w:val="000000" w:themeColor="text1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sz w:val="22"/>
                    </w:rPr>
                    <w:t>加贈</w:t>
                  </w:r>
                </w:p>
              </w:tc>
            </w:tr>
            <w:tr w:rsidR="004B22BC" w:rsidRPr="00646327" w14:paraId="27EA0332" w14:textId="13F58F3D" w:rsidTr="004B22BC">
              <w:trPr>
                <w:trHeight w:val="283"/>
              </w:trPr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14:paraId="7C8C5BB2" w14:textId="52B536B4" w:rsidR="004B22BC" w:rsidRPr="00646327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$3,000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vAlign w:val="center"/>
                </w:tcPr>
                <w:p w14:paraId="2FA6AA8F" w14:textId="0D007C53" w:rsidR="004B22BC" w:rsidRPr="00646327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$5</w:t>
                  </w:r>
                  <w:r w:rsidRPr="00646327">
                    <w:rPr>
                      <w:rFonts w:ascii="微軟正黑體" w:eastAsia="微軟正黑體" w:hAnsi="微軟正黑體" w:hint="eastAsia"/>
                      <w:sz w:val="22"/>
                    </w:rPr>
                    <w:t>,</w:t>
                  </w: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0</w:t>
                  </w:r>
                  <w:r w:rsidRPr="00646327">
                    <w:rPr>
                      <w:rFonts w:ascii="微軟正黑體" w:eastAsia="微軟正黑體" w:hAnsi="微軟正黑體" w:hint="eastAsia"/>
                      <w:sz w:val="22"/>
                    </w:rPr>
                    <w:t>00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</w:tcPr>
                <w:p w14:paraId="29960641" w14:textId="66AE22F7" w:rsidR="004B22BC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$6</w:t>
                  </w:r>
                  <w:r w:rsidRPr="00B84E7F">
                    <w:rPr>
                      <w:rFonts w:ascii="微軟正黑體" w:eastAsia="微軟正黑體" w:hAnsi="微軟正黑體"/>
                      <w:sz w:val="22"/>
                    </w:rPr>
                    <w:t>,000</w:t>
                  </w:r>
                </w:p>
              </w:tc>
              <w:tc>
                <w:tcPr>
                  <w:tcW w:w="2013" w:type="dxa"/>
                  <w:shd w:val="clear" w:color="auto" w:fill="FFFFFF" w:themeFill="background1"/>
                </w:tcPr>
                <w:p w14:paraId="4E84E336" w14:textId="55B5967D" w:rsidR="004B22BC" w:rsidRDefault="004B22BC" w:rsidP="007C32CD">
                  <w:pPr>
                    <w:spacing w:line="26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sz w:val="16"/>
                      <w:szCs w:val="16"/>
                    </w:rPr>
                    <w:t>EDM代發服務乙次</w:t>
                  </w:r>
                </w:p>
              </w:tc>
            </w:tr>
          </w:tbl>
          <w:p w14:paraId="5789676F" w14:textId="77777777" w:rsidR="005129A3" w:rsidRPr="00F87914" w:rsidRDefault="005129A3" w:rsidP="007C32CD">
            <w:pPr>
              <w:snapToGrid w:val="0"/>
              <w:spacing w:line="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5129A3" w:rsidRPr="00F87914" w14:paraId="19A8630B" w14:textId="77777777" w:rsidTr="007C32CD">
        <w:trPr>
          <w:trHeight w:val="2038"/>
          <w:tblHeader/>
        </w:trPr>
        <w:tc>
          <w:tcPr>
            <w:tcW w:w="436" w:type="dxa"/>
            <w:gridSpan w:val="2"/>
            <w:tcBorders>
              <w:right w:val="nil"/>
            </w:tcBorders>
          </w:tcPr>
          <w:p w14:paraId="5CA7AAB3" w14:textId="77777777" w:rsidR="005129A3" w:rsidRDefault="005129A3" w:rsidP="007C32CD">
            <w:pPr>
              <w:snapToGrid w:val="0"/>
              <w:spacing w:beforeLines="20" w:before="48" w:line="28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lastRenderedPageBreak/>
              <w:sym w:font="Webdings" w:char="F063"/>
            </w:r>
          </w:p>
        </w:tc>
        <w:tc>
          <w:tcPr>
            <w:tcW w:w="1975" w:type="dxa"/>
            <w:tcBorders>
              <w:left w:val="nil"/>
            </w:tcBorders>
          </w:tcPr>
          <w:p w14:paraId="274C8A24" w14:textId="77777777" w:rsidR="005129A3" w:rsidRDefault="005129A3" w:rsidP="007C32CD">
            <w:pPr>
              <w:snapToGrid w:val="0"/>
              <w:spacing w:beforeLines="20" w:before="48" w:line="280" w:lineRule="exact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贊助</w:t>
            </w:r>
          </w:p>
        </w:tc>
        <w:tc>
          <w:tcPr>
            <w:tcW w:w="8646" w:type="dxa"/>
            <w:tcBorders>
              <w:right w:val="single" w:sz="4" w:space="0" w:color="auto"/>
            </w:tcBorders>
          </w:tcPr>
          <w:p w14:paraId="71551DE6" w14:textId="1C928F24" w:rsidR="003A1BEF" w:rsidRDefault="005129A3" w:rsidP="007C32CD">
            <w:pPr>
              <w:pStyle w:val="aa"/>
              <w:numPr>
                <w:ilvl w:val="0"/>
                <w:numId w:val="6"/>
              </w:numPr>
              <w:snapToGrid w:val="0"/>
              <w:spacing w:afterLines="10" w:after="24" w:line="280" w:lineRule="exact"/>
              <w:ind w:leftChars="0" w:left="328" w:hangingChars="149" w:hanging="328"/>
              <w:jc w:val="both"/>
              <w:rPr>
                <w:rFonts w:ascii="微軟正黑體" w:eastAsia="微軟正黑體" w:hAnsi="微軟正黑體" w:cs="Arial"/>
                <w:sz w:val="22"/>
              </w:rPr>
            </w:pPr>
            <w:r w:rsidRPr="008C4242">
              <w:rPr>
                <w:rFonts w:ascii="微軟正黑體" w:eastAsia="微軟正黑體" w:hAnsi="微軟正黑體" w:cs="Arial" w:hint="eastAsia"/>
                <w:sz w:val="22"/>
              </w:rPr>
              <w:t>企業提供完成的贊助品，</w:t>
            </w:r>
            <w:r w:rsidR="003A1BEF">
              <w:rPr>
                <w:rFonts w:ascii="微軟正黑體" w:eastAsia="微軟正黑體" w:hAnsi="微軟正黑體" w:cs="Arial" w:hint="eastAsia"/>
                <w:sz w:val="22"/>
              </w:rPr>
              <w:t>由</w:t>
            </w:r>
            <w:r w:rsidRPr="008C4242">
              <w:rPr>
                <w:rFonts w:ascii="微軟正黑體" w:eastAsia="微軟正黑體" w:hAnsi="微軟正黑體" w:cs="Arial" w:hint="eastAsia"/>
                <w:sz w:val="22"/>
              </w:rPr>
              <w:t>主辦單位於報到時發放</w:t>
            </w:r>
          </w:p>
          <w:p w14:paraId="3E5C5D3F" w14:textId="26FC29FD" w:rsidR="005129A3" w:rsidRPr="008C4242" w:rsidRDefault="005129A3" w:rsidP="007C32CD">
            <w:pPr>
              <w:pStyle w:val="aa"/>
              <w:numPr>
                <w:ilvl w:val="0"/>
                <w:numId w:val="6"/>
              </w:numPr>
              <w:snapToGrid w:val="0"/>
              <w:spacing w:afterLines="10" w:after="24" w:line="280" w:lineRule="exact"/>
              <w:ind w:leftChars="0" w:left="328" w:hangingChars="149" w:hanging="328"/>
              <w:jc w:val="both"/>
              <w:rPr>
                <w:rFonts w:ascii="微軟正黑體" w:eastAsia="微軟正黑體" w:hAnsi="微軟正黑體" w:cs="Arial"/>
                <w:sz w:val="22"/>
              </w:rPr>
            </w:pPr>
            <w:r w:rsidRPr="008C4242">
              <w:rPr>
                <w:rFonts w:ascii="微軟正黑體" w:eastAsia="微軟正黑體" w:hAnsi="微軟正黑體" w:cs="Arial" w:hint="eastAsia"/>
                <w:sz w:val="22"/>
              </w:rPr>
              <w:t>關東旗請提供廣告圖檔給</w:t>
            </w:r>
            <w:r w:rsidR="003A1BEF">
              <w:rPr>
                <w:rFonts w:ascii="微軟正黑體" w:eastAsia="微軟正黑體" w:hAnsi="微軟正黑體" w:cs="Arial" w:hint="eastAsia"/>
                <w:sz w:val="22"/>
              </w:rPr>
              <w:t>秘書處</w:t>
            </w:r>
            <w:r w:rsidRPr="008C4242">
              <w:rPr>
                <w:rFonts w:ascii="微軟正黑體" w:eastAsia="微軟正黑體" w:hAnsi="微軟正黑體" w:cs="Arial" w:hint="eastAsia"/>
                <w:sz w:val="22"/>
              </w:rPr>
              <w:t>，由主辦</w:t>
            </w:r>
            <w:r w:rsidR="003A1BEF">
              <w:rPr>
                <w:rFonts w:ascii="微軟正黑體" w:eastAsia="微軟正黑體" w:hAnsi="微軟正黑體" w:cs="Arial" w:hint="eastAsia"/>
                <w:sz w:val="22"/>
              </w:rPr>
              <w:t>單位</w:t>
            </w:r>
            <w:r w:rsidRPr="008C4242">
              <w:rPr>
                <w:rFonts w:ascii="微軟正黑體" w:eastAsia="微軟正黑體" w:hAnsi="微軟正黑體" w:cs="Arial" w:hint="eastAsia"/>
                <w:sz w:val="22"/>
              </w:rPr>
              <w:t>轉交印刷廠製作旗面</w:t>
            </w:r>
          </w:p>
          <w:tbl>
            <w:tblPr>
              <w:tblStyle w:val="ac"/>
              <w:tblW w:w="6975" w:type="dxa"/>
              <w:tblInd w:w="312" w:type="dxa"/>
              <w:tblBorders>
                <w:top w:val="single" w:sz="4" w:space="0" w:color="95B3D7" w:themeColor="accent1" w:themeTint="99"/>
                <w:left w:val="single" w:sz="4" w:space="0" w:color="95B3D7" w:themeColor="accent1" w:themeTint="99"/>
                <w:bottom w:val="single" w:sz="4" w:space="0" w:color="95B3D7" w:themeColor="accent1" w:themeTint="99"/>
                <w:right w:val="single" w:sz="4" w:space="0" w:color="95B3D7" w:themeColor="accent1" w:themeTint="99"/>
                <w:insideH w:val="single" w:sz="4" w:space="0" w:color="95B3D7" w:themeColor="accent1" w:themeTint="99"/>
                <w:insideV w:val="single" w:sz="4" w:space="0" w:color="95B3D7" w:themeColor="accent1" w:themeTint="9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2494"/>
              <w:gridCol w:w="1509"/>
              <w:gridCol w:w="2268"/>
            </w:tblGrid>
            <w:tr w:rsidR="005129A3" w:rsidRPr="005A5197" w14:paraId="1F35744D" w14:textId="77777777" w:rsidTr="003A1BEF">
              <w:trPr>
                <w:trHeight w:val="23"/>
              </w:trPr>
              <w:tc>
                <w:tcPr>
                  <w:tcW w:w="704" w:type="dxa"/>
                  <w:shd w:val="clear" w:color="auto" w:fill="DBE5F1" w:themeFill="accent1" w:themeFillTint="33"/>
                  <w:vAlign w:val="center"/>
                </w:tcPr>
                <w:p w14:paraId="78720F60" w14:textId="77777777" w:rsidR="005129A3" w:rsidRPr="005A5197" w:rsidRDefault="005129A3" w:rsidP="007C32CD">
                  <w:pPr>
                    <w:snapToGrid w:val="0"/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5A5197"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勾選</w:t>
                  </w:r>
                </w:p>
              </w:tc>
              <w:tc>
                <w:tcPr>
                  <w:tcW w:w="2494" w:type="dxa"/>
                  <w:shd w:val="clear" w:color="auto" w:fill="DBE5F1" w:themeFill="accent1" w:themeFillTint="33"/>
                  <w:vAlign w:val="center"/>
                </w:tcPr>
                <w:p w14:paraId="4AC4DFBE" w14:textId="78796354" w:rsidR="005129A3" w:rsidRPr="005A5197" w:rsidRDefault="005129A3" w:rsidP="007C32CD">
                  <w:pPr>
                    <w:snapToGrid w:val="0"/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5A5197">
                    <w:rPr>
                      <w:rFonts w:ascii="微軟正黑體" w:eastAsia="微軟正黑體" w:hAnsi="微軟正黑體" w:cs="新細明體" w:hint="eastAsia"/>
                      <w:b/>
                      <w:kern w:val="0"/>
                      <w:sz w:val="22"/>
                    </w:rPr>
                    <w:t>項</w:t>
                  </w:r>
                  <w:r w:rsidR="001A7489">
                    <w:rPr>
                      <w:rFonts w:ascii="微軟正黑體" w:eastAsia="微軟正黑體" w:hAnsi="微軟正黑體" w:cs="新細明體" w:hint="eastAsia"/>
                      <w:b/>
                      <w:kern w:val="0"/>
                      <w:sz w:val="22"/>
                    </w:rPr>
                    <w:t xml:space="preserve"> </w:t>
                  </w:r>
                  <w:r w:rsidRPr="005A5197">
                    <w:rPr>
                      <w:rFonts w:ascii="微軟正黑體" w:eastAsia="微軟正黑體" w:hAnsi="微軟正黑體" w:cs="新細明體" w:hint="eastAsia"/>
                      <w:b/>
                      <w:kern w:val="0"/>
                      <w:sz w:val="22"/>
                    </w:rPr>
                    <w:t>目</w:t>
                  </w:r>
                </w:p>
              </w:tc>
              <w:tc>
                <w:tcPr>
                  <w:tcW w:w="1509" w:type="dxa"/>
                  <w:shd w:val="clear" w:color="auto" w:fill="DBE5F1" w:themeFill="accent1" w:themeFillTint="33"/>
                </w:tcPr>
                <w:p w14:paraId="7DC85E40" w14:textId="6682042C" w:rsidR="005129A3" w:rsidRPr="00284E0C" w:rsidRDefault="00FB1672" w:rsidP="007C32CD">
                  <w:pPr>
                    <w:snapToGrid w:val="0"/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kern w:val="0"/>
                      <w:sz w:val="22"/>
                    </w:rPr>
                    <w:t>贊助</w:t>
                  </w:r>
                  <w:r w:rsidR="005129A3">
                    <w:rPr>
                      <w:rFonts w:ascii="微軟正黑體" w:eastAsia="微軟正黑體" w:hAnsi="微軟正黑體" w:hint="eastAsia"/>
                      <w:b/>
                      <w:color w:val="000000" w:themeColor="text1"/>
                      <w:kern w:val="0"/>
                      <w:sz w:val="22"/>
                    </w:rPr>
                    <w:t>價</w:t>
                  </w:r>
                </w:p>
              </w:tc>
              <w:tc>
                <w:tcPr>
                  <w:tcW w:w="2268" w:type="dxa"/>
                  <w:shd w:val="clear" w:color="auto" w:fill="DBE5F1" w:themeFill="accent1" w:themeFillTint="33"/>
                  <w:vAlign w:val="center"/>
                </w:tcPr>
                <w:p w14:paraId="0AD4C27A" w14:textId="77777777" w:rsidR="005129A3" w:rsidRPr="003A1BEF" w:rsidRDefault="005129A3" w:rsidP="007C32CD">
                  <w:pPr>
                    <w:snapToGrid w:val="0"/>
                    <w:spacing w:line="280" w:lineRule="exact"/>
                    <w:jc w:val="center"/>
                    <w:rPr>
                      <w:rFonts w:ascii="微軟正黑體" w:eastAsia="微軟正黑體" w:hAnsi="微軟正黑體"/>
                      <w:b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b/>
                      <w:sz w:val="22"/>
                    </w:rPr>
                    <w:t>加贈</w:t>
                  </w:r>
                </w:p>
              </w:tc>
            </w:tr>
            <w:tr w:rsidR="005129A3" w:rsidRPr="005A5197" w14:paraId="390698BC" w14:textId="77777777" w:rsidTr="003A1BEF">
              <w:trPr>
                <w:trHeight w:val="283"/>
              </w:trPr>
              <w:tc>
                <w:tcPr>
                  <w:tcW w:w="704" w:type="dxa"/>
                  <w:vAlign w:val="center"/>
                </w:tcPr>
                <w:p w14:paraId="60BB675E" w14:textId="77777777" w:rsidR="005129A3" w:rsidRPr="007134FC" w:rsidRDefault="005129A3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2494" w:type="dxa"/>
                  <w:vAlign w:val="center"/>
                </w:tcPr>
                <w:p w14:paraId="1079603C" w14:textId="7FC7A6DC" w:rsidR="005129A3" w:rsidRPr="001A7489" w:rsidRDefault="005129A3" w:rsidP="007C32CD">
                  <w:pPr>
                    <w:spacing w:line="260" w:lineRule="exact"/>
                    <w:jc w:val="both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1A7489">
                    <w:rPr>
                      <w:rFonts w:ascii="微軟正黑體" w:eastAsia="微軟正黑體" w:hAnsi="微軟正黑體" w:hint="eastAsia"/>
                      <w:sz w:val="22"/>
                    </w:rPr>
                    <w:t>提袋</w:t>
                  </w:r>
                </w:p>
              </w:tc>
              <w:tc>
                <w:tcPr>
                  <w:tcW w:w="1509" w:type="dxa"/>
                </w:tcPr>
                <w:p w14:paraId="1B6DA488" w14:textId="521E7E0A" w:rsidR="005129A3" w:rsidRPr="00586D3F" w:rsidRDefault="009A6A01" w:rsidP="007C32CD">
                  <w:pPr>
                    <w:snapToGrid w:val="0"/>
                    <w:spacing w:line="260" w:lineRule="exact"/>
                    <w:jc w:val="center"/>
                    <w:rPr>
                      <w:rFonts w:ascii="微軟正黑體" w:eastAsia="微軟正黑體" w:hAnsi="微軟正黑體"/>
                      <w:color w:val="FF0000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 w:rsidR="005129A3">
                    <w:rPr>
                      <w:rFonts w:ascii="微軟正黑體" w:eastAsia="微軟正黑體" w:hAnsi="微軟正黑體" w:hint="eastAsia"/>
                      <w:kern w:val="0"/>
                      <w:sz w:val="22"/>
                    </w:rPr>
                    <w:t>20,000</w:t>
                  </w:r>
                </w:p>
              </w:tc>
              <w:tc>
                <w:tcPr>
                  <w:tcW w:w="2268" w:type="dxa"/>
                  <w:vMerge w:val="restart"/>
                  <w:vAlign w:val="center"/>
                </w:tcPr>
                <w:p w14:paraId="584DBADD" w14:textId="3AFE0CD0" w:rsidR="005129A3" w:rsidRPr="003A1BEF" w:rsidRDefault="005129A3" w:rsidP="007C32CD">
                  <w:pPr>
                    <w:snapToGrid w:val="0"/>
                    <w:spacing w:line="260" w:lineRule="exact"/>
                    <w:jc w:val="both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3A1BEF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EDM代發服務</w:t>
                  </w:r>
                  <w:r w:rsidR="00B84E7F" w:rsidRPr="003A1BEF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乙</w:t>
                  </w:r>
                  <w:r w:rsidRPr="003A1BEF">
                    <w:rPr>
                      <w:rFonts w:ascii="微軟正黑體" w:eastAsia="微軟正黑體" w:hAnsi="微軟正黑體" w:hint="eastAsia"/>
                      <w:sz w:val="20"/>
                      <w:szCs w:val="20"/>
                    </w:rPr>
                    <w:t>次</w:t>
                  </w:r>
                </w:p>
              </w:tc>
            </w:tr>
            <w:tr w:rsidR="005129A3" w:rsidRPr="005A5197" w14:paraId="1D7E4B63" w14:textId="77777777" w:rsidTr="003A1BEF">
              <w:trPr>
                <w:trHeight w:val="283"/>
              </w:trPr>
              <w:tc>
                <w:tcPr>
                  <w:tcW w:w="704" w:type="dxa"/>
                  <w:vAlign w:val="center"/>
                </w:tcPr>
                <w:p w14:paraId="4D1E4614" w14:textId="77777777" w:rsidR="005129A3" w:rsidRPr="007134FC" w:rsidRDefault="005129A3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2494" w:type="dxa"/>
                  <w:vAlign w:val="center"/>
                </w:tcPr>
                <w:p w14:paraId="1D7348AE" w14:textId="295934F8" w:rsidR="005129A3" w:rsidRPr="001A7489" w:rsidRDefault="005129A3" w:rsidP="007C32CD">
                  <w:pPr>
                    <w:spacing w:line="260" w:lineRule="exact"/>
                    <w:jc w:val="both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1A7489">
                    <w:rPr>
                      <w:rFonts w:ascii="微軟正黑體" w:eastAsia="微軟正黑體" w:hAnsi="微軟正黑體" w:hint="eastAsia"/>
                      <w:sz w:val="22"/>
                    </w:rPr>
                    <w:t>文具、贈品</w:t>
                  </w:r>
                </w:p>
              </w:tc>
              <w:tc>
                <w:tcPr>
                  <w:tcW w:w="1509" w:type="dxa"/>
                </w:tcPr>
                <w:p w14:paraId="6AB805C3" w14:textId="76D62038" w:rsidR="005129A3" w:rsidRDefault="009A6A01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 w:rsidR="005129A3">
                    <w:rPr>
                      <w:rFonts w:ascii="微軟正黑體" w:eastAsia="微軟正黑體" w:hAnsi="微軟正黑體" w:hint="eastAsia"/>
                      <w:kern w:val="0"/>
                      <w:sz w:val="22"/>
                    </w:rPr>
                    <w:t>20,000</w:t>
                  </w:r>
                </w:p>
              </w:tc>
              <w:tc>
                <w:tcPr>
                  <w:tcW w:w="2268" w:type="dxa"/>
                  <w:vMerge/>
                </w:tcPr>
                <w:p w14:paraId="30C1FFC7" w14:textId="77777777" w:rsidR="005129A3" w:rsidRDefault="005129A3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</w:p>
              </w:tc>
            </w:tr>
            <w:tr w:rsidR="005129A3" w:rsidRPr="005A5197" w14:paraId="348B1E29" w14:textId="77777777" w:rsidTr="003A1BEF">
              <w:trPr>
                <w:trHeight w:val="283"/>
              </w:trPr>
              <w:tc>
                <w:tcPr>
                  <w:tcW w:w="704" w:type="dxa"/>
                </w:tcPr>
                <w:p w14:paraId="111EE37E" w14:textId="77777777" w:rsidR="005129A3" w:rsidRPr="007134FC" w:rsidRDefault="005129A3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 w:cs="Arial"/>
                      <w:color w:val="000000" w:themeColor="text1"/>
                      <w:sz w:val="22"/>
                    </w:rPr>
                  </w:pPr>
                  <w:r w:rsidRPr="007134FC">
                    <w:rPr>
                      <w:rFonts w:ascii="微軟正黑體" w:eastAsia="微軟正黑體" w:hAnsi="微軟正黑體" w:cs="Arial" w:hint="eastAsia"/>
                      <w:color w:val="000000" w:themeColor="text1"/>
                      <w:sz w:val="22"/>
                    </w:rPr>
                    <w:sym w:font="Webdings" w:char="F063"/>
                  </w:r>
                </w:p>
              </w:tc>
              <w:tc>
                <w:tcPr>
                  <w:tcW w:w="2494" w:type="dxa"/>
                  <w:vAlign w:val="center"/>
                </w:tcPr>
                <w:p w14:paraId="690A1A09" w14:textId="5E51C910" w:rsidR="005129A3" w:rsidRPr="001A7489" w:rsidRDefault="005129A3" w:rsidP="007C32CD">
                  <w:pPr>
                    <w:spacing w:line="260" w:lineRule="exact"/>
                    <w:jc w:val="both"/>
                    <w:rPr>
                      <w:rFonts w:ascii="微軟正黑體" w:eastAsia="微軟正黑體" w:hAnsi="微軟正黑體"/>
                      <w:sz w:val="22"/>
                    </w:rPr>
                  </w:pPr>
                  <w:r w:rsidRPr="001A7489">
                    <w:rPr>
                      <w:rFonts w:ascii="微軟正黑體" w:eastAsia="微軟正黑體" w:hAnsi="微軟正黑體" w:hint="eastAsia"/>
                      <w:kern w:val="0"/>
                      <w:sz w:val="22"/>
                    </w:rPr>
                    <w:t>關東旗</w:t>
                  </w:r>
                </w:p>
              </w:tc>
              <w:tc>
                <w:tcPr>
                  <w:tcW w:w="1509" w:type="dxa"/>
                </w:tcPr>
                <w:p w14:paraId="4395AD20" w14:textId="48094CCC" w:rsidR="005129A3" w:rsidRDefault="009A6A01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2"/>
                    </w:rPr>
                    <w:t>$</w:t>
                  </w:r>
                  <w:r w:rsidR="00C75260">
                    <w:rPr>
                      <w:rFonts w:ascii="微軟正黑體" w:eastAsia="微軟正黑體" w:hAnsi="微軟正黑體" w:hint="eastAsia"/>
                      <w:kern w:val="0"/>
                      <w:sz w:val="22"/>
                    </w:rPr>
                    <w:t>35</w:t>
                  </w:r>
                  <w:r w:rsidR="005129A3">
                    <w:rPr>
                      <w:rFonts w:ascii="微軟正黑體" w:eastAsia="微軟正黑體" w:hAnsi="微軟正黑體" w:hint="eastAsia"/>
                      <w:kern w:val="0"/>
                      <w:sz w:val="22"/>
                    </w:rPr>
                    <w:t>,000</w:t>
                  </w:r>
                </w:p>
              </w:tc>
              <w:tc>
                <w:tcPr>
                  <w:tcW w:w="2268" w:type="dxa"/>
                  <w:vMerge/>
                </w:tcPr>
                <w:p w14:paraId="601F8701" w14:textId="77777777" w:rsidR="005129A3" w:rsidRDefault="005129A3" w:rsidP="007C32CD">
                  <w:pPr>
                    <w:spacing w:line="280" w:lineRule="exact"/>
                    <w:jc w:val="center"/>
                    <w:rPr>
                      <w:rFonts w:ascii="微軟正黑體" w:eastAsia="微軟正黑體" w:hAnsi="微軟正黑體"/>
                      <w:sz w:val="22"/>
                    </w:rPr>
                  </w:pPr>
                </w:p>
              </w:tc>
            </w:tr>
          </w:tbl>
          <w:p w14:paraId="5810DAD8" w14:textId="77777777" w:rsidR="005129A3" w:rsidRDefault="005129A3" w:rsidP="007C32CD">
            <w:pPr>
              <w:snapToGrid w:val="0"/>
              <w:spacing w:line="20" w:lineRule="exact"/>
              <w:rPr>
                <w:rFonts w:ascii="微軟正黑體" w:eastAsia="微軟正黑體" w:hAnsi="微軟正黑體" w:cs="Arial"/>
                <w:sz w:val="22"/>
              </w:rPr>
            </w:pPr>
          </w:p>
        </w:tc>
      </w:tr>
    </w:tbl>
    <w:tbl>
      <w:tblPr>
        <w:tblW w:w="5106" w:type="pct"/>
        <w:tblInd w:w="-5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1"/>
        <w:gridCol w:w="2084"/>
        <w:gridCol w:w="906"/>
        <w:gridCol w:w="1622"/>
        <w:gridCol w:w="1539"/>
        <w:gridCol w:w="824"/>
        <w:gridCol w:w="13"/>
        <w:gridCol w:w="2321"/>
      </w:tblGrid>
      <w:tr w:rsidR="00B66840" w:rsidRPr="00B928E4" w14:paraId="3403E984" w14:textId="77777777" w:rsidTr="00B84E7F">
        <w:trPr>
          <w:trHeight w:val="20"/>
        </w:trPr>
        <w:tc>
          <w:tcPr>
            <w:tcW w:w="5000" w:type="pct"/>
            <w:gridSpan w:val="8"/>
            <w:shd w:val="clear" w:color="auto" w:fill="DBE5F1" w:themeFill="accent1" w:themeFillTint="33"/>
            <w:noWrap/>
            <w:vAlign w:val="bottom"/>
          </w:tcPr>
          <w:p w14:paraId="3D77B267" w14:textId="4D009369" w:rsidR="00B66840" w:rsidRPr="00B928E4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B928E4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廠</w:t>
            </w:r>
            <w:r w:rsidR="001A7489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928E4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商</w:t>
            </w:r>
            <w:r w:rsidR="001A7489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928E4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資</w:t>
            </w:r>
            <w:r w:rsidR="001A7489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928E4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訊</w:t>
            </w:r>
            <w:r w:rsidR="001A7489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1A7489">
              <w:rPr>
                <w:rFonts w:ascii="微軟正黑體" w:eastAsia="微軟正黑體" w:hAnsi="微軟正黑體" w:cs="Arial" w:hint="eastAsia"/>
                <w:b/>
                <w:spacing w:val="20"/>
                <w:kern w:val="0"/>
                <w:szCs w:val="24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(必填)</w:t>
            </w:r>
          </w:p>
        </w:tc>
      </w:tr>
      <w:tr w:rsidR="00B66840" w:rsidRPr="00E0381F" w14:paraId="4096A745" w14:textId="77777777" w:rsidTr="00B84E7F">
        <w:trPr>
          <w:trHeight w:val="70"/>
        </w:trPr>
        <w:tc>
          <w:tcPr>
            <w:tcW w:w="764" w:type="pct"/>
            <w:vMerge w:val="restart"/>
            <w:shd w:val="clear" w:color="auto" w:fill="FFFFFF" w:themeFill="background1"/>
            <w:noWrap/>
          </w:tcPr>
          <w:p w14:paraId="15224D77" w14:textId="6107BFB3" w:rsidR="00B66840" w:rsidRPr="00AC58C2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公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司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名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稱</w:t>
            </w:r>
          </w:p>
        </w:tc>
        <w:tc>
          <w:tcPr>
            <w:tcW w:w="2798" w:type="pct"/>
            <w:gridSpan w:val="4"/>
            <w:shd w:val="clear" w:color="auto" w:fill="FFFFFF" w:themeFill="background1"/>
            <w:vAlign w:val="bottom"/>
          </w:tcPr>
          <w:p w14:paraId="60027FE8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rPr>
                <w:rFonts w:ascii="微軟正黑體" w:eastAsia="微軟正黑體" w:hAnsi="微軟正黑體" w:cs="Arial"/>
                <w:color w:val="000000" w:themeColor="text1"/>
                <w:spacing w:val="20"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 w:hint="eastAsia"/>
                <w:color w:val="000000" w:themeColor="text1"/>
                <w:spacing w:val="20"/>
                <w:kern w:val="0"/>
                <w:sz w:val="22"/>
              </w:rPr>
              <w:t>(中)</w:t>
            </w:r>
          </w:p>
        </w:tc>
        <w:tc>
          <w:tcPr>
            <w:tcW w:w="381" w:type="pct"/>
            <w:gridSpan w:val="2"/>
            <w:shd w:val="clear" w:color="auto" w:fill="FFFFFF" w:themeFill="background1"/>
            <w:vAlign w:val="bottom"/>
          </w:tcPr>
          <w:p w14:paraId="5AF1D187" w14:textId="2671015E" w:rsidR="00B66840" w:rsidRPr="00B9600C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ind w:leftChars="-12" w:left="-29"/>
              <w:jc w:val="center"/>
              <w:rPr>
                <w:rFonts w:ascii="微軟正黑體" w:eastAsia="微軟正黑體" w:hAnsi="微軟正黑體" w:cs="Arial"/>
                <w:b/>
                <w:color w:val="000000" w:themeColor="text1"/>
                <w:spacing w:val="20"/>
                <w:kern w:val="0"/>
                <w:sz w:val="22"/>
              </w:rPr>
            </w:pP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統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編</w:t>
            </w:r>
          </w:p>
        </w:tc>
        <w:tc>
          <w:tcPr>
            <w:tcW w:w="1057" w:type="pct"/>
            <w:shd w:val="clear" w:color="auto" w:fill="FFFFFF" w:themeFill="background1"/>
            <w:vAlign w:val="bottom"/>
          </w:tcPr>
          <w:p w14:paraId="0A00179D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rPr>
                <w:rFonts w:ascii="微軟正黑體" w:eastAsia="微軟正黑體" w:hAnsi="微軟正黑體" w:cs="Arial"/>
                <w:color w:val="000000" w:themeColor="text1"/>
                <w:spacing w:val="20"/>
                <w:kern w:val="0"/>
                <w:sz w:val="22"/>
              </w:rPr>
            </w:pPr>
          </w:p>
        </w:tc>
      </w:tr>
      <w:tr w:rsidR="00B66840" w:rsidRPr="00E0381F" w14:paraId="2A8BBF5E" w14:textId="77777777" w:rsidTr="00B84E7F">
        <w:trPr>
          <w:trHeight w:val="70"/>
        </w:trPr>
        <w:tc>
          <w:tcPr>
            <w:tcW w:w="764" w:type="pct"/>
            <w:vMerge/>
            <w:shd w:val="clear" w:color="auto" w:fill="FFFFFF" w:themeFill="background1"/>
            <w:noWrap/>
            <w:vAlign w:val="bottom"/>
          </w:tcPr>
          <w:p w14:paraId="6E9BD59C" w14:textId="77777777" w:rsidR="00B66840" w:rsidRPr="00AC58C2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</w:p>
        </w:tc>
        <w:tc>
          <w:tcPr>
            <w:tcW w:w="4236" w:type="pct"/>
            <w:gridSpan w:val="7"/>
            <w:shd w:val="clear" w:color="auto" w:fill="FFFFFF" w:themeFill="background1"/>
            <w:vAlign w:val="bottom"/>
          </w:tcPr>
          <w:p w14:paraId="6B5EAFD0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rPr>
                <w:rFonts w:ascii="微軟正黑體" w:eastAsia="微軟正黑體" w:hAnsi="微軟正黑體" w:cs="Arial"/>
                <w:color w:val="000000" w:themeColor="text1"/>
                <w:spacing w:val="20"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 w:hint="eastAsia"/>
                <w:color w:val="000000" w:themeColor="text1"/>
                <w:spacing w:val="20"/>
                <w:kern w:val="0"/>
                <w:sz w:val="22"/>
              </w:rPr>
              <w:t>(英)</w:t>
            </w:r>
          </w:p>
        </w:tc>
      </w:tr>
      <w:tr w:rsidR="00B66840" w:rsidRPr="00E0381F" w14:paraId="4C2600F1" w14:textId="77777777" w:rsidTr="00B84E7F">
        <w:trPr>
          <w:trHeight w:val="170"/>
        </w:trPr>
        <w:tc>
          <w:tcPr>
            <w:tcW w:w="764" w:type="pct"/>
            <w:shd w:val="clear" w:color="auto" w:fill="FFFFFF" w:themeFill="background1"/>
            <w:noWrap/>
            <w:vAlign w:val="bottom"/>
          </w:tcPr>
          <w:p w14:paraId="4E3935EA" w14:textId="3AD1F170" w:rsidR="00B66840" w:rsidRPr="00AC58C2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公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司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地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址</w:t>
            </w:r>
          </w:p>
        </w:tc>
        <w:tc>
          <w:tcPr>
            <w:tcW w:w="4236" w:type="pct"/>
            <w:gridSpan w:val="7"/>
            <w:shd w:val="clear" w:color="auto" w:fill="FFFFFF" w:themeFill="background1"/>
            <w:vAlign w:val="bottom"/>
          </w:tcPr>
          <w:p w14:paraId="03D637C4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rPr>
                <w:rFonts w:ascii="微軟正黑體" w:eastAsia="微軟正黑體" w:hAnsi="微軟正黑體" w:cs="Arial"/>
                <w:b/>
                <w:color w:val="FFFFFF"/>
                <w:spacing w:val="20"/>
                <w:kern w:val="0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cs="Arial" w:hint="eastAsia"/>
                <w:kern w:val="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cs="Arial" w:hint="eastAsia"/>
                <w:kern w:val="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cs="Arial" w:hint="eastAsia"/>
                <w:kern w:val="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cs="Arial" w:hint="eastAsia"/>
                <w:kern w:val="0"/>
                <w:sz w:val="22"/>
              </w:rPr>
              <w:sym w:font="Webdings" w:char="F063"/>
            </w:r>
            <w:r w:rsidRPr="00E0381F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(郵遞區號)</w:t>
            </w:r>
          </w:p>
        </w:tc>
      </w:tr>
      <w:tr w:rsidR="00B66840" w:rsidRPr="00E0381F" w14:paraId="33DF29C1" w14:textId="77777777" w:rsidTr="00B84E7F">
        <w:trPr>
          <w:trHeight w:val="170"/>
        </w:trPr>
        <w:tc>
          <w:tcPr>
            <w:tcW w:w="764" w:type="pct"/>
            <w:noWrap/>
            <w:vAlign w:val="center"/>
          </w:tcPr>
          <w:p w14:paraId="68FEF3DE" w14:textId="57DC5DE7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聯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絡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人</w:t>
            </w:r>
          </w:p>
        </w:tc>
        <w:tc>
          <w:tcPr>
            <w:tcW w:w="948" w:type="pct"/>
            <w:noWrap/>
            <w:vAlign w:val="center"/>
          </w:tcPr>
          <w:p w14:paraId="17DE6F15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</w:p>
        </w:tc>
        <w:tc>
          <w:tcPr>
            <w:tcW w:w="412" w:type="pct"/>
            <w:noWrap/>
            <w:vAlign w:val="center"/>
          </w:tcPr>
          <w:p w14:paraId="4B582D87" w14:textId="386E3414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電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話</w:t>
            </w:r>
          </w:p>
        </w:tc>
        <w:tc>
          <w:tcPr>
            <w:tcW w:w="1438" w:type="pct"/>
            <w:gridSpan w:val="2"/>
            <w:noWrap/>
            <w:vAlign w:val="center"/>
          </w:tcPr>
          <w:p w14:paraId="10D77707" w14:textId="77777777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</w:p>
        </w:tc>
        <w:tc>
          <w:tcPr>
            <w:tcW w:w="375" w:type="pct"/>
            <w:noWrap/>
            <w:vAlign w:val="center"/>
          </w:tcPr>
          <w:p w14:paraId="34FDF8FF" w14:textId="76D0C1AC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ind w:leftChars="-12" w:left="-29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手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機</w:t>
            </w:r>
          </w:p>
        </w:tc>
        <w:tc>
          <w:tcPr>
            <w:tcW w:w="1063" w:type="pct"/>
            <w:gridSpan w:val="2"/>
            <w:noWrap/>
            <w:vAlign w:val="center"/>
          </w:tcPr>
          <w:p w14:paraId="0E4623FC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</w:p>
        </w:tc>
      </w:tr>
      <w:tr w:rsidR="00B66840" w:rsidRPr="00E0381F" w14:paraId="3071F629" w14:textId="77777777" w:rsidTr="00B84E7F">
        <w:trPr>
          <w:trHeight w:val="170"/>
        </w:trPr>
        <w:tc>
          <w:tcPr>
            <w:tcW w:w="764" w:type="pct"/>
            <w:noWrap/>
            <w:vAlign w:val="center"/>
          </w:tcPr>
          <w:p w14:paraId="1351953A" w14:textId="076F9D57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E-mail</w:t>
            </w:r>
          </w:p>
        </w:tc>
        <w:tc>
          <w:tcPr>
            <w:tcW w:w="4236" w:type="pct"/>
            <w:gridSpan w:val="7"/>
            <w:vAlign w:val="center"/>
          </w:tcPr>
          <w:p w14:paraId="3BD689D1" w14:textId="77777777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jc w:val="both"/>
              <w:rPr>
                <w:rFonts w:ascii="微軟正黑體" w:eastAsia="微軟正黑體" w:hAnsi="微軟正黑體" w:cs="Arial"/>
                <w:b/>
                <w:color w:val="FFFFFF"/>
                <w:kern w:val="0"/>
                <w:sz w:val="22"/>
              </w:rPr>
            </w:pPr>
          </w:p>
        </w:tc>
      </w:tr>
      <w:tr w:rsidR="00267E0C" w:rsidRPr="00E0381F" w14:paraId="31F1F9D7" w14:textId="0B97E066" w:rsidTr="00267E0C">
        <w:trPr>
          <w:trHeight w:val="170"/>
        </w:trPr>
        <w:tc>
          <w:tcPr>
            <w:tcW w:w="765" w:type="pct"/>
            <w:tcBorders>
              <w:right w:val="single" w:sz="4" w:space="0" w:color="auto"/>
            </w:tcBorders>
            <w:noWrap/>
            <w:vAlign w:val="center"/>
          </w:tcPr>
          <w:p w14:paraId="16897248" w14:textId="6B4D3E6C" w:rsidR="00267E0C" w:rsidRPr="00E0381F" w:rsidRDefault="00267E0C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color w:val="FF0000"/>
                <w:sz w:val="22"/>
              </w:rPr>
            </w:pP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會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員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級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>別</w:t>
            </w:r>
          </w:p>
        </w:tc>
        <w:tc>
          <w:tcPr>
            <w:tcW w:w="4235" w:type="pct"/>
            <w:gridSpan w:val="7"/>
            <w:tcBorders>
              <w:left w:val="single" w:sz="4" w:space="0" w:color="auto"/>
            </w:tcBorders>
            <w:vAlign w:val="center"/>
          </w:tcPr>
          <w:p w14:paraId="5C886C6A" w14:textId="0046B3D0" w:rsidR="00267E0C" w:rsidRPr="00E0381F" w:rsidRDefault="00267E0C" w:rsidP="007C32CD">
            <w:pPr>
              <w:widowControl/>
              <w:snapToGrid w:val="0"/>
              <w:spacing w:beforeLines="20" w:before="48" w:afterLines="20" w:after="48" w:line="370" w:lineRule="exact"/>
              <w:jc w:val="both"/>
              <w:rPr>
                <w:rFonts w:ascii="微軟正黑體" w:eastAsia="微軟正黑體" w:hAnsi="微軟正黑體" w:cs="Arial"/>
                <w:b/>
                <w:color w:val="FF0000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</w:t>
            </w:r>
            <w:r w:rsidRPr="00267E0C">
              <w:rPr>
                <w:rFonts w:ascii="微軟正黑體" w:eastAsia="微軟正黑體" w:hAnsi="微軟正黑體" w:cs="Arial"/>
                <w:b/>
                <w:sz w:val="22"/>
              </w:rPr>
              <w:sym w:font="Wingdings 2" w:char="F0A3"/>
            </w: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</w:t>
            </w:r>
            <w:r>
              <w:rPr>
                <w:rFonts w:ascii="微軟正黑體" w:eastAsia="微軟正黑體" w:hAnsi="微軟正黑體" w:cs="Arial"/>
                <w:b/>
                <w:sz w:val="22"/>
              </w:rPr>
              <w:t>VIP</w:t>
            </w: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會員   </w:t>
            </w:r>
            <w:r w:rsidRPr="00267E0C">
              <w:rPr>
                <w:rFonts w:ascii="微軟正黑體" w:eastAsia="微軟正黑體" w:hAnsi="微軟正黑體" w:cs="Arial"/>
                <w:b/>
                <w:sz w:val="22"/>
              </w:rPr>
              <w:sym w:font="Wingdings 2" w:char="F0A3"/>
            </w: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團體會員   </w:t>
            </w:r>
            <w:r w:rsidRPr="00267E0C">
              <w:rPr>
                <w:rFonts w:ascii="微軟正黑體" w:eastAsia="微軟正黑體" w:hAnsi="微軟正黑體" w:cs="Arial"/>
                <w:b/>
                <w:sz w:val="22"/>
              </w:rPr>
              <w:sym w:font="Wingdings 2" w:char="F0A3"/>
            </w:r>
            <w:r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個人會員</w:t>
            </w:r>
          </w:p>
        </w:tc>
      </w:tr>
      <w:tr w:rsidR="00B66840" w:rsidRPr="00E0381F" w14:paraId="781512E4" w14:textId="77777777" w:rsidTr="00B84E7F">
        <w:trPr>
          <w:trHeight w:val="170"/>
        </w:trPr>
        <w:tc>
          <w:tcPr>
            <w:tcW w:w="5000" w:type="pct"/>
            <w:gridSpan w:val="8"/>
            <w:noWrap/>
            <w:vAlign w:val="center"/>
          </w:tcPr>
          <w:p w14:paraId="1EFD5791" w14:textId="78EC43B6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jc w:val="both"/>
              <w:rPr>
                <w:rFonts w:ascii="微軟正黑體" w:eastAsia="微軟正黑體" w:hAnsi="微軟正黑體" w:cs="Arial"/>
                <w:b/>
                <w:color w:val="FF0000"/>
                <w:sz w:val="22"/>
              </w:rPr>
            </w:pPr>
            <w:r w:rsidRPr="008E44DE">
              <w:rPr>
                <w:rFonts w:ascii="微軟正黑體" w:eastAsia="微軟正黑體" w:hAnsi="微軟正黑體" w:cs="Arial"/>
                <w:b/>
                <w:sz w:val="22"/>
              </w:rPr>
              <w:t>※</w:t>
            </w:r>
            <w:r w:rsidRPr="008E44DE">
              <w:rPr>
                <w:rFonts w:ascii="微軟正黑體" w:eastAsia="微軟正黑體" w:hAnsi="微軟正黑體" w:cs="Arial" w:hint="eastAsia"/>
                <w:b/>
                <w:sz w:val="22"/>
              </w:rPr>
              <w:t xml:space="preserve"> 以</w:t>
            </w:r>
            <w:r w:rsidRPr="008E44DE">
              <w:rPr>
                <w:rFonts w:ascii="微軟正黑體" w:eastAsia="微軟正黑體" w:hAnsi="微軟正黑體" w:cs="Arial"/>
                <w:b/>
                <w:sz w:val="22"/>
              </w:rPr>
              <w:t>上所填資訊將</w:t>
            </w:r>
            <w:r w:rsidRPr="008E44DE">
              <w:rPr>
                <w:rFonts w:ascii="微軟正黑體" w:eastAsia="微軟正黑體" w:hAnsi="微軟正黑體" w:cs="Arial" w:hint="eastAsia"/>
                <w:b/>
                <w:sz w:val="22"/>
              </w:rPr>
              <w:t>為本活動聯繫專用</w:t>
            </w:r>
            <w:r w:rsidRPr="008E44DE">
              <w:rPr>
                <w:rFonts w:ascii="微軟正黑體" w:eastAsia="微軟正黑體" w:hAnsi="微軟正黑體" w:cs="Arial"/>
                <w:b/>
                <w:sz w:val="22"/>
              </w:rPr>
              <w:t>，報名後如有變更，請主動通知</w:t>
            </w:r>
            <w:r w:rsidR="008E44DE" w:rsidRPr="008E44DE">
              <w:rPr>
                <w:rFonts w:ascii="微軟正黑體" w:eastAsia="微軟正黑體" w:hAnsi="微軟正黑體" w:cs="Arial" w:hint="eastAsia"/>
                <w:b/>
                <w:sz w:val="22"/>
              </w:rPr>
              <w:t>A</w:t>
            </w:r>
            <w:r w:rsidR="008E44DE" w:rsidRPr="008E44DE">
              <w:rPr>
                <w:rFonts w:ascii="微軟正黑體" w:eastAsia="微軟正黑體" w:hAnsi="微軟正黑體" w:cs="Arial"/>
                <w:b/>
                <w:sz w:val="22"/>
              </w:rPr>
              <w:t>OIEA</w:t>
            </w:r>
            <w:r w:rsidR="008E44DE" w:rsidRPr="008E44DE">
              <w:rPr>
                <w:rFonts w:ascii="微軟正黑體" w:eastAsia="微軟正黑體" w:hAnsi="微軟正黑體" w:cs="Arial" w:hint="eastAsia"/>
                <w:b/>
                <w:sz w:val="22"/>
              </w:rPr>
              <w:t>秘書處</w:t>
            </w:r>
          </w:p>
        </w:tc>
      </w:tr>
      <w:tr w:rsidR="00B66840" w:rsidRPr="00B928E4" w14:paraId="3CF54D48" w14:textId="77777777" w:rsidTr="00B84E7F">
        <w:trPr>
          <w:trHeight w:val="70"/>
        </w:trPr>
        <w:tc>
          <w:tcPr>
            <w:tcW w:w="5000" w:type="pct"/>
            <w:gridSpan w:val="8"/>
            <w:shd w:val="clear" w:color="auto" w:fill="DBE5F1" w:themeFill="accent1" w:themeFillTint="33"/>
            <w:noWrap/>
            <w:vAlign w:val="bottom"/>
          </w:tcPr>
          <w:p w14:paraId="5B829E07" w14:textId="4703293A" w:rsidR="00B66840" w:rsidRPr="00B928E4" w:rsidRDefault="00B66840" w:rsidP="00AC58C2">
            <w:pPr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B928E4">
              <w:rPr>
                <w:rFonts w:ascii="微軟正黑體" w:eastAsia="微軟正黑體" w:hAnsi="微軟正黑體" w:cs="Arial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付</w:t>
            </w:r>
            <w:r w:rsidR="001A7489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928E4">
              <w:rPr>
                <w:rFonts w:ascii="微軟正黑體" w:eastAsia="微軟正黑體" w:hAnsi="微軟正黑體" w:cs="Arial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款</w:t>
            </w:r>
            <w:r w:rsidR="001A7489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928E4">
              <w:rPr>
                <w:rFonts w:ascii="微軟正黑體" w:eastAsia="微軟正黑體" w:hAnsi="微軟正黑體" w:cs="Arial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資</w:t>
            </w:r>
            <w:r w:rsidR="001A7489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928E4">
              <w:rPr>
                <w:rFonts w:ascii="微軟正黑體" w:eastAsia="微軟正黑體" w:hAnsi="微軟正黑體" w:cs="Arial"/>
                <w:b/>
                <w:kern w:val="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訊</w:t>
            </w:r>
          </w:p>
        </w:tc>
      </w:tr>
      <w:tr w:rsidR="00B66840" w:rsidRPr="00E0381F" w14:paraId="21F2C69C" w14:textId="77777777" w:rsidTr="00B84E7F">
        <w:trPr>
          <w:trHeight w:val="80"/>
        </w:trPr>
        <w:tc>
          <w:tcPr>
            <w:tcW w:w="764" w:type="pct"/>
            <w:noWrap/>
          </w:tcPr>
          <w:p w14:paraId="29A29BB9" w14:textId="40E5FABE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付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款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方</w:t>
            </w:r>
            <w:r w:rsidR="00AC58C2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式</w:t>
            </w:r>
          </w:p>
        </w:tc>
        <w:tc>
          <w:tcPr>
            <w:tcW w:w="1360" w:type="pct"/>
            <w:gridSpan w:val="2"/>
            <w:noWrap/>
            <w:vAlign w:val="bottom"/>
          </w:tcPr>
          <w:p w14:paraId="5E3CD681" w14:textId="304708E8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jc w:val="both"/>
              <w:rPr>
                <w:rFonts w:ascii="微軟正黑體" w:eastAsia="微軟正黑體" w:hAnsi="微軟正黑體" w:cs="Arial"/>
                <w:kern w:val="0"/>
                <w:sz w:val="22"/>
              </w:rPr>
            </w:pPr>
            <w:r w:rsidRPr="00DB385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匯款支付</w:t>
            </w:r>
          </w:p>
        </w:tc>
        <w:tc>
          <w:tcPr>
            <w:tcW w:w="738" w:type="pct"/>
            <w:vAlign w:val="bottom"/>
          </w:tcPr>
          <w:p w14:paraId="5EFE0BF2" w14:textId="21D5EA6B" w:rsidR="00B66840" w:rsidRPr="00E0381F" w:rsidRDefault="00B66840" w:rsidP="00AC58C2">
            <w:pPr>
              <w:widowControl/>
              <w:snapToGrid w:val="0"/>
              <w:spacing w:beforeLines="20" w:before="48" w:afterLines="20" w:after="48" w:line="370" w:lineRule="exact"/>
              <w:jc w:val="center"/>
              <w:rPr>
                <w:rFonts w:ascii="微軟正黑體" w:eastAsia="微軟正黑體" w:hAnsi="微軟正黑體" w:cs="Arial"/>
                <w:kern w:val="0"/>
                <w:sz w:val="22"/>
              </w:rPr>
            </w:pP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預定付款日期</w:t>
            </w:r>
          </w:p>
        </w:tc>
        <w:tc>
          <w:tcPr>
            <w:tcW w:w="2138" w:type="pct"/>
            <w:gridSpan w:val="4"/>
            <w:noWrap/>
            <w:vAlign w:val="bottom"/>
          </w:tcPr>
          <w:p w14:paraId="531D3122" w14:textId="54281C63" w:rsidR="00B66840" w:rsidRPr="00E0381F" w:rsidRDefault="00B66840" w:rsidP="007C32CD">
            <w:pPr>
              <w:widowControl/>
              <w:snapToGrid w:val="0"/>
              <w:spacing w:beforeLines="20" w:before="48" w:afterLines="20" w:after="48" w:line="370" w:lineRule="exact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 w:val="22"/>
              </w:rPr>
              <w:t>202</w:t>
            </w:r>
            <w:r w:rsidR="00206EB1">
              <w:rPr>
                <w:rFonts w:ascii="微軟正黑體" w:eastAsia="微軟正黑體" w:hAnsi="微軟正黑體" w:cs="Arial"/>
                <w:kern w:val="0"/>
                <w:sz w:val="22"/>
              </w:rPr>
              <w:t>6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.</w:t>
            </w:r>
            <w:r w:rsidRPr="00E0381F">
              <w:rPr>
                <w:rFonts w:ascii="微軟正黑體" w:eastAsia="微軟正黑體" w:hAnsi="微軟正黑體" w:cs="Arial"/>
                <w:kern w:val="0"/>
                <w:sz w:val="22"/>
              </w:rPr>
              <w:t xml:space="preserve">  </w:t>
            </w:r>
            <w:r w:rsidR="008E44DE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 </w:t>
            </w:r>
            <w:r w:rsidRPr="00E0381F">
              <w:rPr>
                <w:rFonts w:ascii="微軟正黑體" w:eastAsia="微軟正黑體" w:hAnsi="微軟正黑體" w:cs="Arial"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.</w:t>
            </w:r>
            <w:r w:rsidRPr="00E0381F">
              <w:rPr>
                <w:rFonts w:ascii="微軟正黑體" w:eastAsia="微軟正黑體" w:hAnsi="微軟正黑體" w:cs="Arial"/>
                <w:kern w:val="0"/>
                <w:sz w:val="22"/>
              </w:rPr>
              <w:t xml:space="preserve">  </w:t>
            </w:r>
            <w:r w:rsidR="008E44DE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 </w:t>
            </w:r>
            <w:r w:rsidRPr="00E0381F">
              <w:rPr>
                <w:rFonts w:ascii="微軟正黑體" w:eastAsia="微軟正黑體" w:hAnsi="微軟正黑體" w:cs="Arial"/>
                <w:kern w:val="0"/>
                <w:sz w:val="22"/>
              </w:rPr>
              <w:t xml:space="preserve"> </w:t>
            </w:r>
            <w:r w:rsidRPr="00E0381F">
              <w:rPr>
                <w:rFonts w:ascii="微軟正黑體" w:eastAsia="微軟正黑體" w:hAnsi="微軟正黑體" w:cs="Arial"/>
                <w:b/>
                <w:kern w:val="0"/>
                <w:sz w:val="22"/>
              </w:rPr>
              <w:t>.</w:t>
            </w:r>
            <w:r w:rsidRPr="00E0381F">
              <w:rPr>
                <w:rFonts w:ascii="微軟正黑體" w:eastAsia="微軟正黑體" w:hAnsi="微軟正黑體" w:cs="Arial" w:hint="eastAsia"/>
                <w:b/>
                <w:kern w:val="0"/>
                <w:sz w:val="22"/>
              </w:rPr>
              <w:t xml:space="preserve"> </w:t>
            </w:r>
            <w:r w:rsidRPr="008E44DE">
              <w:rPr>
                <w:rFonts w:ascii="微軟正黑體" w:eastAsia="微軟正黑體" w:hAnsi="微軟正黑體" w:cs="Arial"/>
                <w:b/>
                <w:bCs/>
                <w:color w:val="FF0000"/>
                <w:kern w:val="0"/>
                <w:sz w:val="20"/>
                <w:szCs w:val="20"/>
              </w:rPr>
              <w:t>(請於</w:t>
            </w:r>
            <w:r w:rsidRPr="008E44DE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0"/>
                <w:sz w:val="20"/>
                <w:szCs w:val="20"/>
              </w:rPr>
              <w:t>選位</w:t>
            </w:r>
            <w:r w:rsidRPr="008E44DE">
              <w:rPr>
                <w:rFonts w:ascii="微軟正黑體" w:eastAsia="微軟正黑體" w:hAnsi="微軟正黑體" w:cs="Arial"/>
                <w:b/>
                <w:bCs/>
                <w:color w:val="FF0000"/>
                <w:kern w:val="0"/>
                <w:sz w:val="20"/>
                <w:szCs w:val="20"/>
              </w:rPr>
              <w:t>後2週內</w:t>
            </w:r>
            <w:r w:rsidR="008E44DE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0"/>
                <w:sz w:val="20"/>
                <w:szCs w:val="20"/>
              </w:rPr>
              <w:t>付清</w:t>
            </w:r>
            <w:r w:rsidRPr="008E44DE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0"/>
                <w:sz w:val="20"/>
                <w:szCs w:val="20"/>
              </w:rPr>
              <w:t>尾款</w:t>
            </w:r>
            <w:r w:rsidRPr="008E44DE">
              <w:rPr>
                <w:rFonts w:ascii="微軟正黑體" w:eastAsia="微軟正黑體" w:hAnsi="微軟正黑體" w:cs="Arial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B66840" w:rsidRPr="008E44DE" w14:paraId="745DCA85" w14:textId="77777777" w:rsidTr="00B84E7F">
        <w:trPr>
          <w:trHeight w:val="80"/>
        </w:trPr>
        <w:tc>
          <w:tcPr>
            <w:tcW w:w="5000" w:type="pct"/>
            <w:gridSpan w:val="8"/>
            <w:noWrap/>
            <w:vAlign w:val="bottom"/>
          </w:tcPr>
          <w:p w14:paraId="79BA1FAB" w14:textId="11C4F958" w:rsidR="00B66840" w:rsidRPr="00E0381F" w:rsidRDefault="00B66840" w:rsidP="007C32CD">
            <w:pPr>
              <w:snapToGrid w:val="0"/>
              <w:spacing w:beforeLines="20" w:before="48" w:afterLines="20" w:after="48" w:line="370" w:lineRule="exact"/>
              <w:rPr>
                <w:rFonts w:ascii="微軟正黑體" w:eastAsia="微軟正黑體" w:hAnsi="微軟正黑體" w:cs="Arial"/>
                <w:b/>
                <w:kern w:val="0"/>
                <w:sz w:val="22"/>
              </w:rPr>
            </w:pPr>
            <w:r w:rsidRPr="00B928E4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總金額：NT$</w:t>
            </w:r>
            <w:r w:rsidRPr="009D7162"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 w:color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</w:t>
            </w:r>
            <w:r w:rsidR="007E6A9D"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 w:color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8E44DE"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 w:color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7E6A9D"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 w:color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Pr="008E44DE">
              <w:rPr>
                <w:rFonts w:ascii="微軟正黑體" w:eastAsia="微軟正黑體" w:hAnsi="微軟正黑體" w:hint="eastAsia"/>
                <w:b/>
                <w:szCs w:val="24"/>
                <w:u w:val="single" w:color="000000" w:themeColor="text1"/>
              </w:rPr>
              <w:t>(實際付款金額,請於</w:t>
            </w:r>
            <w:r w:rsidR="007E6A9D" w:rsidRPr="008E44DE">
              <w:rPr>
                <w:rFonts w:ascii="微軟正黑體" w:eastAsia="微軟正黑體" w:hAnsi="微軟正黑體" w:hint="eastAsia"/>
                <w:b/>
                <w:szCs w:val="24"/>
                <w:u w:val="single" w:color="000000" w:themeColor="text1"/>
              </w:rPr>
              <w:t>報名及</w:t>
            </w:r>
            <w:r w:rsidRPr="008E44DE">
              <w:rPr>
                <w:rFonts w:ascii="微軟正黑體" w:eastAsia="微軟正黑體" w:hAnsi="微軟正黑體" w:hint="eastAsia"/>
                <w:b/>
                <w:szCs w:val="24"/>
                <w:u w:val="single" w:color="000000" w:themeColor="text1"/>
              </w:rPr>
              <w:t>選位後與主辦單位確認)</w:t>
            </w:r>
          </w:p>
        </w:tc>
      </w:tr>
    </w:tbl>
    <w:tbl>
      <w:tblPr>
        <w:tblStyle w:val="ac"/>
        <w:tblW w:w="11057" w:type="dxa"/>
        <w:tblInd w:w="-34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5529"/>
      </w:tblGrid>
      <w:tr w:rsidR="00B66840" w:rsidRPr="00B928E4" w14:paraId="735BB0F9" w14:textId="77777777" w:rsidTr="007C32CD">
        <w:trPr>
          <w:trHeight w:val="671"/>
        </w:trPr>
        <w:tc>
          <w:tcPr>
            <w:tcW w:w="11057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D2F43A1" w14:textId="51AEA76C" w:rsidR="00B66840" w:rsidRPr="0057157E" w:rsidRDefault="00B66840" w:rsidP="007E6A9D">
            <w:pPr>
              <w:pStyle w:val="aa"/>
              <w:numPr>
                <w:ilvl w:val="0"/>
                <w:numId w:val="40"/>
              </w:numPr>
              <w:snapToGrid w:val="0"/>
              <w:spacing w:beforeLines="100" w:before="240" w:line="300" w:lineRule="exact"/>
              <w:ind w:leftChars="0" w:left="482" w:hanging="482"/>
              <w:jc w:val="both"/>
              <w:rPr>
                <w:rFonts w:ascii="微軟正黑體" w:eastAsia="微軟正黑體" w:hAnsi="微軟正黑體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D7162">
              <w:rPr>
                <w:rFonts w:ascii="微軟正黑體" w:eastAsia="微軟正黑體" w:hAnsi="微軟正黑體" w:cs="Arial" w:hint="eastAsia"/>
                <w:b/>
                <w:color w:val="FF0000"/>
                <w:kern w:val="0"/>
                <w:sz w:val="28"/>
                <w:szCs w:val="28"/>
              </w:rPr>
              <w:t>本公司已詳讀並同意遵守「</w:t>
            </w:r>
            <w:r>
              <w:rPr>
                <w:rFonts w:ascii="微軟正黑體" w:eastAsia="微軟正黑體" w:hAnsi="微軟正黑體" w:cs="Arial" w:hint="eastAsia"/>
                <w:b/>
                <w:color w:val="FF0000"/>
                <w:kern w:val="0"/>
                <w:sz w:val="28"/>
                <w:szCs w:val="28"/>
              </w:rPr>
              <w:t>202</w:t>
            </w:r>
            <w:r w:rsidR="00206EB1">
              <w:rPr>
                <w:rFonts w:ascii="微軟正黑體" w:eastAsia="微軟正黑體" w:hAnsi="微軟正黑體" w:cs="Arial" w:hint="eastAsia"/>
                <w:b/>
                <w:color w:val="FF0000"/>
                <w:kern w:val="0"/>
                <w:sz w:val="28"/>
                <w:szCs w:val="28"/>
              </w:rPr>
              <w:t xml:space="preserve">6 </w:t>
            </w:r>
            <w:r w:rsidRPr="009D7162">
              <w:rPr>
                <w:rFonts w:ascii="微軟正黑體" w:eastAsia="微軟正黑體" w:hAnsi="微軟正黑體" w:cs="Arial" w:hint="eastAsia"/>
                <w:b/>
                <w:color w:val="FF0000"/>
                <w:kern w:val="0"/>
                <w:sz w:val="28"/>
                <w:szCs w:val="28"/>
              </w:rPr>
              <w:t>Taiwan AOI Forum &amp; Show」之各項規定</w:t>
            </w:r>
          </w:p>
          <w:p w14:paraId="2942664F" w14:textId="77777777" w:rsidR="00B66840" w:rsidRPr="009D7162" w:rsidRDefault="00B66840" w:rsidP="007E6A9D">
            <w:pPr>
              <w:pStyle w:val="aa"/>
              <w:snapToGrid w:val="0"/>
              <w:spacing w:beforeLines="30" w:before="72" w:line="300" w:lineRule="exact"/>
              <w:ind w:leftChars="0" w:left="482"/>
              <w:jc w:val="both"/>
              <w:rPr>
                <w:rFonts w:ascii="微軟正黑體" w:eastAsia="微軟正黑體" w:hAnsi="微軟正黑體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E6A9D">
              <w:rPr>
                <w:rFonts w:ascii="微軟正黑體" w:eastAsia="微軟正黑體" w:hAnsi="微軟正黑體" w:cs="Arial" w:hint="eastAsia"/>
                <w:b/>
                <w:color w:val="FF0000"/>
                <w:kern w:val="0"/>
                <w:sz w:val="22"/>
                <w:szCs w:val="22"/>
              </w:rPr>
              <w:t>（未打勾者，恕無法受理報名）</w:t>
            </w:r>
          </w:p>
        </w:tc>
      </w:tr>
      <w:tr w:rsidR="00B66840" w:rsidRPr="009C0F0D" w14:paraId="729FEF76" w14:textId="77777777" w:rsidTr="007C32CD">
        <w:trPr>
          <w:trHeight w:val="639"/>
        </w:trPr>
        <w:tc>
          <w:tcPr>
            <w:tcW w:w="5528" w:type="dxa"/>
            <w:shd w:val="clear" w:color="auto" w:fill="DBE5F1" w:themeFill="accent1" w:themeFillTint="33"/>
            <w:vAlign w:val="center"/>
          </w:tcPr>
          <w:p w14:paraId="1FA13D37" w14:textId="16717A41" w:rsidR="00B66840" w:rsidRPr="009C0F0D" w:rsidRDefault="00B66840" w:rsidP="007C32CD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公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司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章</w:t>
            </w:r>
          </w:p>
        </w:tc>
        <w:tc>
          <w:tcPr>
            <w:tcW w:w="5529" w:type="dxa"/>
            <w:shd w:val="clear" w:color="auto" w:fill="DBE5F1" w:themeFill="accent1" w:themeFillTint="33"/>
            <w:vAlign w:val="center"/>
          </w:tcPr>
          <w:p w14:paraId="07B62B18" w14:textId="20CC4001" w:rsidR="00B66840" w:rsidRPr="009C0F0D" w:rsidRDefault="00B66840" w:rsidP="007C32CD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填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表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人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簽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名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日</w:t>
            </w:r>
            <w:r w:rsidR="001A7489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C0F0D">
              <w:rPr>
                <w:rFonts w:ascii="微軟正黑體" w:eastAsia="微軟正黑體" w:hAnsi="微軟正黑體" w:hint="eastAsia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期</w:t>
            </w:r>
          </w:p>
        </w:tc>
      </w:tr>
      <w:tr w:rsidR="00B66840" w:rsidRPr="003B2E73" w14:paraId="71429F14" w14:textId="77777777" w:rsidTr="007E6A9D">
        <w:trPr>
          <w:trHeight w:val="1579"/>
        </w:trPr>
        <w:tc>
          <w:tcPr>
            <w:tcW w:w="5528" w:type="dxa"/>
            <w:shd w:val="clear" w:color="auto" w:fill="FFFFFF" w:themeFill="background1"/>
            <w:vAlign w:val="center"/>
          </w:tcPr>
          <w:p w14:paraId="7CB28776" w14:textId="77777777" w:rsidR="00B66840" w:rsidRPr="003B2E73" w:rsidRDefault="00B66840" w:rsidP="007C32CD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6803B4F9" w14:textId="77777777" w:rsidR="00B66840" w:rsidRPr="003B2E73" w:rsidRDefault="00B66840" w:rsidP="007C32CD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</w:tbl>
    <w:p w14:paraId="23DDAE50" w14:textId="1F45488B" w:rsidR="00B66840" w:rsidRDefault="00B66840" w:rsidP="00B66840">
      <w:pPr>
        <w:numPr>
          <w:ilvl w:val="0"/>
          <w:numId w:val="10"/>
        </w:numPr>
        <w:snapToGrid w:val="0"/>
        <w:spacing w:line="360" w:lineRule="exact"/>
        <w:jc w:val="both"/>
        <w:rPr>
          <w:rFonts w:ascii="微軟正黑體" w:eastAsia="微軟正黑體" w:hAnsi="微軟正黑體" w:cs="Arial"/>
          <w:spacing w:val="-2"/>
          <w:sz w:val="22"/>
        </w:rPr>
      </w:pPr>
      <w:r w:rsidRPr="00D40A93">
        <w:rPr>
          <w:rFonts w:ascii="微軟正黑體" w:eastAsia="微軟正黑體" w:hAnsi="微軟正黑體" w:cs="Arial"/>
          <w:spacing w:val="-2"/>
          <w:sz w:val="22"/>
        </w:rPr>
        <w:t>繳</w:t>
      </w:r>
      <w:r w:rsidRPr="00D40A93">
        <w:rPr>
          <w:rFonts w:ascii="微軟正黑體" w:eastAsia="微軟正黑體" w:hAnsi="微軟正黑體" w:cs="Arial" w:hint="eastAsia"/>
          <w:spacing w:val="-2"/>
          <w:sz w:val="22"/>
        </w:rPr>
        <w:t>費</w:t>
      </w:r>
      <w:r w:rsidRPr="00D40A93">
        <w:rPr>
          <w:rFonts w:ascii="微軟正黑體" w:eastAsia="微軟正黑體" w:hAnsi="微軟正黑體" w:cs="Arial"/>
          <w:spacing w:val="-2"/>
          <w:sz w:val="22"/>
        </w:rPr>
        <w:t>方式：</w:t>
      </w:r>
      <w:r w:rsidRPr="00D40A93">
        <w:rPr>
          <w:rFonts w:ascii="微軟正黑體" w:eastAsia="微軟正黑體" w:hAnsi="微軟正黑體" w:cs="Arial" w:hint="eastAsia"/>
          <w:b/>
          <w:color w:val="FF0000"/>
          <w:spacing w:val="-2"/>
          <w:sz w:val="22"/>
        </w:rPr>
        <w:t>匯款</w:t>
      </w:r>
      <w:r w:rsidRPr="00D40A93">
        <w:rPr>
          <w:rFonts w:ascii="微軟正黑體" w:eastAsia="微軟正黑體" w:hAnsi="微軟正黑體" w:cs="Arial"/>
          <w:b/>
          <w:color w:val="FF0000"/>
          <w:spacing w:val="-2"/>
          <w:sz w:val="22"/>
        </w:rPr>
        <w:t>足額</w:t>
      </w:r>
      <w:r w:rsidRPr="00D40A93">
        <w:rPr>
          <w:rFonts w:ascii="微軟正黑體" w:eastAsia="微軟正黑體" w:hAnsi="微軟正黑體" w:cs="Arial" w:hint="eastAsia"/>
          <w:b/>
          <w:color w:val="FF0000"/>
          <w:spacing w:val="-2"/>
          <w:sz w:val="22"/>
        </w:rPr>
        <w:t>支付</w:t>
      </w:r>
      <w:r w:rsidR="007E6A9D">
        <w:rPr>
          <w:rFonts w:ascii="微軟正黑體" w:eastAsia="微軟正黑體" w:hAnsi="微軟正黑體" w:cs="Arial" w:hint="eastAsia"/>
          <w:b/>
          <w:color w:val="FF0000"/>
          <w:spacing w:val="-2"/>
          <w:sz w:val="22"/>
        </w:rPr>
        <w:t xml:space="preserve"> </w:t>
      </w:r>
      <w:r w:rsidRPr="007E6A9D">
        <w:rPr>
          <w:rFonts w:ascii="微軟正黑體" w:eastAsia="微軟正黑體" w:hAnsi="微軟正黑體"/>
          <w:b/>
          <w:color w:val="FF0000"/>
          <w:spacing w:val="-2"/>
          <w:sz w:val="18"/>
          <w:szCs w:val="18"/>
        </w:rPr>
        <w:t>(勿扣郵遞費</w:t>
      </w:r>
      <w:r w:rsidRPr="007E6A9D">
        <w:rPr>
          <w:rFonts w:ascii="微軟正黑體" w:eastAsia="微軟正黑體" w:hAnsi="微軟正黑體" w:hint="eastAsia"/>
          <w:b/>
          <w:color w:val="FF0000"/>
          <w:spacing w:val="-2"/>
          <w:sz w:val="18"/>
          <w:szCs w:val="18"/>
        </w:rPr>
        <w:t>、手續費</w:t>
      </w:r>
      <w:r w:rsidRPr="007E6A9D">
        <w:rPr>
          <w:rFonts w:ascii="微軟正黑體" w:eastAsia="微軟正黑體" w:hAnsi="微軟正黑體" w:cs="Arial"/>
          <w:color w:val="FF0000"/>
          <w:spacing w:val="-2"/>
          <w:sz w:val="18"/>
          <w:szCs w:val="18"/>
        </w:rPr>
        <w:t>)</w:t>
      </w:r>
    </w:p>
    <w:p w14:paraId="7A2D984A" w14:textId="77777777" w:rsidR="007E6A9D" w:rsidRPr="007E6A9D" w:rsidRDefault="00B66840" w:rsidP="00B66840">
      <w:pPr>
        <w:pStyle w:val="aa"/>
        <w:numPr>
          <w:ilvl w:val="0"/>
          <w:numId w:val="44"/>
        </w:numPr>
        <w:snapToGrid w:val="0"/>
        <w:spacing w:afterLines="20" w:after="48" w:line="360" w:lineRule="exact"/>
        <w:ind w:leftChars="0" w:left="766" w:hanging="482"/>
        <w:jc w:val="both"/>
        <w:rPr>
          <w:rFonts w:ascii="微軟正黑體" w:eastAsia="微軟正黑體" w:hAnsi="微軟正黑體" w:cs="Arial"/>
          <w:b/>
          <w:bCs/>
          <w:spacing w:val="-2"/>
          <w:sz w:val="22"/>
        </w:rPr>
      </w:pPr>
      <w:r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>【匯款資訊】匯款銀行：土地銀行005-工研院分行。帳號：156-005-00003-3</w:t>
      </w:r>
    </w:p>
    <w:p w14:paraId="4715503F" w14:textId="069594AF" w:rsidR="00B66840" w:rsidRPr="007E6A9D" w:rsidRDefault="007E6A9D" w:rsidP="007E6A9D">
      <w:pPr>
        <w:pStyle w:val="aa"/>
        <w:snapToGrid w:val="0"/>
        <w:spacing w:afterLines="20" w:after="48" w:line="360" w:lineRule="exact"/>
        <w:ind w:leftChars="0" w:left="766"/>
        <w:jc w:val="both"/>
        <w:rPr>
          <w:rFonts w:ascii="微軟正黑體" w:eastAsia="微軟正黑體" w:hAnsi="微軟正黑體" w:cs="Arial"/>
          <w:b/>
          <w:bCs/>
          <w:spacing w:val="-2"/>
          <w:sz w:val="22"/>
        </w:rPr>
      </w:pPr>
      <w:r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 xml:space="preserve"> </w:t>
      </w:r>
      <w:r w:rsidR="00B66840"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>戶名：財團法人工業技術研究院</w:t>
      </w:r>
      <w:r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 xml:space="preserve"> / </w:t>
      </w:r>
      <w:r w:rsidR="00B66840"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>備註欄請註明「</w:t>
      </w:r>
      <w:r w:rsidR="004241B1"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 xml:space="preserve">2026 </w:t>
      </w:r>
      <w:r w:rsidR="00B66840"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>AOI</w:t>
      </w:r>
      <w:r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>論壇與展覽</w:t>
      </w:r>
      <w:r w:rsidR="00B66840" w:rsidRPr="007E6A9D">
        <w:rPr>
          <w:rFonts w:ascii="微軟正黑體" w:eastAsia="微軟正黑體" w:hAnsi="微軟正黑體" w:cs="Arial" w:hint="eastAsia"/>
          <w:b/>
          <w:bCs/>
          <w:spacing w:val="-2"/>
          <w:sz w:val="22"/>
        </w:rPr>
        <w:t>」</w:t>
      </w:r>
    </w:p>
    <w:tbl>
      <w:tblPr>
        <w:tblW w:w="10801" w:type="dxa"/>
        <w:tblBorders>
          <w:top w:val="single" w:sz="4" w:space="0" w:color="FABF8F" w:themeColor="accent6" w:themeTint="99"/>
          <w:left w:val="single" w:sz="4" w:space="0" w:color="FABF8F" w:themeColor="accent6" w:themeTint="99"/>
          <w:bottom w:val="single" w:sz="4" w:space="0" w:color="FABF8F" w:themeColor="accent6" w:themeTint="99"/>
          <w:right w:val="single" w:sz="4" w:space="0" w:color="FABF8F" w:themeColor="accent6" w:themeTint="99"/>
          <w:insideH w:val="single" w:sz="4" w:space="0" w:color="FABF8F" w:themeColor="accent6" w:themeTint="99"/>
          <w:insideV w:val="single" w:sz="4" w:space="0" w:color="FABF8F" w:themeColor="accent6" w:themeTint="99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2"/>
        <w:gridCol w:w="2440"/>
        <w:gridCol w:w="1134"/>
        <w:gridCol w:w="2552"/>
        <w:gridCol w:w="1134"/>
        <w:gridCol w:w="2409"/>
      </w:tblGrid>
      <w:tr w:rsidR="00B66840" w:rsidRPr="00F01E38" w14:paraId="7C34ACCF" w14:textId="77777777" w:rsidTr="007C32CD">
        <w:trPr>
          <w:trHeight w:val="70"/>
        </w:trPr>
        <w:tc>
          <w:tcPr>
            <w:tcW w:w="10801" w:type="dxa"/>
            <w:gridSpan w:val="6"/>
            <w:shd w:val="clear" w:color="auto" w:fill="FBD4B4" w:themeFill="accent6" w:themeFillTint="66"/>
            <w:vAlign w:val="center"/>
          </w:tcPr>
          <w:p w14:paraId="17B4552F" w14:textId="77777777" w:rsidR="00B66840" w:rsidRPr="00F522DB" w:rsidRDefault="00B66840" w:rsidP="007C32CD">
            <w:pPr>
              <w:snapToGrid w:val="0"/>
              <w:spacing w:line="260" w:lineRule="exact"/>
              <w:ind w:leftChars="5" w:left="12"/>
              <w:jc w:val="center"/>
              <w:rPr>
                <w:rFonts w:ascii="微軟正黑體" w:eastAsia="微軟正黑體" w:hAnsi="微軟正黑體" w:cs="Arial"/>
                <w:b/>
                <w:bCs/>
                <w:sz w:val="20"/>
                <w:szCs w:val="20"/>
              </w:rPr>
            </w:pPr>
            <w:r w:rsidRPr="00F522DB">
              <w:rPr>
                <w:rFonts w:ascii="微軟正黑體" w:eastAsia="微軟正黑體" w:hAnsi="微軟正黑體" w:cs="Arial" w:hint="eastAsia"/>
                <w:b/>
                <w:bCs/>
                <w:sz w:val="20"/>
                <w:szCs w:val="20"/>
              </w:rPr>
              <w:t>以下由主辦單位填寫</w:t>
            </w:r>
          </w:p>
        </w:tc>
      </w:tr>
      <w:tr w:rsidR="00B66840" w:rsidRPr="00F01E38" w14:paraId="513A9944" w14:textId="77777777" w:rsidTr="007C32C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132" w:type="dxa"/>
            <w:vAlign w:val="center"/>
          </w:tcPr>
          <w:p w14:paraId="0BD67F02" w14:textId="77777777" w:rsidR="00B66840" w:rsidRPr="00F01E38" w:rsidRDefault="00B66840" w:rsidP="007C32CD">
            <w:pPr>
              <w:snapToGrid w:val="0"/>
              <w:spacing w:line="260" w:lineRule="exact"/>
              <w:ind w:leftChars="-45" w:left="-108" w:rightChars="-45" w:right="-108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收件日期</w:t>
            </w:r>
          </w:p>
        </w:tc>
        <w:tc>
          <w:tcPr>
            <w:tcW w:w="2440" w:type="dxa"/>
            <w:vAlign w:val="center"/>
          </w:tcPr>
          <w:p w14:paraId="3ED3224E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D7D51D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收件時間</w:t>
            </w:r>
          </w:p>
        </w:tc>
        <w:tc>
          <w:tcPr>
            <w:tcW w:w="2552" w:type="dxa"/>
            <w:vAlign w:val="center"/>
          </w:tcPr>
          <w:p w14:paraId="27179E04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5C92F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攤位確認</w:t>
            </w:r>
          </w:p>
        </w:tc>
        <w:tc>
          <w:tcPr>
            <w:tcW w:w="2409" w:type="dxa"/>
            <w:vAlign w:val="center"/>
          </w:tcPr>
          <w:p w14:paraId="6ED3DFB8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66840" w:rsidRPr="00F01E38" w14:paraId="1BD7BC65" w14:textId="77777777" w:rsidTr="007C32C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132" w:type="dxa"/>
            <w:vAlign w:val="center"/>
          </w:tcPr>
          <w:p w14:paraId="5016B69F" w14:textId="77777777" w:rsidR="00B66840" w:rsidRPr="00F01E38" w:rsidRDefault="00B66840" w:rsidP="007C32CD">
            <w:pPr>
              <w:snapToGrid w:val="0"/>
              <w:spacing w:line="260" w:lineRule="exact"/>
              <w:ind w:leftChars="-45" w:left="-108" w:rightChars="-45" w:right="-108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費    用</w:t>
            </w:r>
          </w:p>
        </w:tc>
        <w:tc>
          <w:tcPr>
            <w:tcW w:w="2440" w:type="dxa"/>
            <w:vAlign w:val="center"/>
          </w:tcPr>
          <w:p w14:paraId="1268C157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CDD655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繳費日期</w:t>
            </w:r>
          </w:p>
        </w:tc>
        <w:tc>
          <w:tcPr>
            <w:tcW w:w="2552" w:type="dxa"/>
            <w:vAlign w:val="center"/>
          </w:tcPr>
          <w:p w14:paraId="0EA46FC5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6099D4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發票號碼</w:t>
            </w:r>
          </w:p>
        </w:tc>
        <w:tc>
          <w:tcPr>
            <w:tcW w:w="2409" w:type="dxa"/>
            <w:vAlign w:val="center"/>
          </w:tcPr>
          <w:p w14:paraId="75FA3BDE" w14:textId="77777777" w:rsidR="00B66840" w:rsidRPr="00F01E38" w:rsidRDefault="00B66840" w:rsidP="007C32CD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66840" w:rsidRPr="00F01E38" w14:paraId="40D62FDD" w14:textId="77777777" w:rsidTr="007C32C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132" w:type="dxa"/>
            <w:vAlign w:val="center"/>
          </w:tcPr>
          <w:p w14:paraId="3E633533" w14:textId="77777777" w:rsidR="00B66840" w:rsidRPr="00F01E38" w:rsidRDefault="00B66840" w:rsidP="007C32CD">
            <w:pPr>
              <w:snapToGrid w:val="0"/>
              <w:spacing w:line="260" w:lineRule="exact"/>
              <w:ind w:leftChars="-45" w:left="-108" w:rightChars="-45" w:right="-108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備    註</w:t>
            </w:r>
          </w:p>
        </w:tc>
        <w:tc>
          <w:tcPr>
            <w:tcW w:w="9669" w:type="dxa"/>
            <w:gridSpan w:val="5"/>
            <w:vAlign w:val="center"/>
          </w:tcPr>
          <w:p w14:paraId="7EFCBC71" w14:textId="2C85FDDF" w:rsidR="00B66840" w:rsidRPr="00F01E38" w:rsidRDefault="00206EB1" w:rsidP="007C32CD">
            <w:pPr>
              <w:snapToGrid w:val="0"/>
              <w:spacing w:line="2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="00B66840"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已支付選位會議訂金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,000</w:t>
            </w:r>
            <w:r w:rsidR="00B66840" w:rsidRPr="00F01E38">
              <w:rPr>
                <w:rFonts w:ascii="微軟正黑體" w:eastAsia="微軟正黑體" w:hAnsi="微軟正黑體" w:hint="eastAsia"/>
                <w:sz w:val="20"/>
                <w:szCs w:val="20"/>
              </w:rPr>
              <w:t>元。</w:t>
            </w:r>
          </w:p>
        </w:tc>
      </w:tr>
    </w:tbl>
    <w:p w14:paraId="2A1AC3EF" w14:textId="77777777" w:rsidR="003D580F" w:rsidRPr="003C2643" w:rsidRDefault="003D580F" w:rsidP="00F01E38">
      <w:pPr>
        <w:snapToGrid w:val="0"/>
        <w:spacing w:line="20" w:lineRule="exact"/>
        <w:rPr>
          <w:rFonts w:ascii="微軟正黑體" w:eastAsia="微軟正黑體" w:hAnsi="微軟正黑體" w:cs="Arial"/>
          <w:color w:val="0000FF"/>
          <w:sz w:val="22"/>
        </w:rPr>
        <w:sectPr w:rsidR="003D580F" w:rsidRPr="003C2643" w:rsidSect="00500400">
          <w:headerReference w:type="default" r:id="rId26"/>
          <w:pgSz w:w="11906" w:h="16838" w:code="9"/>
          <w:pgMar w:top="1134" w:right="567" w:bottom="1418" w:left="567" w:header="426" w:footer="323" w:gutter="0"/>
          <w:cols w:space="425"/>
          <w:docGrid w:linePitch="360"/>
        </w:sectPr>
      </w:pPr>
    </w:p>
    <w:p w14:paraId="5FDB80C3" w14:textId="77777777" w:rsidR="00A94D53" w:rsidRDefault="00AC0EAA" w:rsidP="003B0E5D">
      <w:pPr>
        <w:snapToGrid w:val="0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AC0EAA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「</w:t>
      </w:r>
      <w:r w:rsidR="00A94D53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EDM代發</w:t>
      </w:r>
      <w:r w:rsidRPr="00AC0EAA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」</w:t>
      </w:r>
      <w:r w:rsidR="00A94D53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體驗示意</w:t>
      </w:r>
    </w:p>
    <w:p w14:paraId="02E7A9FC" w14:textId="77777777" w:rsidR="003D580F" w:rsidRPr="003B0E5D" w:rsidRDefault="00A94D53" w:rsidP="003B0E5D">
      <w:pPr>
        <w:snapToGrid w:val="0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 w:cs="Arial" w:hint="eastAsia"/>
          <w:noProof/>
          <w:color w:val="0000FF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276A9D" wp14:editId="3AF237F4">
                <wp:simplePos x="0" y="0"/>
                <wp:positionH relativeFrom="column">
                  <wp:posOffset>5661304</wp:posOffset>
                </wp:positionH>
                <wp:positionV relativeFrom="paragraph">
                  <wp:posOffset>28600</wp:posOffset>
                </wp:positionV>
                <wp:extent cx="3226385" cy="43815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6385" cy="438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0907AF" w14:textId="40BE9998" w:rsidR="00A1092B" w:rsidRPr="000D006B" w:rsidRDefault="00A1092B" w:rsidP="000D006B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  <w:szCs w:val="36"/>
                              </w:rPr>
                              <w:t>針對AOIEA社群成員放送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76A9D" id="矩形 23" o:spid="_x0000_s1027" style="position:absolute;margin-left:445.75pt;margin-top:2.25pt;width:254.05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" fillcolor="red" stroked="f" strokeweight="2pt">
                <v:textbox>
                  <w:txbxContent>
                    <w:p w14:paraId="6A0907AF" w14:textId="40BE9998" w:rsidR="00A1092B" w:rsidRPr="000D006B" w:rsidRDefault="00A1092B" w:rsidP="000D006B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sz w:val="36"/>
                          <w:szCs w:val="36"/>
                        </w:rPr>
                        <w:t>針對AOIEA社群成員放送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14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7434"/>
      </w:tblGrid>
      <w:tr w:rsidR="00FA038A" w:rsidRPr="00FA038A" w14:paraId="5E6A8F0D" w14:textId="77777777" w:rsidTr="00421C13">
        <w:trPr>
          <w:trHeight w:val="1048"/>
          <w:jc w:val="center"/>
        </w:trPr>
        <w:tc>
          <w:tcPr>
            <w:tcW w:w="11460" w:type="dxa"/>
            <w:gridSpan w:val="2"/>
            <w:tcBorders>
              <w:top w:val="single" w:sz="12" w:space="0" w:color="365F91"/>
              <w:left w:val="single" w:sz="12" w:space="0" w:color="365F91"/>
              <w:bottom w:val="nil"/>
              <w:right w:val="single" w:sz="12" w:space="0" w:color="365F91"/>
            </w:tcBorders>
            <w:shd w:val="clear" w:color="auto" w:fill="3366CC"/>
            <w:vAlign w:val="center"/>
            <w:hideMark/>
          </w:tcPr>
          <w:p w14:paraId="0C70E6AA" w14:textId="77777777" w:rsidR="00A94D53" w:rsidRDefault="00FA038A" w:rsidP="00A94D5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48"/>
                <w:szCs w:val="48"/>
              </w:rPr>
            </w:pPr>
            <w:r w:rsidRPr="00FA038A">
              <w:rPr>
                <w:rFonts w:ascii="Cooper Black" w:eastAsia="新細明體" w:hAnsi="Cooper Black" w:cs="新細明體"/>
                <w:b/>
                <w:bCs/>
                <w:color w:val="FFFFFF"/>
                <w:kern w:val="0"/>
                <w:sz w:val="48"/>
                <w:szCs w:val="48"/>
              </w:rPr>
              <w:t>AOI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48"/>
                <w:szCs w:val="48"/>
              </w:rPr>
              <w:t xml:space="preserve"> 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48"/>
                <w:szCs w:val="48"/>
                <w:lang w:eastAsia="zh-CN"/>
              </w:rPr>
              <w:t>企業快報</w:t>
            </w:r>
          </w:p>
          <w:p w14:paraId="624DD17D" w14:textId="77777777" w:rsidR="00FA038A" w:rsidRPr="00FA038A" w:rsidRDefault="00FA038A" w:rsidP="00A94D53">
            <w:pPr>
              <w:widowControl/>
              <w:jc w:val="righ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FA038A">
              <w:rPr>
                <w:rFonts w:ascii="微軟正黑體" w:eastAsia="微軟正黑體" w:hAnsi="微軟正黑體" w:cs="新細明體" w:hint="eastAsia"/>
                <w:color w:val="FFFFFF"/>
                <w:kern w:val="0"/>
                <w:sz w:val="20"/>
                <w:szCs w:val="20"/>
              </w:rPr>
              <w:t>發送日期YYYY/MM/DD</w:t>
            </w:r>
          </w:p>
        </w:tc>
      </w:tr>
      <w:tr w:rsidR="00FA038A" w:rsidRPr="00FA038A" w14:paraId="130F880D" w14:textId="77777777" w:rsidTr="008A114F">
        <w:trPr>
          <w:trHeight w:val="567"/>
          <w:jc w:val="center"/>
        </w:trPr>
        <w:tc>
          <w:tcPr>
            <w:tcW w:w="3525" w:type="dxa"/>
            <w:tcBorders>
              <w:top w:val="nil"/>
              <w:left w:val="single" w:sz="12" w:space="0" w:color="365F91"/>
              <w:bottom w:val="nil"/>
              <w:right w:val="nil"/>
            </w:tcBorders>
            <w:vAlign w:val="center"/>
            <w:hideMark/>
          </w:tcPr>
          <w:p w14:paraId="38FED0CC" w14:textId="77777777" w:rsidR="00FA038A" w:rsidRPr="00FA038A" w:rsidRDefault="00FA038A" w:rsidP="00FA038A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A038A">
              <w:rPr>
                <w:rFonts w:ascii="微軟正黑體" w:eastAsia="微軟正黑體" w:hAnsi="微軟正黑體" w:cs="新細明體"/>
                <w:noProof/>
                <w:kern w:val="0"/>
                <w:szCs w:val="24"/>
              </w:rPr>
              <w:drawing>
                <wp:inline distT="0" distB="0" distL="0" distR="0" wp14:anchorId="233EF213" wp14:editId="40D97794">
                  <wp:extent cx="1320800" cy="619125"/>
                  <wp:effectExtent l="0" t="0" r="0" b="9525"/>
                  <wp:docPr id="6" name="圖片 6" descr="cid:image001.jpg@01CE2586.99728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cid:image001.jpg@01CE2586.99728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single" w:sz="12" w:space="0" w:color="365F91"/>
            </w:tcBorders>
            <w:vAlign w:val="center"/>
            <w:hideMark/>
          </w:tcPr>
          <w:p w14:paraId="229CEB3E" w14:textId="77777777" w:rsidR="00FA038A" w:rsidRPr="00FA038A" w:rsidRDefault="00FA038A" w:rsidP="00FA038A">
            <w:pPr>
              <w:widowControl/>
              <w:jc w:val="both"/>
              <w:rPr>
                <w:rFonts w:ascii="微軟正黑體" w:eastAsia="微軟正黑體" w:hAnsi="微軟正黑體" w:cs="新細明體"/>
                <w:kern w:val="0"/>
                <w:sz w:val="22"/>
                <w:szCs w:val="24"/>
              </w:rPr>
            </w:pP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003366"/>
                <w:kern w:val="0"/>
                <w:szCs w:val="28"/>
              </w:rPr>
              <w:t>AOI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003366"/>
                <w:kern w:val="0"/>
                <w:szCs w:val="28"/>
                <w:lang w:eastAsia="zh-CN"/>
              </w:rPr>
              <w:t>業界最新動態：</w:t>
            </w:r>
          </w:p>
          <w:p w14:paraId="78F967C9" w14:textId="77777777" w:rsidR="00FA038A" w:rsidRPr="00FA038A" w:rsidRDefault="00FA038A" w:rsidP="00FA038A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A038A">
              <w:rPr>
                <w:rFonts w:ascii="Wingdings" w:eastAsia="新細明體" w:hAnsi="Wingdings" w:cs="新細明體"/>
                <w:color w:val="003366"/>
                <w:kern w:val="0"/>
                <w:szCs w:val="26"/>
              </w:rPr>
              <w:t>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003366"/>
                <w:kern w:val="0"/>
                <w:sz w:val="22"/>
                <w:szCs w:val="24"/>
              </w:rPr>
              <w:t xml:space="preserve"> 公司名稱</w:t>
            </w:r>
            <w:r w:rsidRPr="00FA038A">
              <w:rPr>
                <w:rFonts w:ascii="新細明體" w:eastAsia="新細明體" w:hAnsi="新細明體" w:cs="新細明體" w:hint="eastAsia"/>
                <w:b/>
                <w:bCs/>
                <w:color w:val="003366"/>
                <w:kern w:val="0"/>
                <w:sz w:val="22"/>
                <w:szCs w:val="24"/>
                <w:lang w:eastAsia="zh-CN"/>
              </w:rPr>
              <w:t>《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003366"/>
                <w:kern w:val="0"/>
                <w:sz w:val="22"/>
                <w:szCs w:val="24"/>
              </w:rPr>
              <w:t>請填入10字以內的文字</w:t>
            </w:r>
            <w:r w:rsidRPr="00FA038A">
              <w:rPr>
                <w:rFonts w:ascii="新細明體" w:eastAsia="新細明體" w:hAnsi="新細明體" w:cs="新細明體" w:hint="eastAsia"/>
                <w:b/>
                <w:bCs/>
                <w:color w:val="003366"/>
                <w:kern w:val="0"/>
                <w:sz w:val="22"/>
                <w:szCs w:val="24"/>
                <w:lang w:eastAsia="zh-CN"/>
              </w:rPr>
              <w:t>》</w:t>
            </w:r>
          </w:p>
        </w:tc>
      </w:tr>
      <w:tr w:rsidR="00FA038A" w:rsidRPr="00FA038A" w14:paraId="05A6E98B" w14:textId="77777777" w:rsidTr="008A114F">
        <w:trPr>
          <w:trHeight w:val="4977"/>
          <w:jc w:val="center"/>
        </w:trPr>
        <w:tc>
          <w:tcPr>
            <w:tcW w:w="11460" w:type="dxa"/>
            <w:gridSpan w:val="2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  <w:vAlign w:val="bottom"/>
            <w:hideMark/>
          </w:tcPr>
          <w:p w14:paraId="55E32247" w14:textId="77777777" w:rsidR="00FA038A" w:rsidRPr="00FA038A" w:rsidRDefault="008A114F" w:rsidP="008A114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w:drawing>
                <wp:inline distT="0" distB="0" distL="0" distR="0" wp14:anchorId="71CD36D7" wp14:editId="68BDBA48">
                  <wp:extent cx="7841865" cy="3024000"/>
                  <wp:effectExtent l="0" t="0" r="6985" b="508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11.pn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1865" cy="30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38A" w:rsidRPr="00421C13" w14:paraId="72A150EF" w14:textId="77777777" w:rsidTr="00421C13">
        <w:trPr>
          <w:trHeight w:val="200"/>
          <w:jc w:val="center"/>
        </w:trPr>
        <w:tc>
          <w:tcPr>
            <w:tcW w:w="11460" w:type="dxa"/>
            <w:gridSpan w:val="2"/>
            <w:tcBorders>
              <w:top w:val="nil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3366CC"/>
            <w:vAlign w:val="center"/>
            <w:hideMark/>
          </w:tcPr>
          <w:p w14:paraId="6F5A349D" w14:textId="1B6C7ABC" w:rsidR="00FA038A" w:rsidRPr="00FA038A" w:rsidRDefault="00FA038A" w:rsidP="00FA038A">
            <w:pPr>
              <w:widowControl/>
              <w:spacing w:line="200" w:lineRule="atLeas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20"/>
                <w:szCs w:val="20"/>
              </w:rPr>
              <w:t>AOIEA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20"/>
                <w:szCs w:val="20"/>
                <w:lang w:eastAsia="zh-CN"/>
              </w:rPr>
              <w:t>自動光學檢測設備聯盟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20"/>
                <w:szCs w:val="20"/>
              </w:rPr>
              <w:t>    Tel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20"/>
                <w:szCs w:val="20"/>
                <w:lang w:eastAsia="zh-CN"/>
              </w:rPr>
              <w:t>：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20"/>
                <w:szCs w:val="20"/>
              </w:rPr>
              <w:t>03-5732265    Web</w:t>
            </w:r>
            <w:r w:rsidRPr="00FA038A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20"/>
                <w:szCs w:val="20"/>
                <w:lang w:eastAsia="zh-CN"/>
              </w:rPr>
              <w:t>：</w:t>
            </w:r>
            <w:hyperlink r:id="rId30" w:history="1">
              <w:r w:rsidR="0011545E" w:rsidRPr="001D4953">
                <w:rPr>
                  <w:rStyle w:val="a7"/>
                  <w:rFonts w:ascii="微軟正黑體" w:eastAsia="微軟正黑體" w:hAnsi="微軟正黑體" w:cs="新細明體" w:hint="eastAsia"/>
                  <w:b/>
                  <w:bCs/>
                  <w:kern w:val="0"/>
                  <w:sz w:val="20"/>
                  <w:szCs w:val="20"/>
                </w:rPr>
                <w:t>http</w:t>
              </w:r>
              <w:r w:rsidR="0011545E" w:rsidRPr="001D4953">
                <w:rPr>
                  <w:rStyle w:val="a7"/>
                  <w:rFonts w:ascii="微軟正黑體" w:eastAsia="微軟正黑體" w:hAnsi="微軟正黑體" w:cs="新細明體"/>
                  <w:b/>
                  <w:bCs/>
                  <w:kern w:val="0"/>
                  <w:sz w:val="20"/>
                  <w:szCs w:val="20"/>
                </w:rPr>
                <w:t>s</w:t>
              </w:r>
              <w:r w:rsidR="0011545E" w:rsidRPr="001D4953">
                <w:rPr>
                  <w:rStyle w:val="a7"/>
                  <w:rFonts w:ascii="微軟正黑體" w:eastAsia="微軟正黑體" w:hAnsi="微軟正黑體" w:cs="新細明體" w:hint="eastAsia"/>
                  <w:b/>
                  <w:bCs/>
                  <w:kern w:val="0"/>
                  <w:sz w:val="20"/>
                  <w:szCs w:val="20"/>
                </w:rPr>
                <w:t>://aoiea.itri.org.tw/</w:t>
              </w:r>
            </w:hyperlink>
          </w:p>
        </w:tc>
      </w:tr>
    </w:tbl>
    <w:p w14:paraId="3E2185DF" w14:textId="5185C4EF" w:rsidR="00363AD9" w:rsidRDefault="005F5AD6" w:rsidP="008A33A3">
      <w:pPr>
        <w:snapToGrid w:val="0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bookmarkStart w:id="4" w:name="單張彩色議程摺頁"/>
      <w:r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202</w:t>
      </w:r>
      <w:r w:rsidR="001451C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="00363AD9" w:rsidRPr="000D006B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Taiwan AOI Forum &amp; Show</w:t>
      </w:r>
      <w:r w:rsidR="00676C28" w:rsidRPr="00676C28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單張彩色議程摺頁廣告</w:t>
      </w:r>
      <w:r w:rsidR="0036646C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刊登示意</w:t>
      </w:r>
      <w:bookmarkEnd w:id="4"/>
    </w:p>
    <w:p w14:paraId="27199C85" w14:textId="77777777" w:rsidR="00363AD9" w:rsidRDefault="00B13EBC" w:rsidP="00363AD9">
      <w:pPr>
        <w:snapToGrid w:val="0"/>
        <w:spacing w:afterLines="50" w:after="120"/>
        <w:rPr>
          <w:rFonts w:ascii="微軟正黑體" w:eastAsia="微軟正黑體" w:hAnsi="微軟正黑體" w:cs="Arial"/>
          <w:color w:val="0000FF"/>
          <w:sz w:val="22"/>
        </w:rPr>
      </w:pPr>
      <w:r>
        <w:rPr>
          <w:rFonts w:ascii="微軟正黑體" w:eastAsia="微軟正黑體" w:hAnsi="微軟正黑體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4DCC61E" wp14:editId="34A93F2C">
                <wp:simplePos x="0" y="0"/>
                <wp:positionH relativeFrom="column">
                  <wp:posOffset>329728</wp:posOffset>
                </wp:positionH>
                <wp:positionV relativeFrom="paragraph">
                  <wp:posOffset>8110</wp:posOffset>
                </wp:positionV>
                <wp:extent cx="1781880" cy="287659"/>
                <wp:effectExtent l="0" t="0" r="8890" b="0"/>
                <wp:wrapNone/>
                <wp:docPr id="296" name="矩形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880" cy="28765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FFF85" w14:textId="77777777" w:rsidR="00A1092B" w:rsidRPr="003D580F" w:rsidRDefault="00A1092B" w:rsidP="001333F2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正面議程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CC61E" id="矩形 296" o:spid="_x0000_s1028" style="position:absolute;margin-left:25.95pt;margin-top:.65pt;width:140.3pt;height:22.6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" fillcolor="#974706 [1609]" stroked="f" strokeweight="2pt">
                <v:textbox>
                  <w:txbxContent>
                    <w:p w14:paraId="7AAFFF85" w14:textId="77777777" w:rsidR="00A1092B" w:rsidRPr="003D580F" w:rsidRDefault="00A1092B" w:rsidP="001333F2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正面議程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BE93F64" wp14:editId="1E31D950">
                <wp:simplePos x="0" y="0"/>
                <wp:positionH relativeFrom="page">
                  <wp:posOffset>3790812</wp:posOffset>
                </wp:positionH>
                <wp:positionV relativeFrom="paragraph">
                  <wp:posOffset>5017</wp:posOffset>
                </wp:positionV>
                <wp:extent cx="1782000" cy="288000"/>
                <wp:effectExtent l="0" t="0" r="8890" b="0"/>
                <wp:wrapNone/>
                <wp:docPr id="297" name="矩形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000" cy="28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E1507" w14:textId="77777777" w:rsidR="00A1092B" w:rsidRPr="003D580F" w:rsidRDefault="00A1092B" w:rsidP="001333F2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背面廣告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93F64" id="矩形 297" o:spid="_x0000_s1029" style="position:absolute;margin-left:298.5pt;margin-top:.4pt;width:140.3pt;height:22.7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" fillcolor="#974706 [1609]" stroked="f" strokeweight="2pt">
                <v:textbox>
                  <w:txbxContent>
                    <w:p w14:paraId="5D2E1507" w14:textId="77777777" w:rsidR="00A1092B" w:rsidRPr="003D580F" w:rsidRDefault="00A1092B" w:rsidP="001333F2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背面廣告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6AA0CF" wp14:editId="0AA821BC">
                <wp:simplePos x="0" y="0"/>
                <wp:positionH relativeFrom="page">
                  <wp:posOffset>7023644</wp:posOffset>
                </wp:positionH>
                <wp:positionV relativeFrom="paragraph">
                  <wp:posOffset>5080</wp:posOffset>
                </wp:positionV>
                <wp:extent cx="1781810" cy="287655"/>
                <wp:effectExtent l="0" t="0" r="8890" b="0"/>
                <wp:wrapSquare wrapText="bothSides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810" cy="2876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6EB29C" w14:textId="77777777" w:rsidR="00A1092B" w:rsidRPr="003D580F" w:rsidRDefault="00A1092B" w:rsidP="00B13EB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背面廣告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</w:rPr>
                              <w:t>摺頁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示意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AA0CF" id="矩形 1" o:spid="_x0000_s1030" style="position:absolute;margin-left:553.05pt;margin-top:.4pt;width:140.3pt;height:22.6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" fillcolor="#974706 [1609]" stroked="f" strokeweight="2pt">
                <v:textbox>
                  <w:txbxContent>
                    <w:p w14:paraId="586EB29C" w14:textId="77777777" w:rsidR="00A1092B" w:rsidRPr="003D580F" w:rsidRDefault="00A1092B" w:rsidP="00B13EB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背面廣告</w:t>
                      </w:r>
                      <w:r>
                        <w:rPr>
                          <w:rFonts w:ascii="微軟正黑體" w:eastAsia="微軟正黑體" w:hAnsi="微軟正黑體"/>
                          <w:b/>
                        </w:rPr>
                        <w:t>摺頁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示意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</w:p>
    <w:p w14:paraId="1C96725C" w14:textId="77777777" w:rsidR="00363AD9" w:rsidRDefault="00B13EBC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/>
          <w:b/>
          <w:noProof/>
          <w:sz w:val="48"/>
          <w:szCs w:val="48"/>
        </w:rPr>
        <w:drawing>
          <wp:anchor distT="0" distB="0" distL="114300" distR="114300" simplePos="0" relativeHeight="251666944" behindDoc="0" locked="0" layoutInCell="1" allowOverlap="1" wp14:anchorId="6F22D893" wp14:editId="26DB70D8">
            <wp:simplePos x="0" y="0"/>
            <wp:positionH relativeFrom="margin">
              <wp:align>right</wp:align>
            </wp:positionH>
            <wp:positionV relativeFrom="paragraph">
              <wp:posOffset>108362</wp:posOffset>
            </wp:positionV>
            <wp:extent cx="4017041" cy="2520000"/>
            <wp:effectExtent l="0" t="0" r="2540" b="0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9論壇_200211_0005(已裁剪)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04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DF74E" w14:textId="77777777" w:rsidR="00363AD9" w:rsidRDefault="00363AD9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6F55AE7" w14:textId="77777777" w:rsidR="00363AD9" w:rsidRDefault="00B13EBC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/>
          <w:b/>
          <w:noProof/>
          <w:sz w:val="48"/>
          <w:szCs w:val="48"/>
        </w:rPr>
        <w:drawing>
          <wp:anchor distT="0" distB="0" distL="114300" distR="114300" simplePos="0" relativeHeight="251655168" behindDoc="0" locked="0" layoutInCell="1" allowOverlap="1" wp14:anchorId="4B84E89B" wp14:editId="44DC6FDB">
            <wp:simplePos x="0" y="0"/>
            <wp:positionH relativeFrom="column">
              <wp:posOffset>-1303020</wp:posOffset>
            </wp:positionH>
            <wp:positionV relativeFrom="paragraph">
              <wp:posOffset>352425</wp:posOffset>
            </wp:positionV>
            <wp:extent cx="5039995" cy="1782445"/>
            <wp:effectExtent l="0" t="9525" r="0" b="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M-594X210MM-1080904_工作區域 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39995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b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57BBED76" wp14:editId="5F91BDF4">
            <wp:simplePos x="0" y="0"/>
            <wp:positionH relativeFrom="page">
              <wp:posOffset>2160905</wp:posOffset>
            </wp:positionH>
            <wp:positionV relativeFrom="paragraph">
              <wp:posOffset>349885</wp:posOffset>
            </wp:positionV>
            <wp:extent cx="5039995" cy="1782445"/>
            <wp:effectExtent l="0" t="9525" r="0" b="0"/>
            <wp:wrapSquare wrapText="bothSides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M-594X210MM-1080904-0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39995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D3B84" w14:textId="77777777" w:rsidR="00363AD9" w:rsidRDefault="00363AD9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9D10A80" w14:textId="77777777" w:rsidR="00363AD9" w:rsidRDefault="00363AD9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38C9849" w14:textId="77777777" w:rsidR="00363AD9" w:rsidRDefault="00363AD9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3BADC71" w14:textId="77777777" w:rsidR="008A33A3" w:rsidRDefault="008A33A3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2A7D689" w14:textId="33B6FDD9" w:rsidR="00052831" w:rsidRDefault="005F5AD6" w:rsidP="00AF26D1">
      <w:pPr>
        <w:snapToGrid w:val="0"/>
        <w:spacing w:afterLines="50" w:after="120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AD2E4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202</w:t>
      </w:r>
      <w:r w:rsidR="001451C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="00FD6432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B400E5" w:rsidRPr="00AD2E4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Taiwan AOI Forum &amp; Show</w:t>
      </w:r>
      <w:bookmarkStart w:id="5" w:name="大會手冊廣告業刊登示意"/>
      <w:r w:rsidR="00B400E5" w:rsidRPr="00AD2E4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大會手冊廣告</w:t>
      </w:r>
      <w:r w:rsidR="00210672" w:rsidRPr="00AD2E4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頁</w:t>
      </w:r>
      <w:r w:rsidR="00B400E5" w:rsidRPr="00AD2E4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刊</w:t>
      </w:r>
      <w:r w:rsidR="00210672" w:rsidRPr="00AD2E4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登示意</w:t>
      </w:r>
      <w:bookmarkEnd w:id="5"/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8"/>
      </w:tblGrid>
      <w:tr w:rsidR="008A2B06" w14:paraId="498A8F18" w14:textId="77777777" w:rsidTr="00F56B62">
        <w:tc>
          <w:tcPr>
            <w:tcW w:w="7138" w:type="dxa"/>
          </w:tcPr>
          <w:p w14:paraId="4BDE066F" w14:textId="77777777" w:rsidR="008A2B06" w:rsidRDefault="008A2B06" w:rsidP="00AF26D1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F56B62">
              <w:rPr>
                <w:rFonts w:ascii="微軟正黑體" w:eastAsia="微軟正黑體" w:hAnsi="微軟正黑體" w:hint="eastAsia"/>
                <w:b/>
                <w:sz w:val="48"/>
                <w:szCs w:val="48"/>
                <w:highlight w:val="yellow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全彩封面裡</w:t>
            </w:r>
          </w:p>
        </w:tc>
        <w:tc>
          <w:tcPr>
            <w:tcW w:w="7138" w:type="dxa"/>
          </w:tcPr>
          <w:p w14:paraId="1FA9A0CD" w14:textId="77777777" w:rsidR="008A2B06" w:rsidRDefault="008A2B06" w:rsidP="008A2B06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F56B62">
              <w:rPr>
                <w:rFonts w:ascii="微軟正黑體" w:eastAsia="微軟正黑體" w:hAnsi="微軟正黑體" w:hint="eastAsia"/>
                <w:b/>
                <w:sz w:val="48"/>
                <w:szCs w:val="48"/>
                <w:highlight w:val="yellow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全彩封底</w:t>
            </w:r>
          </w:p>
        </w:tc>
      </w:tr>
      <w:tr w:rsidR="008A2B06" w14:paraId="4B05F7DD" w14:textId="77777777" w:rsidTr="00F56B62">
        <w:tc>
          <w:tcPr>
            <w:tcW w:w="7138" w:type="dxa"/>
          </w:tcPr>
          <w:p w14:paraId="63A07584" w14:textId="77777777" w:rsidR="008A2B06" w:rsidRDefault="00F56B62" w:rsidP="00AF26D1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微軟正黑體" w:eastAsia="微軟正黑體" w:hAnsi="微軟正黑體"/>
                <w:b/>
                <w:noProof/>
                <w:sz w:val="48"/>
                <w:szCs w:val="48"/>
              </w:rPr>
              <w:drawing>
                <wp:inline distT="0" distB="0" distL="0" distR="0" wp14:anchorId="75311DAB" wp14:editId="784C15C4">
                  <wp:extent cx="4320000" cy="3238639"/>
                  <wp:effectExtent l="0" t="0" r="4445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021論壇_210121_0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4320000" cy="323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8" w:type="dxa"/>
          </w:tcPr>
          <w:p w14:paraId="1DC93514" w14:textId="77777777" w:rsidR="008A2B06" w:rsidRDefault="00F56B62" w:rsidP="00AF26D1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微軟正黑體" w:eastAsia="微軟正黑體" w:hAnsi="微軟正黑體"/>
                <w:b/>
                <w:noProof/>
                <w:sz w:val="48"/>
                <w:szCs w:val="48"/>
              </w:rPr>
              <w:drawing>
                <wp:inline distT="0" distB="0" distL="0" distR="0" wp14:anchorId="19EBE8BB" wp14:editId="0A4C1066">
                  <wp:extent cx="3240000" cy="4321820"/>
                  <wp:effectExtent l="0" t="762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021論壇_210121_3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40000" cy="432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02AA95" w14:textId="77777777" w:rsidR="009F0C07" w:rsidRPr="00052960" w:rsidRDefault="009F0C07" w:rsidP="00AF26D1">
      <w:pPr>
        <w:snapToGrid w:val="0"/>
        <w:spacing w:afterLines="50" w:after="120"/>
        <w:rPr>
          <w:rFonts w:ascii="微軟正黑體" w:eastAsia="微軟正黑體" w:hAnsi="微軟正黑體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456F30A" w14:textId="77777777" w:rsidR="00B400E5" w:rsidRDefault="00B400E5" w:rsidP="003D580F">
      <w:pPr>
        <w:snapToGrid w:val="0"/>
        <w:spacing w:afterLines="50" w:after="120"/>
        <w:jc w:val="center"/>
        <w:rPr>
          <w:rFonts w:ascii="微軟正黑體" w:eastAsia="微軟正黑體" w:hAnsi="微軟正黑體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6B6A976" w14:textId="29065175" w:rsidR="00052831" w:rsidRDefault="00F56B62" w:rsidP="00B400E5">
      <w:pPr>
        <w:snapToGrid w:val="0"/>
        <w:spacing w:afterLines="50" w:after="120"/>
        <w:rPr>
          <w:rFonts w:ascii="微軟正黑體" w:eastAsia="微軟正黑體" w:hAnsi="微軟正黑體" w:cs="Arial"/>
          <w:color w:val="0000FF"/>
          <w:sz w:val="22"/>
        </w:rPr>
      </w:pPr>
      <w:r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202</w:t>
      </w:r>
      <w:r w:rsidR="001451C6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Pr="000D006B">
        <w:rPr>
          <w:rFonts w:ascii="微軟正黑體" w:eastAsia="微軟正黑體" w:hAnsi="微軟正黑體" w:hint="eastAsia"/>
          <w:b/>
          <w:sz w:val="48"/>
          <w:szCs w:val="4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Taiwan AOI Forum &amp; Show大會手冊廣告刊登範例(續)</w:t>
      </w:r>
      <w:r>
        <w:rPr>
          <w:rFonts w:ascii="微軟正黑體" w:eastAsia="微軟正黑體" w:hAnsi="微軟正黑體" w:cs="Arial"/>
          <w:color w:val="0000FF"/>
          <w:sz w:val="22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8"/>
      </w:tblGrid>
      <w:tr w:rsidR="00F56B62" w14:paraId="50A33E09" w14:textId="77777777" w:rsidTr="00F56B62">
        <w:tc>
          <w:tcPr>
            <w:tcW w:w="7138" w:type="dxa"/>
          </w:tcPr>
          <w:p w14:paraId="5890041C" w14:textId="77777777" w:rsidR="00F56B62" w:rsidRDefault="00F56B62" w:rsidP="00A1092B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F56B62">
              <w:rPr>
                <w:rFonts w:ascii="微軟正黑體" w:eastAsia="微軟正黑體" w:hAnsi="微軟正黑體" w:hint="eastAsia"/>
                <w:b/>
                <w:sz w:val="48"/>
                <w:szCs w:val="48"/>
                <w:highlight w:val="yellow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全彩內頁</w:t>
            </w:r>
          </w:p>
        </w:tc>
        <w:tc>
          <w:tcPr>
            <w:tcW w:w="7138" w:type="dxa"/>
          </w:tcPr>
          <w:p w14:paraId="27FA83E9" w14:textId="77777777" w:rsidR="00F56B62" w:rsidRDefault="00F56B62" w:rsidP="00A1092B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微軟正黑體" w:eastAsia="微軟正黑體" w:hAnsi="微軟正黑體" w:hint="eastAsia"/>
                <w:b/>
                <w:sz w:val="48"/>
                <w:szCs w:val="48"/>
                <w:highlight w:val="yellow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全彩內頁</w:t>
            </w:r>
          </w:p>
        </w:tc>
      </w:tr>
      <w:tr w:rsidR="00F56B62" w14:paraId="2FE3C556" w14:textId="77777777" w:rsidTr="00F56B62">
        <w:tc>
          <w:tcPr>
            <w:tcW w:w="7138" w:type="dxa"/>
          </w:tcPr>
          <w:p w14:paraId="218FC88C" w14:textId="52BE3050" w:rsidR="00F56B62" w:rsidRDefault="00032F52" w:rsidP="00A1092B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微軟正黑體" w:eastAsia="微軟正黑體" w:hAnsi="微軟正黑體"/>
                <w:b/>
                <w:noProof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drawing>
                <wp:inline distT="0" distB="0" distL="0" distR="0" wp14:anchorId="482E5240" wp14:editId="4F71906B">
                  <wp:extent cx="4340860" cy="3255645"/>
                  <wp:effectExtent l="0" t="0" r="2540" b="1905"/>
                  <wp:docPr id="1882886813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0860" cy="3255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8" w:type="dxa"/>
          </w:tcPr>
          <w:p w14:paraId="240D5E34" w14:textId="08CF69BC" w:rsidR="00F56B62" w:rsidRDefault="00032F52" w:rsidP="00A1092B">
            <w:pPr>
              <w:snapToGrid w:val="0"/>
              <w:spacing w:afterLines="50" w:after="120"/>
              <w:rPr>
                <w:rFonts w:ascii="微軟正黑體" w:eastAsia="微軟正黑體" w:hAnsi="微軟正黑體"/>
                <w:b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微軟正黑體" w:eastAsia="微軟正黑體" w:hAnsi="微軟正黑體"/>
                <w:b/>
                <w:noProof/>
                <w:sz w:val="48"/>
                <w:szCs w:val="4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drawing>
                <wp:inline distT="0" distB="0" distL="0" distR="0" wp14:anchorId="6839ED72" wp14:editId="5EEEC383">
                  <wp:extent cx="4328795" cy="3249295"/>
                  <wp:effectExtent l="0" t="0" r="0" b="8255"/>
                  <wp:docPr id="1550100520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8795" cy="3249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1642EB" w14:textId="77777777" w:rsidR="00052831" w:rsidRPr="00B400E5" w:rsidRDefault="00052831" w:rsidP="00B400E5">
      <w:pPr>
        <w:snapToGrid w:val="0"/>
        <w:spacing w:afterLines="50" w:after="120"/>
        <w:rPr>
          <w:rFonts w:ascii="微軟正黑體" w:eastAsia="微軟正黑體" w:hAnsi="微軟正黑體" w:cs="Arial"/>
          <w:color w:val="0000FF"/>
          <w:sz w:val="22"/>
        </w:rPr>
      </w:pPr>
    </w:p>
    <w:p w14:paraId="01120093" w14:textId="77777777" w:rsidR="002C6ACD" w:rsidRPr="009D7162" w:rsidRDefault="002C6ACD" w:rsidP="009D7162">
      <w:pPr>
        <w:snapToGrid w:val="0"/>
        <w:spacing w:line="20" w:lineRule="exact"/>
        <w:rPr>
          <w:rFonts w:ascii="微軟正黑體" w:eastAsia="微軟正黑體" w:hAnsi="微軟正黑體"/>
          <w:b/>
          <w:color w:val="244061" w:themeColor="accent1" w:themeShade="80"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sectPr w:rsidR="002C6ACD" w:rsidRPr="009D7162" w:rsidSect="003D580F">
      <w:headerReference w:type="default" r:id="rId38"/>
      <w:pgSz w:w="16838" w:h="11906" w:orient="landscape" w:code="9"/>
      <w:pgMar w:top="567" w:right="1134" w:bottom="567" w:left="1418" w:header="1134" w:footer="32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253B4" w14:textId="77777777" w:rsidR="00C23C7C" w:rsidRDefault="00C23C7C" w:rsidP="008E20BB">
      <w:r>
        <w:separator/>
      </w:r>
    </w:p>
  </w:endnote>
  <w:endnote w:type="continuationSeparator" w:id="0">
    <w:p w14:paraId="0A2422F1" w14:textId="77777777" w:rsidR="00C23C7C" w:rsidRDefault="00C23C7C" w:rsidP="008E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63F2" w14:textId="77777777" w:rsidR="00A1092B" w:rsidRPr="006E7FC8" w:rsidRDefault="00A1092B" w:rsidP="00711D2A">
    <w:pPr>
      <w:pStyle w:val="a5"/>
      <w:pBdr>
        <w:top w:val="single" w:sz="18" w:space="1" w:color="365F91" w:themeColor="accent1" w:themeShade="BF"/>
      </w:pBdr>
      <w:tabs>
        <w:tab w:val="clear" w:pos="4153"/>
        <w:tab w:val="clear" w:pos="8306"/>
      </w:tabs>
      <w:spacing w:beforeLines="50" w:before="120" w:line="280" w:lineRule="exact"/>
      <w:jc w:val="center"/>
      <w:rPr>
        <w:rFonts w:ascii="微軟正黑體" w:eastAsia="微軟正黑體" w:hAnsi="微軟正黑體" w:cs="Arial"/>
        <w:b/>
        <w:color w:val="548DD4" w:themeColor="text2" w:themeTint="99"/>
        <w:sz w:val="18"/>
        <w:szCs w:val="18"/>
      </w:rPr>
    </w:pPr>
    <w:r w:rsidRPr="006E7FC8">
      <w:rPr>
        <w:rFonts w:ascii="微軟正黑體" w:eastAsia="微軟正黑體" w:hAnsi="微軟正黑體" w:cs="Arial"/>
        <w:b/>
        <w:color w:val="548DD4" w:themeColor="text2" w:themeTint="99"/>
        <w:sz w:val="18"/>
        <w:szCs w:val="18"/>
      </w:rPr>
      <w:t>自動光學檢測設備聯盟(AOIEA)秘書處  策劃執行</w:t>
    </w:r>
  </w:p>
  <w:p w14:paraId="42D4F55C" w14:textId="3044A66A" w:rsidR="00A1092B" w:rsidRPr="00C63D7E" w:rsidRDefault="00A1092B" w:rsidP="00C63D7E">
    <w:pPr>
      <w:pStyle w:val="a5"/>
      <w:tabs>
        <w:tab w:val="clear" w:pos="4153"/>
        <w:tab w:val="clear" w:pos="8306"/>
      </w:tabs>
      <w:ind w:right="5"/>
      <w:jc w:val="center"/>
      <w:rPr>
        <w:rFonts w:ascii="微軟正黑體" w:eastAsia="微軟正黑體" w:hAnsi="微軟正黑體" w:cs="Arial"/>
        <w:b/>
        <w:color w:val="548DD4" w:themeColor="text2" w:themeTint="99"/>
        <w:sz w:val="18"/>
        <w:szCs w:val="18"/>
        <w:lang w:val="de-DE"/>
      </w:rPr>
    </w:pPr>
    <w:r w:rsidRPr="006E7FC8">
      <w:rPr>
        <w:rFonts w:ascii="微軟正黑體" w:eastAsia="微軟正黑體" w:hAnsi="微軟正黑體" w:cs="Arial"/>
        <w:b/>
        <w:color w:val="548DD4" w:themeColor="text2" w:themeTint="99"/>
        <w:sz w:val="18"/>
        <w:szCs w:val="18"/>
        <w:lang w:val="de-DE"/>
      </w:rPr>
      <w:t xml:space="preserve">Email：aoiea@itri.org.tw  </w:t>
    </w:r>
    <w:r w:rsidRPr="006E7FC8">
      <w:rPr>
        <w:rFonts w:ascii="微軟正黑體" w:eastAsia="微軟正黑體" w:hAnsi="微軟正黑體" w:cs="Arial" w:hint="eastAsia"/>
        <w:b/>
        <w:color w:val="548DD4" w:themeColor="text2" w:themeTint="99"/>
        <w:sz w:val="18"/>
        <w:szCs w:val="18"/>
        <w:lang w:val="de-DE"/>
      </w:rPr>
      <w:t>電話</w:t>
    </w:r>
    <w:r w:rsidRPr="006E7FC8">
      <w:rPr>
        <w:rFonts w:ascii="微軟正黑體" w:eastAsia="微軟正黑體" w:hAnsi="微軟正黑體" w:cs="Arial"/>
        <w:b/>
        <w:color w:val="548DD4" w:themeColor="text2" w:themeTint="99"/>
        <w:sz w:val="18"/>
        <w:szCs w:val="18"/>
        <w:lang w:val="de-DE"/>
      </w:rPr>
      <w:t>：</w:t>
    </w:r>
    <w:bookmarkStart w:id="0" w:name="_Hlk126143495"/>
    <w:bookmarkStart w:id="1" w:name="_Hlk190852287"/>
    <w:r w:rsidR="00A1518F" w:rsidRPr="00EE1A02">
      <w:rPr>
        <w:rFonts w:ascii="微軟正黑體" w:eastAsia="微軟正黑體" w:hAnsi="微軟正黑體" w:cs="Arial" w:hint="eastAsia"/>
        <w:b/>
        <w:bCs/>
        <w:color w:val="548DD4" w:themeColor="text2" w:themeTint="99"/>
        <w:sz w:val="18"/>
        <w:szCs w:val="18"/>
      </w:rPr>
      <w:t>03-</w:t>
    </w:r>
    <w:bookmarkEnd w:id="0"/>
    <w:r w:rsidR="00833B7E">
      <w:rPr>
        <w:rFonts w:ascii="微軟正黑體" w:eastAsia="微軟正黑體" w:hAnsi="微軟正黑體" w:cs="Arial"/>
        <w:b/>
        <w:bCs/>
        <w:color w:val="548DD4" w:themeColor="text2" w:themeTint="99"/>
        <w:sz w:val="18"/>
        <w:szCs w:val="18"/>
      </w:rPr>
      <w:t>5732</w:t>
    </w:r>
    <w:r w:rsidR="0052236B">
      <w:rPr>
        <w:rFonts w:ascii="微軟正黑體" w:eastAsia="微軟正黑體" w:hAnsi="微軟正黑體" w:cs="Arial" w:hint="eastAsia"/>
        <w:b/>
        <w:bCs/>
        <w:color w:val="548DD4" w:themeColor="text2" w:themeTint="99"/>
        <w:sz w:val="18"/>
        <w:szCs w:val="18"/>
      </w:rPr>
      <w:t>100</w:t>
    </w:r>
    <w:r w:rsidR="00A1518F">
      <w:rPr>
        <w:rFonts w:ascii="微軟正黑體" w:eastAsia="微軟正黑體" w:hAnsi="微軟正黑體" w:cs="Arial" w:hint="eastAsia"/>
        <w:b/>
        <w:bCs/>
        <w:color w:val="548DD4" w:themeColor="text2" w:themeTint="99"/>
        <w:sz w:val="18"/>
        <w:szCs w:val="18"/>
      </w:rPr>
      <w:t xml:space="preserve"> / </w:t>
    </w:r>
    <w:r w:rsidR="00A1518F" w:rsidRPr="006E7FC8">
      <w:rPr>
        <w:rFonts w:ascii="微軟正黑體" w:eastAsia="微軟正黑體" w:hAnsi="微軟正黑體" w:cs="Arial" w:hint="eastAsia"/>
        <w:b/>
        <w:color w:val="548DD4" w:themeColor="text2" w:themeTint="99"/>
        <w:sz w:val="18"/>
        <w:szCs w:val="18"/>
        <w:lang w:val="de-DE"/>
      </w:rPr>
      <w:t>0</w:t>
    </w:r>
    <w:r w:rsidR="00A1518F" w:rsidRPr="006E7FC8">
      <w:rPr>
        <w:rFonts w:ascii="微軟正黑體" w:eastAsia="微軟正黑體" w:hAnsi="微軟正黑體" w:cs="Arial"/>
        <w:b/>
        <w:color w:val="548DD4" w:themeColor="text2" w:themeTint="99"/>
        <w:sz w:val="18"/>
        <w:szCs w:val="18"/>
        <w:lang w:val="de-DE"/>
      </w:rPr>
      <w:t>3</w:t>
    </w:r>
    <w:r w:rsidR="00A1518F" w:rsidRPr="006E7FC8">
      <w:rPr>
        <w:rFonts w:ascii="微軟正黑體" w:eastAsia="微軟正黑體" w:hAnsi="微軟正黑體" w:cs="Arial" w:hint="eastAsia"/>
        <w:b/>
        <w:color w:val="548DD4" w:themeColor="text2" w:themeTint="99"/>
        <w:sz w:val="18"/>
        <w:szCs w:val="18"/>
        <w:lang w:val="de-DE"/>
      </w:rPr>
      <w:t>-</w:t>
    </w:r>
    <w:r w:rsidR="00833B7E" w:rsidRPr="00EE1A02">
      <w:rPr>
        <w:rFonts w:ascii="微軟正黑體" w:eastAsia="微軟正黑體" w:hAnsi="微軟正黑體" w:cs="Arial" w:hint="eastAsia"/>
        <w:b/>
        <w:bCs/>
        <w:color w:val="548DD4" w:themeColor="text2" w:themeTint="99"/>
        <w:sz w:val="18"/>
        <w:szCs w:val="18"/>
      </w:rPr>
      <w:t>57</w:t>
    </w:r>
    <w:bookmarkEnd w:id="1"/>
    <w:r w:rsidR="0052236B">
      <w:rPr>
        <w:rFonts w:ascii="微軟正黑體" w:eastAsia="微軟正黑體" w:hAnsi="微軟正黑體" w:cs="Arial" w:hint="eastAsia"/>
        <w:b/>
        <w:bCs/>
        <w:color w:val="548DD4" w:themeColor="text2" w:themeTint="99"/>
        <w:sz w:val="18"/>
        <w:szCs w:val="18"/>
      </w:rPr>
      <w:t>43816</w:t>
    </w:r>
    <w:r>
      <w:rPr>
        <w:rFonts w:ascii="微軟正黑體" w:eastAsia="微軟正黑體" w:hAnsi="微軟正黑體" w:cs="Arial" w:hint="eastAsia"/>
        <w:b/>
        <w:color w:val="548DD4" w:themeColor="text2" w:themeTint="99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56CBA" w14:textId="77777777" w:rsidR="00C23C7C" w:rsidRDefault="00C23C7C" w:rsidP="008E20BB">
      <w:r>
        <w:separator/>
      </w:r>
    </w:p>
  </w:footnote>
  <w:footnote w:type="continuationSeparator" w:id="0">
    <w:p w14:paraId="4096DE8A" w14:textId="77777777" w:rsidR="00C23C7C" w:rsidRDefault="00C23C7C" w:rsidP="008E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5D94" w14:textId="72A34939" w:rsidR="00A1092B" w:rsidRDefault="00C3165B">
    <w:pPr>
      <w:pStyle w:val="a3"/>
    </w:pPr>
    <w:r w:rsidRPr="00E741C3"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  <w14:textOutline w14:w="952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2D6DEF0" wp14:editId="4FA55728">
              <wp:simplePos x="0" y="0"/>
              <wp:positionH relativeFrom="margin">
                <wp:posOffset>5414010</wp:posOffset>
              </wp:positionH>
              <wp:positionV relativeFrom="paragraph">
                <wp:posOffset>793457</wp:posOffset>
              </wp:positionV>
              <wp:extent cx="1373505" cy="392430"/>
              <wp:effectExtent l="0" t="0" r="0" b="6350"/>
              <wp:wrapNone/>
              <wp:docPr id="318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392430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DF6D37" w14:textId="77777777" w:rsidR="00A1092B" w:rsidRPr="00C3165B" w:rsidRDefault="00A1092B" w:rsidP="00C3165B">
                          <w:pPr>
                            <w:snapToGrid w:val="0"/>
                            <w:spacing w:line="280" w:lineRule="exact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  <w:sz w:val="20"/>
                              <w:szCs w:val="18"/>
                            </w:rPr>
                          </w:pPr>
                          <w:r w:rsidRPr="00C3165B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  <w:sz w:val="20"/>
                              <w:szCs w:val="18"/>
                            </w:rPr>
                            <w:t>徵求參展、廣告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oundrect w14:anchorId="22D6DEF0" id="_x0000_s1031" style="position:absolute;margin-left:426.3pt;margin-top:62.5pt;width:108.15pt;height:30.9pt;z-index:251669504;visibility:visible;mso-wrap-style:non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" fillcolor="#c00000" stroked="f">
              <v:stroke joinstyle="miter"/>
              <v:textbox style="mso-fit-shape-to-text:t">
                <w:txbxContent>
                  <w:p w14:paraId="29DF6D37" w14:textId="77777777" w:rsidR="00A1092B" w:rsidRPr="00C3165B" w:rsidRDefault="00A1092B" w:rsidP="00C3165B">
                    <w:pPr>
                      <w:snapToGrid w:val="0"/>
                      <w:spacing w:line="280" w:lineRule="exact"/>
                      <w:rPr>
                        <w:rFonts w:ascii="微軟正黑體" w:eastAsia="微軟正黑體" w:hAnsi="微軟正黑體"/>
                        <w:b/>
                        <w:color w:val="FFFFFF" w:themeColor="background1"/>
                        <w:sz w:val="20"/>
                        <w:szCs w:val="18"/>
                      </w:rPr>
                    </w:pPr>
                    <w:r w:rsidRPr="00C3165B">
                      <w:rPr>
                        <w:rFonts w:ascii="微軟正黑體" w:eastAsia="微軟正黑體" w:hAnsi="微軟正黑體" w:hint="eastAsia"/>
                        <w:b/>
                        <w:color w:val="FFFFFF" w:themeColor="background1"/>
                        <w:sz w:val="20"/>
                        <w:szCs w:val="18"/>
                      </w:rPr>
                      <w:t>徵求參展、廣告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</w:rPr>
      <w:drawing>
        <wp:inline distT="0" distB="0" distL="0" distR="0" wp14:anchorId="19B3346E" wp14:editId="2B4152AC">
          <wp:extent cx="5044440" cy="1226820"/>
          <wp:effectExtent l="0" t="0" r="3810" b="0"/>
          <wp:docPr id="24" name="圖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圖片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4440" cy="1226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092B" w:rsidRPr="00E741C3"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  <w14:textOutline w14:w="952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F46A07" wp14:editId="56946695">
              <wp:simplePos x="0" y="0"/>
              <wp:positionH relativeFrom="margin">
                <wp:posOffset>7588461</wp:posOffset>
              </wp:positionH>
              <wp:positionV relativeFrom="paragraph">
                <wp:posOffset>-259589</wp:posOffset>
              </wp:positionV>
              <wp:extent cx="1373505" cy="392430"/>
              <wp:effectExtent l="0" t="0" r="0" b="6350"/>
              <wp:wrapNone/>
              <wp:docPr id="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392430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2B7C3C" w14:textId="77777777" w:rsidR="00A1092B" w:rsidRPr="00FC11D9" w:rsidRDefault="00A1092B" w:rsidP="00D74846">
                          <w:pPr>
                            <w:snapToGrid w:val="0"/>
                            <w:spacing w:line="280" w:lineRule="exact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 w:rsidRPr="00FC11D9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徵求參展、廣告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oundrect w14:anchorId="57F46A07" id="_x0000_s1032" style="position:absolute;margin-left:597.5pt;margin-top:-20.45pt;width:108.15pt;height:30.9pt;z-index:251661312;visibility:visible;mso-wrap-style:non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" fillcolor="#c00000" stroked="f">
              <v:stroke joinstyle="miter"/>
              <v:textbox style="mso-fit-shape-to-text:t">
                <w:txbxContent>
                  <w:p w14:paraId="372B7C3C" w14:textId="77777777" w:rsidR="00A1092B" w:rsidRPr="00FC11D9" w:rsidRDefault="00A1092B" w:rsidP="00D74846">
                    <w:pPr>
                      <w:snapToGrid w:val="0"/>
                      <w:spacing w:line="280" w:lineRule="exact"/>
                      <w:rPr>
                        <w:rFonts w:ascii="微軟正黑體" w:eastAsia="微軟正黑體" w:hAnsi="微軟正黑體"/>
                        <w:b/>
                        <w:color w:val="FFFFFF" w:themeColor="background1"/>
                      </w:rPr>
                    </w:pPr>
                    <w:r w:rsidRPr="00FC11D9">
                      <w:rPr>
                        <w:rFonts w:ascii="微軟正黑體" w:eastAsia="微軟正黑體" w:hAnsi="微軟正黑體" w:hint="eastAsia"/>
                        <w:b/>
                        <w:color w:val="FFFFFF" w:themeColor="background1"/>
                      </w:rPr>
                      <w:t>徵求參展、廣告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0538" w14:textId="134A1092" w:rsidR="00A1092B" w:rsidRDefault="005129A3">
    <w:pPr>
      <w:pStyle w:val="a3"/>
    </w:pPr>
    <w:r>
      <w:rPr>
        <w:noProof/>
      </w:rPr>
      <w:drawing>
        <wp:anchor distT="0" distB="0" distL="114300" distR="114300" simplePos="0" relativeHeight="251704320" behindDoc="0" locked="0" layoutInCell="1" allowOverlap="1" wp14:anchorId="1B6A7BD3" wp14:editId="08D47074">
          <wp:simplePos x="0" y="0"/>
          <wp:positionH relativeFrom="margin">
            <wp:posOffset>343154</wp:posOffset>
          </wp:positionH>
          <wp:positionV relativeFrom="paragraph">
            <wp:posOffset>-639623</wp:posOffset>
          </wp:positionV>
          <wp:extent cx="3716122" cy="903770"/>
          <wp:effectExtent l="0" t="0" r="0" b="0"/>
          <wp:wrapNone/>
          <wp:docPr id="15" name="圖片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圖片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2548" cy="90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092B" w:rsidRPr="00E741C3"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  <w14:textOutline w14:w="952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6E49FB" wp14:editId="031D3A16">
              <wp:simplePos x="0" y="0"/>
              <wp:positionH relativeFrom="margin">
                <wp:posOffset>7588461</wp:posOffset>
              </wp:positionH>
              <wp:positionV relativeFrom="paragraph">
                <wp:posOffset>-259589</wp:posOffset>
              </wp:positionV>
              <wp:extent cx="1373505" cy="392430"/>
              <wp:effectExtent l="0" t="0" r="0" b="6350"/>
              <wp:wrapNone/>
              <wp:docPr id="298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392430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73DB31" w14:textId="77777777" w:rsidR="00A1092B" w:rsidRPr="00FC11D9" w:rsidRDefault="00A1092B" w:rsidP="00D74846">
                          <w:pPr>
                            <w:snapToGrid w:val="0"/>
                            <w:spacing w:line="280" w:lineRule="exact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 w:rsidRPr="00FC11D9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徵求參展、廣告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oundrect w14:anchorId="0C6E49FB" id="_x0000_s1033" style="position:absolute;margin-left:597.5pt;margin-top:-20.45pt;width:108.15pt;height:30.9pt;z-index:251664384;visibility:visible;mso-wrap-style:non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" fillcolor="#c00000" stroked="f">
              <v:stroke joinstyle="miter"/>
              <v:textbox style="mso-fit-shape-to-text:t">
                <w:txbxContent>
                  <w:p w14:paraId="2C73DB31" w14:textId="77777777" w:rsidR="00A1092B" w:rsidRPr="00FC11D9" w:rsidRDefault="00A1092B" w:rsidP="00D74846">
                    <w:pPr>
                      <w:snapToGrid w:val="0"/>
                      <w:spacing w:line="280" w:lineRule="exact"/>
                      <w:rPr>
                        <w:rFonts w:ascii="微軟正黑體" w:eastAsia="微軟正黑體" w:hAnsi="微軟正黑體"/>
                        <w:b/>
                        <w:color w:val="FFFFFF" w:themeColor="background1"/>
                      </w:rPr>
                    </w:pPr>
                    <w:r w:rsidRPr="00FC11D9">
                      <w:rPr>
                        <w:rFonts w:ascii="微軟正黑體" w:eastAsia="微軟正黑體" w:hAnsi="微軟正黑體" w:hint="eastAsia"/>
                        <w:b/>
                        <w:color w:val="FFFFFF" w:themeColor="background1"/>
                      </w:rPr>
                      <w:t>徵求參展、廣告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2766" w14:textId="7CFF3247" w:rsidR="00A1092B" w:rsidRDefault="00500400">
    <w:pPr>
      <w:pStyle w:val="a3"/>
    </w:pPr>
    <w:r w:rsidRPr="00E741C3"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  <w14:textOutline w14:w="952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538C0A8" wp14:editId="0B3CBCD9">
              <wp:simplePos x="0" y="0"/>
              <wp:positionH relativeFrom="margin">
                <wp:posOffset>5354726</wp:posOffset>
              </wp:positionH>
              <wp:positionV relativeFrom="paragraph">
                <wp:posOffset>848563</wp:posOffset>
              </wp:positionV>
              <wp:extent cx="1373505" cy="392430"/>
              <wp:effectExtent l="0" t="0" r="0" b="6350"/>
              <wp:wrapNone/>
              <wp:docPr id="28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392430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B40BB" w14:textId="77777777" w:rsidR="00500400" w:rsidRPr="00C3165B" w:rsidRDefault="00500400" w:rsidP="00500400">
                          <w:pPr>
                            <w:snapToGrid w:val="0"/>
                            <w:spacing w:line="280" w:lineRule="exact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  <w:sz w:val="20"/>
                              <w:szCs w:val="18"/>
                            </w:rPr>
                          </w:pPr>
                          <w:r w:rsidRPr="00C3165B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  <w:sz w:val="20"/>
                              <w:szCs w:val="18"/>
                            </w:rPr>
                            <w:t>徵求參展、廣告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oundrect w14:anchorId="6538C0A8" id="_x0000_s1034" style="position:absolute;margin-left:421.65pt;margin-top:66.8pt;width:108.15pt;height:30.9pt;z-index:251708416;visibility:visible;mso-wrap-style:non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" fillcolor="#c00000" stroked="f">
              <v:stroke joinstyle="miter"/>
              <v:textbox style="mso-fit-shape-to-text:t">
                <w:txbxContent>
                  <w:p w14:paraId="574B40BB" w14:textId="77777777" w:rsidR="00500400" w:rsidRPr="00C3165B" w:rsidRDefault="00500400" w:rsidP="00500400">
                    <w:pPr>
                      <w:snapToGrid w:val="0"/>
                      <w:spacing w:line="280" w:lineRule="exact"/>
                      <w:rPr>
                        <w:rFonts w:ascii="微軟正黑體" w:eastAsia="微軟正黑體" w:hAnsi="微軟正黑體"/>
                        <w:b/>
                        <w:color w:val="FFFFFF" w:themeColor="background1"/>
                        <w:sz w:val="20"/>
                        <w:szCs w:val="18"/>
                      </w:rPr>
                    </w:pPr>
                    <w:r w:rsidRPr="00C3165B">
                      <w:rPr>
                        <w:rFonts w:ascii="微軟正黑體" w:eastAsia="微軟正黑體" w:hAnsi="微軟正黑體" w:hint="eastAsia"/>
                        <w:b/>
                        <w:color w:val="FFFFFF" w:themeColor="background1"/>
                        <w:sz w:val="20"/>
                        <w:szCs w:val="18"/>
                      </w:rPr>
                      <w:t>徵求參展、廣告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</w:rPr>
      <w:drawing>
        <wp:inline distT="0" distB="0" distL="0" distR="0" wp14:anchorId="60070E22" wp14:editId="47425888">
          <wp:extent cx="5044440" cy="1226820"/>
          <wp:effectExtent l="0" t="0" r="3810" b="0"/>
          <wp:docPr id="27" name="圖片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圖片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4440" cy="1226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092B" w:rsidRPr="00E741C3"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  <w14:textOutline w14:w="952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C65719A" wp14:editId="4AC3F743">
              <wp:simplePos x="0" y="0"/>
              <wp:positionH relativeFrom="margin">
                <wp:posOffset>7588461</wp:posOffset>
              </wp:positionH>
              <wp:positionV relativeFrom="paragraph">
                <wp:posOffset>-259589</wp:posOffset>
              </wp:positionV>
              <wp:extent cx="1373505" cy="392430"/>
              <wp:effectExtent l="0" t="0" r="0" b="6350"/>
              <wp:wrapNone/>
              <wp:docPr id="310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392430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2EAC15" w14:textId="77777777" w:rsidR="00A1092B" w:rsidRPr="00FC11D9" w:rsidRDefault="00A1092B" w:rsidP="00D74846">
                          <w:pPr>
                            <w:snapToGrid w:val="0"/>
                            <w:spacing w:line="280" w:lineRule="exact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 w:rsidRPr="00FC11D9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徵求參展、廣告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oundrect w14:anchorId="2C65719A" id="_x0000_s1035" style="position:absolute;margin-left:597.5pt;margin-top:-20.45pt;width:108.15pt;height:30.9pt;z-index:251667456;visibility:visible;mso-wrap-style:non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" fillcolor="#c00000" stroked="f">
              <v:stroke joinstyle="miter"/>
              <v:textbox style="mso-fit-shape-to-text:t">
                <w:txbxContent>
                  <w:p w14:paraId="112EAC15" w14:textId="77777777" w:rsidR="00A1092B" w:rsidRPr="00FC11D9" w:rsidRDefault="00A1092B" w:rsidP="00D74846">
                    <w:pPr>
                      <w:snapToGrid w:val="0"/>
                      <w:spacing w:line="280" w:lineRule="exact"/>
                      <w:rPr>
                        <w:rFonts w:ascii="微軟正黑體" w:eastAsia="微軟正黑體" w:hAnsi="微軟正黑體"/>
                        <w:b/>
                        <w:color w:val="FFFFFF" w:themeColor="background1"/>
                      </w:rPr>
                    </w:pPr>
                    <w:r w:rsidRPr="00FC11D9">
                      <w:rPr>
                        <w:rFonts w:ascii="微軟正黑體" w:eastAsia="微軟正黑體" w:hAnsi="微軟正黑體" w:hint="eastAsia"/>
                        <w:b/>
                        <w:color w:val="FFFFFF" w:themeColor="background1"/>
                      </w:rPr>
                      <w:t>徵求參展、廣告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FEC7" w14:textId="14FD2D9F" w:rsidR="00A1092B" w:rsidRDefault="005129A3">
    <w:pPr>
      <w:pStyle w:val="a3"/>
    </w:pPr>
    <w:r>
      <w:rPr>
        <w:noProof/>
      </w:rPr>
      <w:drawing>
        <wp:anchor distT="0" distB="0" distL="114300" distR="114300" simplePos="0" relativeHeight="251706368" behindDoc="0" locked="0" layoutInCell="1" allowOverlap="1" wp14:anchorId="4FCBE0D6" wp14:editId="62B88075">
          <wp:simplePos x="0" y="0"/>
          <wp:positionH relativeFrom="margin">
            <wp:posOffset>50545</wp:posOffset>
          </wp:positionH>
          <wp:positionV relativeFrom="paragraph">
            <wp:posOffset>-639623</wp:posOffset>
          </wp:positionV>
          <wp:extent cx="3299155" cy="802363"/>
          <wp:effectExtent l="0" t="0" r="0" b="0"/>
          <wp:wrapNone/>
          <wp:docPr id="18" name="圖片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圖片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0570" cy="805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092B" w:rsidRPr="00E741C3">
      <w:rPr>
        <w:rFonts w:ascii="微軟正黑體" w:eastAsia="微軟正黑體" w:hAnsi="微軟正黑體"/>
        <w:b/>
        <w:noProof/>
        <w:color w:val="244061" w:themeColor="accent1" w:themeShade="80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  <w14:textOutline w14:w="952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3CE747C" wp14:editId="646515AB">
              <wp:simplePos x="0" y="0"/>
              <wp:positionH relativeFrom="margin">
                <wp:posOffset>7588461</wp:posOffset>
              </wp:positionH>
              <wp:positionV relativeFrom="paragraph">
                <wp:posOffset>-259589</wp:posOffset>
              </wp:positionV>
              <wp:extent cx="1373505" cy="392430"/>
              <wp:effectExtent l="0" t="0" r="0" b="6350"/>
              <wp:wrapNone/>
              <wp:docPr id="326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392430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0553B" w14:textId="77777777" w:rsidR="00A1092B" w:rsidRPr="00FC11D9" w:rsidRDefault="00A1092B" w:rsidP="00D74846">
                          <w:pPr>
                            <w:snapToGrid w:val="0"/>
                            <w:spacing w:line="280" w:lineRule="exact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 w:rsidRPr="00FC11D9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徵求參展、廣告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oundrect w14:anchorId="33CE747C" id="_x0000_s1036" style="position:absolute;margin-left:597.5pt;margin-top:-20.45pt;width:108.15pt;height:30.9pt;z-index:251674624;visibility:visible;mso-wrap-style:non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" fillcolor="#c00000" stroked="f">
              <v:stroke joinstyle="miter"/>
              <v:textbox style="mso-fit-shape-to-text:t">
                <w:txbxContent>
                  <w:p w14:paraId="53B0553B" w14:textId="77777777" w:rsidR="00A1092B" w:rsidRPr="00FC11D9" w:rsidRDefault="00A1092B" w:rsidP="00D74846">
                    <w:pPr>
                      <w:snapToGrid w:val="0"/>
                      <w:spacing w:line="280" w:lineRule="exact"/>
                      <w:rPr>
                        <w:rFonts w:ascii="微軟正黑體" w:eastAsia="微軟正黑體" w:hAnsi="微軟正黑體"/>
                        <w:b/>
                        <w:color w:val="FFFFFF" w:themeColor="background1"/>
                      </w:rPr>
                    </w:pPr>
                    <w:r w:rsidRPr="00FC11D9">
                      <w:rPr>
                        <w:rFonts w:ascii="微軟正黑體" w:eastAsia="微軟正黑體" w:hAnsi="微軟正黑體" w:hint="eastAsia"/>
                        <w:b/>
                        <w:color w:val="FFFFFF" w:themeColor="background1"/>
                      </w:rPr>
                      <w:t>徵求參展、廣告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381"/>
    <w:multiLevelType w:val="hybridMultilevel"/>
    <w:tmpl w:val="4596DDFC"/>
    <w:lvl w:ilvl="0" w:tplc="B2BEA40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AF0AC5"/>
    <w:multiLevelType w:val="hybridMultilevel"/>
    <w:tmpl w:val="8830276A"/>
    <w:lvl w:ilvl="0" w:tplc="A8CAEAD4">
      <w:numFmt w:val="bullet"/>
      <w:lvlText w:val="‧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Arial" w:hint="eastAsia"/>
        <w:color w:val="auto"/>
      </w:rPr>
    </w:lvl>
    <w:lvl w:ilvl="1" w:tplc="1A3CE28A">
      <w:start w:val="1"/>
      <w:numFmt w:val="taiwaneseCountingThousand"/>
      <w:lvlText w:val="%2、"/>
      <w:lvlJc w:val="left"/>
      <w:pPr>
        <w:tabs>
          <w:tab w:val="num" w:pos="480"/>
        </w:tabs>
        <w:ind w:left="480" w:firstLine="0"/>
      </w:pPr>
      <w:rPr>
        <w:rFonts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AE3599B"/>
    <w:multiLevelType w:val="hybridMultilevel"/>
    <w:tmpl w:val="B89AA0D6"/>
    <w:lvl w:ilvl="0" w:tplc="B4EC2F7C">
      <w:start w:val="1"/>
      <w:numFmt w:val="bullet"/>
      <w:lvlText w:val=""/>
      <w:lvlJc w:val="left"/>
      <w:pPr>
        <w:ind w:left="792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2" w:hanging="480"/>
      </w:pPr>
      <w:rPr>
        <w:rFonts w:ascii="Wingdings" w:hAnsi="Wingdings" w:hint="default"/>
      </w:rPr>
    </w:lvl>
  </w:abstractNum>
  <w:abstractNum w:abstractNumId="3" w15:restartNumberingAfterBreak="0">
    <w:nsid w:val="0FDC26F9"/>
    <w:multiLevelType w:val="hybridMultilevel"/>
    <w:tmpl w:val="A794596E"/>
    <w:lvl w:ilvl="0" w:tplc="B4EC2F7C">
      <w:start w:val="1"/>
      <w:numFmt w:val="bullet"/>
      <w:lvlText w:val=""/>
      <w:lvlJc w:val="left"/>
      <w:pPr>
        <w:ind w:left="808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8" w:hanging="480"/>
      </w:pPr>
      <w:rPr>
        <w:rFonts w:ascii="Wingdings" w:hAnsi="Wingdings" w:hint="default"/>
      </w:rPr>
    </w:lvl>
  </w:abstractNum>
  <w:abstractNum w:abstractNumId="4" w15:restartNumberingAfterBreak="0">
    <w:nsid w:val="108747D8"/>
    <w:multiLevelType w:val="hybridMultilevel"/>
    <w:tmpl w:val="1F26598E"/>
    <w:lvl w:ilvl="0" w:tplc="11DA534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6B3305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0DA24D7"/>
    <w:multiLevelType w:val="hybridMultilevel"/>
    <w:tmpl w:val="FED606F8"/>
    <w:lvl w:ilvl="0" w:tplc="602A9AD8">
      <w:start w:val="1"/>
      <w:numFmt w:val="bullet"/>
      <w:lvlText w:val="˙"/>
      <w:lvlJc w:val="left"/>
      <w:pPr>
        <w:ind w:left="480" w:hanging="480"/>
      </w:pPr>
      <w:rPr>
        <w:rFonts w:ascii="新細明體" w:eastAsia="新細明體" w:hAnsi="新細明體" w:hint="eastAsia"/>
        <w:b/>
        <w:i w:val="0"/>
        <w:color w:val="auto"/>
        <w:sz w:val="14"/>
        <w:szCs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6452CD"/>
    <w:multiLevelType w:val="hybridMultilevel"/>
    <w:tmpl w:val="757469BC"/>
    <w:lvl w:ilvl="0" w:tplc="53BA8032">
      <w:start w:val="1"/>
      <w:numFmt w:val="bullet"/>
      <w:lvlText w:val=""/>
      <w:lvlJc w:val="left"/>
      <w:pPr>
        <w:ind w:left="1245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7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5" w:hanging="480"/>
      </w:pPr>
      <w:rPr>
        <w:rFonts w:ascii="Wingdings" w:hAnsi="Wingdings" w:hint="default"/>
      </w:rPr>
    </w:lvl>
  </w:abstractNum>
  <w:abstractNum w:abstractNumId="7" w15:restartNumberingAfterBreak="0">
    <w:nsid w:val="176F44F6"/>
    <w:multiLevelType w:val="hybridMultilevel"/>
    <w:tmpl w:val="0D5A8E92"/>
    <w:lvl w:ilvl="0" w:tplc="8550EB8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6B3305"/>
        <w:sz w:val="22"/>
        <w:szCs w:val="22"/>
      </w:rPr>
    </w:lvl>
    <w:lvl w:ilvl="1" w:tplc="0D78F768">
      <w:start w:val="2026"/>
      <w:numFmt w:val="bullet"/>
      <w:lvlText w:val="※"/>
      <w:lvlJc w:val="left"/>
      <w:pPr>
        <w:ind w:left="840" w:hanging="360"/>
      </w:pPr>
      <w:rPr>
        <w:rFonts w:ascii="微軟正黑體" w:eastAsia="微軟正黑體" w:hAnsi="微軟正黑體" w:cs="Arial" w:hint="eastAsia"/>
        <w:color w:val="FF000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9B61A6A"/>
    <w:multiLevelType w:val="hybridMultilevel"/>
    <w:tmpl w:val="39863E94"/>
    <w:lvl w:ilvl="0" w:tplc="B4EC2F7C">
      <w:start w:val="1"/>
      <w:numFmt w:val="bullet"/>
      <w:lvlText w:val=""/>
      <w:lvlJc w:val="left"/>
      <w:pPr>
        <w:ind w:left="792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2" w:hanging="480"/>
      </w:pPr>
      <w:rPr>
        <w:rFonts w:ascii="Wingdings" w:hAnsi="Wingdings" w:hint="default"/>
      </w:rPr>
    </w:lvl>
  </w:abstractNum>
  <w:abstractNum w:abstractNumId="9" w15:restartNumberingAfterBreak="0">
    <w:nsid w:val="1E2D5FB6"/>
    <w:multiLevelType w:val="hybridMultilevel"/>
    <w:tmpl w:val="8B42C66E"/>
    <w:lvl w:ilvl="0" w:tplc="89D8C68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5F497A" w:themeColor="accent4" w:themeShade="BF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13B1217"/>
    <w:multiLevelType w:val="hybridMultilevel"/>
    <w:tmpl w:val="2A0EAA16"/>
    <w:lvl w:ilvl="0" w:tplc="ACF24346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42144C"/>
    <w:multiLevelType w:val="hybridMultilevel"/>
    <w:tmpl w:val="ABD23E00"/>
    <w:lvl w:ilvl="0" w:tplc="602A9AD8">
      <w:start w:val="1"/>
      <w:numFmt w:val="bullet"/>
      <w:lvlText w:val="˙"/>
      <w:lvlJc w:val="left"/>
      <w:pPr>
        <w:tabs>
          <w:tab w:val="num" w:pos="0"/>
        </w:tabs>
        <w:ind w:left="284" w:hanging="284"/>
      </w:pPr>
      <w:rPr>
        <w:rFonts w:ascii="新細明體" w:eastAsia="新細明體" w:hAnsi="新細明體" w:hint="eastAsia"/>
        <w:b/>
        <w:i w:val="0"/>
        <w:color w:val="auto"/>
        <w:sz w:val="14"/>
        <w:szCs w:val="1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5BF5C97"/>
    <w:multiLevelType w:val="hybridMultilevel"/>
    <w:tmpl w:val="D3642C32"/>
    <w:lvl w:ilvl="0" w:tplc="53BA803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6072024"/>
    <w:multiLevelType w:val="hybridMultilevel"/>
    <w:tmpl w:val="67F6AEA6"/>
    <w:lvl w:ilvl="0" w:tplc="A254DD9A">
      <w:start w:val="1"/>
      <w:numFmt w:val="bullet"/>
      <w:lvlText w:val=""/>
      <w:lvlJc w:val="left"/>
      <w:pPr>
        <w:ind w:left="1795" w:hanging="480"/>
      </w:pPr>
      <w:rPr>
        <w:rFonts w:ascii="Wingdings" w:hAnsi="Wingdings" w:hint="default"/>
        <w:b/>
        <w:color w:val="0070C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22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35" w:hanging="480"/>
      </w:pPr>
      <w:rPr>
        <w:rFonts w:ascii="Wingdings" w:hAnsi="Wingdings" w:hint="default"/>
      </w:rPr>
    </w:lvl>
  </w:abstractNum>
  <w:abstractNum w:abstractNumId="14" w15:restartNumberingAfterBreak="0">
    <w:nsid w:val="27D96AFD"/>
    <w:multiLevelType w:val="hybridMultilevel"/>
    <w:tmpl w:val="73341E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EFD533E"/>
    <w:multiLevelType w:val="hybridMultilevel"/>
    <w:tmpl w:val="6D943A5E"/>
    <w:lvl w:ilvl="0" w:tplc="B2BEA40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05B5E3E"/>
    <w:multiLevelType w:val="hybridMultilevel"/>
    <w:tmpl w:val="9490076A"/>
    <w:lvl w:ilvl="0" w:tplc="53BA8032">
      <w:start w:val="1"/>
      <w:numFmt w:val="bullet"/>
      <w:lvlText w:val=""/>
      <w:lvlJc w:val="left"/>
      <w:pPr>
        <w:ind w:left="792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2" w:hanging="480"/>
      </w:pPr>
      <w:rPr>
        <w:rFonts w:ascii="Wingdings" w:hAnsi="Wingdings" w:hint="default"/>
      </w:rPr>
    </w:lvl>
  </w:abstractNum>
  <w:abstractNum w:abstractNumId="17" w15:restartNumberingAfterBreak="0">
    <w:nsid w:val="320D5831"/>
    <w:multiLevelType w:val="hybridMultilevel"/>
    <w:tmpl w:val="D47E9E2A"/>
    <w:lvl w:ilvl="0" w:tplc="387675B2">
      <w:start w:val="1"/>
      <w:numFmt w:val="bullet"/>
      <w:lvlText w:val="★"/>
      <w:lvlJc w:val="left"/>
      <w:pPr>
        <w:ind w:left="809" w:hanging="480"/>
      </w:pPr>
      <w:rPr>
        <w:rFonts w:ascii="新細明體" w:eastAsia="新細明體" w:hAnsi="新細明體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8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9" w:hanging="480"/>
      </w:pPr>
      <w:rPr>
        <w:rFonts w:ascii="Wingdings" w:hAnsi="Wingdings" w:hint="default"/>
      </w:rPr>
    </w:lvl>
  </w:abstractNum>
  <w:abstractNum w:abstractNumId="18" w15:restartNumberingAfterBreak="0">
    <w:nsid w:val="37561D0C"/>
    <w:multiLevelType w:val="hybridMultilevel"/>
    <w:tmpl w:val="372CF000"/>
    <w:lvl w:ilvl="0" w:tplc="C50CED4E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03CAC9A">
      <w:start w:val="1"/>
      <w:numFmt w:val="bullet"/>
      <w:lvlText w:val="•"/>
      <w:lvlJc w:val="left"/>
      <w:pPr>
        <w:tabs>
          <w:tab w:val="num" w:pos="1320"/>
        </w:tabs>
        <w:ind w:left="1320" w:hanging="360"/>
      </w:pPr>
      <w:rPr>
        <w:rFonts w:ascii="微軟正黑體" w:eastAsia="微軟正黑體" w:hAnsi="微軟正黑體" w:hint="eastAsia"/>
        <w:color w:val="31849B" w:themeColor="accent5" w:themeShade="BF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9F3650D"/>
    <w:multiLevelType w:val="hybridMultilevel"/>
    <w:tmpl w:val="24CC2558"/>
    <w:lvl w:ilvl="0" w:tplc="55D67006">
      <w:numFmt w:val="bullet"/>
      <w:lvlText w:val=""/>
      <w:lvlJc w:val="left"/>
      <w:pPr>
        <w:ind w:left="360" w:hanging="360"/>
      </w:pPr>
      <w:rPr>
        <w:rFonts w:ascii="Webdings" w:eastAsia="微軟正黑體" w:hAnsi="Web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14D6726"/>
    <w:multiLevelType w:val="hybridMultilevel"/>
    <w:tmpl w:val="B9348A62"/>
    <w:lvl w:ilvl="0" w:tplc="53BA803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15D53E3"/>
    <w:multiLevelType w:val="hybridMultilevel"/>
    <w:tmpl w:val="D3866CBE"/>
    <w:lvl w:ilvl="0" w:tplc="ACF2434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32E04C4"/>
    <w:multiLevelType w:val="hybridMultilevel"/>
    <w:tmpl w:val="15B05FAC"/>
    <w:lvl w:ilvl="0" w:tplc="B4EC2F7C">
      <w:start w:val="1"/>
      <w:numFmt w:val="bullet"/>
      <w:lvlText w:val=""/>
      <w:lvlJc w:val="left"/>
      <w:pPr>
        <w:ind w:left="962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3" w15:restartNumberingAfterBreak="0">
    <w:nsid w:val="4DBA10C2"/>
    <w:multiLevelType w:val="hybridMultilevel"/>
    <w:tmpl w:val="FB6AAE08"/>
    <w:lvl w:ilvl="0" w:tplc="B2BEA40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B4EC2F7C">
      <w:start w:val="1"/>
      <w:numFmt w:val="bullet"/>
      <w:lvlText w:val=""/>
      <w:lvlJc w:val="left"/>
      <w:pPr>
        <w:ind w:left="960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2" w:tplc="4B04616E">
      <w:start w:val="1"/>
      <w:numFmt w:val="bullet"/>
      <w:lvlText w:val="•"/>
      <w:lvlJc w:val="left"/>
      <w:pPr>
        <w:ind w:left="1440" w:hanging="480"/>
      </w:pPr>
      <w:rPr>
        <w:rFonts w:ascii="微軟正黑體" w:eastAsia="微軟正黑體" w:hAnsi="微軟正黑體" w:hint="eastAsia"/>
        <w:color w:val="31849B" w:themeColor="accent5" w:themeShade="BF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FAF2C71"/>
    <w:multiLevelType w:val="hybridMultilevel"/>
    <w:tmpl w:val="571403F8"/>
    <w:lvl w:ilvl="0" w:tplc="B4EC2F7C">
      <w:start w:val="1"/>
      <w:numFmt w:val="bullet"/>
      <w:lvlText w:val=""/>
      <w:lvlJc w:val="left"/>
      <w:pPr>
        <w:ind w:left="792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2" w:hanging="480"/>
      </w:pPr>
      <w:rPr>
        <w:rFonts w:ascii="Wingdings" w:hAnsi="Wingdings" w:hint="default"/>
      </w:rPr>
    </w:lvl>
  </w:abstractNum>
  <w:abstractNum w:abstractNumId="25" w15:restartNumberingAfterBreak="0">
    <w:nsid w:val="501040C4"/>
    <w:multiLevelType w:val="hybridMultilevel"/>
    <w:tmpl w:val="D3CE00D6"/>
    <w:lvl w:ilvl="0" w:tplc="B2BEA40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B4EC2F7C">
      <w:start w:val="1"/>
      <w:numFmt w:val="bullet"/>
      <w:lvlText w:val=""/>
      <w:lvlJc w:val="left"/>
      <w:pPr>
        <w:ind w:left="960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47A1D2D"/>
    <w:multiLevelType w:val="hybridMultilevel"/>
    <w:tmpl w:val="D856EC88"/>
    <w:lvl w:ilvl="0" w:tplc="53BA803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E9CC4"/>
        <w:sz w:val="22"/>
        <w:szCs w:val="22"/>
      </w:rPr>
    </w:lvl>
    <w:lvl w:ilvl="1" w:tplc="B4EC2F7C">
      <w:start w:val="1"/>
      <w:numFmt w:val="bullet"/>
      <w:lvlText w:val=""/>
      <w:lvlJc w:val="left"/>
      <w:pPr>
        <w:ind w:left="960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60C5ED3"/>
    <w:multiLevelType w:val="hybridMultilevel"/>
    <w:tmpl w:val="34AC1154"/>
    <w:lvl w:ilvl="0" w:tplc="B4EC2F7C">
      <w:start w:val="1"/>
      <w:numFmt w:val="bullet"/>
      <w:lvlText w:val=""/>
      <w:lvlJc w:val="left"/>
      <w:pPr>
        <w:ind w:left="1332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8" w15:restartNumberingAfterBreak="0">
    <w:nsid w:val="59E32D64"/>
    <w:multiLevelType w:val="hybridMultilevel"/>
    <w:tmpl w:val="1DDCF5E4"/>
    <w:lvl w:ilvl="0" w:tplc="C50CED4E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8CAEAD4">
      <w:numFmt w:val="bullet"/>
      <w:lvlText w:val="‧"/>
      <w:lvlJc w:val="left"/>
      <w:pPr>
        <w:tabs>
          <w:tab w:val="num" w:pos="1320"/>
        </w:tabs>
        <w:ind w:left="1320" w:hanging="360"/>
      </w:pPr>
      <w:rPr>
        <w:rFonts w:ascii="新細明體" w:eastAsia="新細明體" w:hAnsi="新細明體" w:cs="Arial" w:hint="eastAsia"/>
        <w:color w:val="auto"/>
      </w:rPr>
    </w:lvl>
    <w:lvl w:ilvl="3" w:tplc="17989086">
      <w:start w:val="1"/>
      <w:numFmt w:val="bullet"/>
      <w:lvlText w:val="◎"/>
      <w:lvlJc w:val="left"/>
      <w:pPr>
        <w:tabs>
          <w:tab w:val="num" w:pos="1723"/>
        </w:tabs>
        <w:ind w:left="1723" w:hanging="283"/>
      </w:pPr>
      <w:rPr>
        <w:rFonts w:ascii="新細明體" w:eastAsia="新細明體" w:hAnsi="新細明體" w:hint="eastAsia"/>
        <w:b w:val="0"/>
        <w:i w:val="0"/>
        <w:color w:val="000000"/>
        <w:sz w:val="24"/>
        <w:szCs w:val="24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AA35E28"/>
    <w:multiLevelType w:val="hybridMultilevel"/>
    <w:tmpl w:val="C56A1038"/>
    <w:lvl w:ilvl="0" w:tplc="53BA803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E9CC4"/>
        <w:sz w:val="22"/>
        <w:szCs w:val="22"/>
      </w:rPr>
    </w:lvl>
    <w:lvl w:ilvl="1" w:tplc="B4EC2F7C">
      <w:start w:val="1"/>
      <w:numFmt w:val="bullet"/>
      <w:lvlText w:val=""/>
      <w:lvlJc w:val="left"/>
      <w:pPr>
        <w:ind w:left="960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F2554F6"/>
    <w:multiLevelType w:val="hybridMultilevel"/>
    <w:tmpl w:val="E266F912"/>
    <w:lvl w:ilvl="0" w:tplc="E9286416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b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FAB68F5"/>
    <w:multiLevelType w:val="hybridMultilevel"/>
    <w:tmpl w:val="82407300"/>
    <w:lvl w:ilvl="0" w:tplc="A8CAEAD4">
      <w:numFmt w:val="bullet"/>
      <w:lvlText w:val="‧"/>
      <w:lvlJc w:val="left"/>
      <w:pPr>
        <w:ind w:left="764" w:hanging="48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32" w15:restartNumberingAfterBreak="0">
    <w:nsid w:val="6A6200D9"/>
    <w:multiLevelType w:val="hybridMultilevel"/>
    <w:tmpl w:val="5A5E38F0"/>
    <w:lvl w:ilvl="0" w:tplc="53BA8032">
      <w:start w:val="1"/>
      <w:numFmt w:val="bullet"/>
      <w:lvlText w:val=""/>
      <w:lvlJc w:val="left"/>
      <w:pPr>
        <w:ind w:left="1246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7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6" w:hanging="480"/>
      </w:pPr>
      <w:rPr>
        <w:rFonts w:ascii="Wingdings" w:hAnsi="Wingdings" w:hint="default"/>
      </w:rPr>
    </w:lvl>
  </w:abstractNum>
  <w:abstractNum w:abstractNumId="33" w15:restartNumberingAfterBreak="0">
    <w:nsid w:val="6BC403EF"/>
    <w:multiLevelType w:val="hybridMultilevel"/>
    <w:tmpl w:val="1F8EEB7A"/>
    <w:lvl w:ilvl="0" w:tplc="53BA803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F4C794C"/>
    <w:multiLevelType w:val="hybridMultilevel"/>
    <w:tmpl w:val="461ADA96"/>
    <w:lvl w:ilvl="0" w:tplc="B2BEA40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1674D7F"/>
    <w:multiLevelType w:val="hybridMultilevel"/>
    <w:tmpl w:val="4A864836"/>
    <w:lvl w:ilvl="0" w:tplc="C2143092">
      <w:start w:val="1"/>
      <w:numFmt w:val="bullet"/>
      <w:lvlText w:val="◎"/>
      <w:lvlJc w:val="left"/>
      <w:pPr>
        <w:tabs>
          <w:tab w:val="num" w:pos="0"/>
        </w:tabs>
        <w:ind w:left="284" w:hanging="284"/>
      </w:pPr>
      <w:rPr>
        <w:rFonts w:ascii="新細明體" w:eastAsia="新細明體" w:hAnsi="新細明體" w:hint="eastAsia"/>
        <w:b w:val="0"/>
        <w:i w:val="0"/>
        <w:color w:val="000000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393157C"/>
    <w:multiLevelType w:val="hybridMultilevel"/>
    <w:tmpl w:val="9442491A"/>
    <w:lvl w:ilvl="0" w:tplc="602A9AD8">
      <w:start w:val="1"/>
      <w:numFmt w:val="bullet"/>
      <w:lvlText w:val="˙"/>
      <w:lvlJc w:val="left"/>
      <w:pPr>
        <w:tabs>
          <w:tab w:val="num" w:pos="43"/>
        </w:tabs>
        <w:ind w:left="327" w:hanging="284"/>
      </w:pPr>
      <w:rPr>
        <w:rFonts w:ascii="新細明體" w:eastAsia="新細明體" w:hAnsi="新細明體" w:hint="eastAsia"/>
        <w:b/>
        <w:i w:val="0"/>
        <w:color w:val="auto"/>
        <w:sz w:val="14"/>
        <w:szCs w:val="14"/>
      </w:rPr>
    </w:lvl>
    <w:lvl w:ilvl="1" w:tplc="62E2D6B4">
      <w:start w:val="1"/>
      <w:numFmt w:val="bullet"/>
      <w:lvlText w:val="◎"/>
      <w:lvlJc w:val="left"/>
      <w:pPr>
        <w:tabs>
          <w:tab w:val="num" w:pos="807"/>
        </w:tabs>
        <w:ind w:left="807" w:hanging="284"/>
      </w:pPr>
      <w:rPr>
        <w:rFonts w:ascii="新細明體" w:eastAsia="新細明體" w:hAnsi="新細明體" w:hint="eastAsia"/>
        <w:b w:val="0"/>
        <w:i w:val="0"/>
        <w:color w:val="000000"/>
        <w:sz w:val="24"/>
        <w:szCs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483"/>
        </w:tabs>
        <w:ind w:left="1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43"/>
        </w:tabs>
        <w:ind w:left="2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23"/>
        </w:tabs>
        <w:ind w:left="2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3"/>
        </w:tabs>
        <w:ind w:left="3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3"/>
        </w:tabs>
        <w:ind w:left="3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3"/>
        </w:tabs>
        <w:ind w:left="4363" w:hanging="480"/>
      </w:pPr>
      <w:rPr>
        <w:rFonts w:ascii="Wingdings" w:hAnsi="Wingdings" w:hint="default"/>
      </w:rPr>
    </w:lvl>
  </w:abstractNum>
  <w:abstractNum w:abstractNumId="37" w15:restartNumberingAfterBreak="0">
    <w:nsid w:val="73BD7592"/>
    <w:multiLevelType w:val="hybridMultilevel"/>
    <w:tmpl w:val="67C0BAFC"/>
    <w:lvl w:ilvl="0" w:tplc="C6F67E3A">
      <w:start w:val="1"/>
      <w:numFmt w:val="bullet"/>
      <w:lvlText w:val="◎"/>
      <w:lvlJc w:val="left"/>
      <w:pPr>
        <w:tabs>
          <w:tab w:val="num" w:pos="765"/>
        </w:tabs>
        <w:ind w:left="765" w:hanging="283"/>
      </w:pPr>
      <w:rPr>
        <w:rFonts w:ascii="新細明體" w:eastAsia="新細明體" w:hAnsi="新細明體" w:hint="eastAsia"/>
        <w:b w:val="0"/>
        <w:i w:val="0"/>
        <w:color w:val="000000"/>
        <w:sz w:val="24"/>
        <w:szCs w:val="24"/>
      </w:rPr>
    </w:lvl>
    <w:lvl w:ilvl="1" w:tplc="C2143092">
      <w:start w:val="1"/>
      <w:numFmt w:val="bullet"/>
      <w:lvlText w:val="◎"/>
      <w:lvlJc w:val="left"/>
      <w:pPr>
        <w:tabs>
          <w:tab w:val="num" w:pos="0"/>
        </w:tabs>
        <w:ind w:left="284" w:hanging="284"/>
      </w:pPr>
      <w:rPr>
        <w:rFonts w:ascii="新細明體" w:eastAsia="新細明體" w:hAnsi="新細明體" w:hint="eastAsia"/>
        <w:b w:val="0"/>
        <w:i w:val="0"/>
        <w:color w:val="000000"/>
        <w:sz w:val="24"/>
        <w:szCs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A625AB3"/>
    <w:multiLevelType w:val="hybridMultilevel"/>
    <w:tmpl w:val="480A28A2"/>
    <w:lvl w:ilvl="0" w:tplc="878ED978">
      <w:start w:val="1"/>
      <w:numFmt w:val="bullet"/>
      <w:lvlText w:val=""/>
      <w:lvlJc w:val="left"/>
      <w:pPr>
        <w:ind w:left="1529" w:hanging="480"/>
      </w:pPr>
      <w:rPr>
        <w:rFonts w:ascii="Wingdings" w:hAnsi="Wingdings" w:hint="default"/>
        <w:color w:val="4F6228" w:themeColor="accent3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20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9" w:hanging="480"/>
      </w:pPr>
      <w:rPr>
        <w:rFonts w:ascii="Wingdings" w:hAnsi="Wingdings" w:hint="default"/>
      </w:rPr>
    </w:lvl>
  </w:abstractNum>
  <w:abstractNum w:abstractNumId="39" w15:restartNumberingAfterBreak="0">
    <w:nsid w:val="7BE84454"/>
    <w:multiLevelType w:val="hybridMultilevel"/>
    <w:tmpl w:val="19EE318E"/>
    <w:lvl w:ilvl="0" w:tplc="B4EC2F7C">
      <w:start w:val="1"/>
      <w:numFmt w:val="bullet"/>
      <w:lvlText w:val=""/>
      <w:lvlJc w:val="left"/>
      <w:pPr>
        <w:ind w:left="808" w:hanging="480"/>
      </w:pPr>
      <w:rPr>
        <w:rFonts w:ascii="Wingdings" w:hAnsi="Wingdings" w:hint="default"/>
        <w:color w:val="95B3D7" w:themeColor="accent1" w:themeTint="99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8" w:hanging="480"/>
      </w:pPr>
      <w:rPr>
        <w:rFonts w:ascii="Wingdings" w:hAnsi="Wingdings" w:hint="default"/>
      </w:rPr>
    </w:lvl>
  </w:abstractNum>
  <w:abstractNum w:abstractNumId="40" w15:restartNumberingAfterBreak="0">
    <w:nsid w:val="7CDA798A"/>
    <w:multiLevelType w:val="hybridMultilevel"/>
    <w:tmpl w:val="0F00E4C0"/>
    <w:lvl w:ilvl="0" w:tplc="B2BEA40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244061" w:themeColor="accent1" w:themeShade="8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D3D5CBF"/>
    <w:multiLevelType w:val="hybridMultilevel"/>
    <w:tmpl w:val="F7F648C2"/>
    <w:lvl w:ilvl="0" w:tplc="C716097A">
      <w:start w:val="1"/>
      <w:numFmt w:val="bullet"/>
      <w:lvlText w:val=""/>
      <w:lvlJc w:val="left"/>
      <w:pPr>
        <w:ind w:left="840" w:hanging="480"/>
      </w:pPr>
      <w:rPr>
        <w:rFonts w:ascii="Wingdings" w:hAnsi="Wingdings" w:hint="default"/>
        <w:color w:val="FABF8F" w:themeColor="accent6" w:themeTint="99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2" w15:restartNumberingAfterBreak="0">
    <w:nsid w:val="7D713B9D"/>
    <w:multiLevelType w:val="hybridMultilevel"/>
    <w:tmpl w:val="8FF2A5FC"/>
    <w:lvl w:ilvl="0" w:tplc="53BA8032">
      <w:start w:val="1"/>
      <w:numFmt w:val="bullet"/>
      <w:lvlText w:val=""/>
      <w:lvlJc w:val="left"/>
      <w:pPr>
        <w:ind w:left="962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43" w15:restartNumberingAfterBreak="0">
    <w:nsid w:val="7F13443D"/>
    <w:multiLevelType w:val="hybridMultilevel"/>
    <w:tmpl w:val="376A5316"/>
    <w:lvl w:ilvl="0" w:tplc="53BA8032">
      <w:start w:val="1"/>
      <w:numFmt w:val="bullet"/>
      <w:lvlText w:val=""/>
      <w:lvlJc w:val="left"/>
      <w:pPr>
        <w:ind w:left="1245" w:hanging="480"/>
      </w:pPr>
      <w:rPr>
        <w:rFonts w:ascii="Wingdings" w:hAnsi="Wingdings" w:hint="default"/>
        <w:color w:val="AE9CC4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7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5" w:hanging="480"/>
      </w:pPr>
      <w:rPr>
        <w:rFonts w:ascii="Wingdings" w:hAnsi="Wingdings" w:hint="default"/>
      </w:rPr>
    </w:lvl>
  </w:abstractNum>
  <w:num w:numId="1">
    <w:abstractNumId w:val="38"/>
  </w:num>
  <w:num w:numId="2">
    <w:abstractNumId w:val="11"/>
  </w:num>
  <w:num w:numId="3">
    <w:abstractNumId w:val="36"/>
  </w:num>
  <w:num w:numId="4">
    <w:abstractNumId w:val="0"/>
  </w:num>
  <w:num w:numId="5">
    <w:abstractNumId w:val="19"/>
  </w:num>
  <w:num w:numId="6">
    <w:abstractNumId w:val="10"/>
  </w:num>
  <w:num w:numId="7">
    <w:abstractNumId w:val="34"/>
  </w:num>
  <w:num w:numId="8">
    <w:abstractNumId w:val="7"/>
  </w:num>
  <w:num w:numId="9">
    <w:abstractNumId w:val="37"/>
  </w:num>
  <w:num w:numId="10">
    <w:abstractNumId w:val="35"/>
  </w:num>
  <w:num w:numId="11">
    <w:abstractNumId w:val="18"/>
  </w:num>
  <w:num w:numId="12">
    <w:abstractNumId w:val="28"/>
  </w:num>
  <w:num w:numId="13">
    <w:abstractNumId w:val="23"/>
  </w:num>
  <w:num w:numId="14">
    <w:abstractNumId w:val="25"/>
  </w:num>
  <w:num w:numId="15">
    <w:abstractNumId w:val="27"/>
  </w:num>
  <w:num w:numId="16">
    <w:abstractNumId w:val="42"/>
  </w:num>
  <w:num w:numId="17">
    <w:abstractNumId w:val="32"/>
  </w:num>
  <w:num w:numId="18">
    <w:abstractNumId w:val="20"/>
  </w:num>
  <w:num w:numId="19">
    <w:abstractNumId w:val="43"/>
  </w:num>
  <w:num w:numId="20">
    <w:abstractNumId w:val="6"/>
  </w:num>
  <w:num w:numId="21">
    <w:abstractNumId w:val="33"/>
  </w:num>
  <w:num w:numId="22">
    <w:abstractNumId w:val="15"/>
  </w:num>
  <w:num w:numId="23">
    <w:abstractNumId w:val="22"/>
  </w:num>
  <w:num w:numId="24">
    <w:abstractNumId w:val="24"/>
  </w:num>
  <w:num w:numId="25">
    <w:abstractNumId w:val="26"/>
  </w:num>
  <w:num w:numId="26">
    <w:abstractNumId w:val="1"/>
  </w:num>
  <w:num w:numId="27">
    <w:abstractNumId w:val="9"/>
  </w:num>
  <w:num w:numId="28">
    <w:abstractNumId w:val="12"/>
  </w:num>
  <w:num w:numId="29">
    <w:abstractNumId w:val="16"/>
  </w:num>
  <w:num w:numId="30">
    <w:abstractNumId w:val="40"/>
  </w:num>
  <w:num w:numId="31">
    <w:abstractNumId w:val="8"/>
  </w:num>
  <w:num w:numId="32">
    <w:abstractNumId w:val="29"/>
  </w:num>
  <w:num w:numId="33">
    <w:abstractNumId w:val="2"/>
  </w:num>
  <w:num w:numId="34">
    <w:abstractNumId w:val="4"/>
  </w:num>
  <w:num w:numId="35">
    <w:abstractNumId w:val="41"/>
  </w:num>
  <w:num w:numId="36">
    <w:abstractNumId w:val="13"/>
  </w:num>
  <w:num w:numId="37">
    <w:abstractNumId w:val="14"/>
  </w:num>
  <w:num w:numId="38">
    <w:abstractNumId w:val="5"/>
  </w:num>
  <w:num w:numId="39">
    <w:abstractNumId w:val="21"/>
  </w:num>
  <w:num w:numId="40">
    <w:abstractNumId w:val="30"/>
  </w:num>
  <w:num w:numId="41">
    <w:abstractNumId w:val="17"/>
  </w:num>
  <w:num w:numId="42">
    <w:abstractNumId w:val="3"/>
  </w:num>
  <w:num w:numId="43">
    <w:abstractNumId w:val="39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B99"/>
    <w:rsid w:val="00002E7C"/>
    <w:rsid w:val="00010A84"/>
    <w:rsid w:val="00011185"/>
    <w:rsid w:val="00011C9B"/>
    <w:rsid w:val="00012DD0"/>
    <w:rsid w:val="00014FF6"/>
    <w:rsid w:val="0001546E"/>
    <w:rsid w:val="0001674F"/>
    <w:rsid w:val="00017168"/>
    <w:rsid w:val="00024763"/>
    <w:rsid w:val="0002780E"/>
    <w:rsid w:val="0003224C"/>
    <w:rsid w:val="00032F52"/>
    <w:rsid w:val="00033A6F"/>
    <w:rsid w:val="000348D6"/>
    <w:rsid w:val="00035CA1"/>
    <w:rsid w:val="00041C9A"/>
    <w:rsid w:val="00047904"/>
    <w:rsid w:val="00052831"/>
    <w:rsid w:val="00052960"/>
    <w:rsid w:val="00052DCF"/>
    <w:rsid w:val="00060B0F"/>
    <w:rsid w:val="00063009"/>
    <w:rsid w:val="00063C99"/>
    <w:rsid w:val="00065FB2"/>
    <w:rsid w:val="00070D96"/>
    <w:rsid w:val="00073022"/>
    <w:rsid w:val="00074201"/>
    <w:rsid w:val="0007509E"/>
    <w:rsid w:val="00080EC2"/>
    <w:rsid w:val="00081823"/>
    <w:rsid w:val="00084719"/>
    <w:rsid w:val="000874AB"/>
    <w:rsid w:val="00087966"/>
    <w:rsid w:val="00090728"/>
    <w:rsid w:val="0009090C"/>
    <w:rsid w:val="00092580"/>
    <w:rsid w:val="000978EF"/>
    <w:rsid w:val="000A1AFB"/>
    <w:rsid w:val="000A20EF"/>
    <w:rsid w:val="000A22CF"/>
    <w:rsid w:val="000A3972"/>
    <w:rsid w:val="000A4071"/>
    <w:rsid w:val="000A41AB"/>
    <w:rsid w:val="000A5E41"/>
    <w:rsid w:val="000A68E0"/>
    <w:rsid w:val="000A7746"/>
    <w:rsid w:val="000B1AA0"/>
    <w:rsid w:val="000B2935"/>
    <w:rsid w:val="000B404F"/>
    <w:rsid w:val="000C2CFA"/>
    <w:rsid w:val="000D006B"/>
    <w:rsid w:val="000D1EEC"/>
    <w:rsid w:val="000D3D3F"/>
    <w:rsid w:val="000D3F1F"/>
    <w:rsid w:val="000D4610"/>
    <w:rsid w:val="000D5D28"/>
    <w:rsid w:val="000D7137"/>
    <w:rsid w:val="000D732D"/>
    <w:rsid w:val="000E00F7"/>
    <w:rsid w:val="000E09FD"/>
    <w:rsid w:val="000E2445"/>
    <w:rsid w:val="000E5BAA"/>
    <w:rsid w:val="000E77B3"/>
    <w:rsid w:val="000F173C"/>
    <w:rsid w:val="000F3734"/>
    <w:rsid w:val="000F3BCE"/>
    <w:rsid w:val="000F5DF6"/>
    <w:rsid w:val="0010120B"/>
    <w:rsid w:val="00106C19"/>
    <w:rsid w:val="001133E3"/>
    <w:rsid w:val="0011342A"/>
    <w:rsid w:val="0011523C"/>
    <w:rsid w:val="0011545E"/>
    <w:rsid w:val="00115AE4"/>
    <w:rsid w:val="00121555"/>
    <w:rsid w:val="00124A22"/>
    <w:rsid w:val="00124DE8"/>
    <w:rsid w:val="00127FBB"/>
    <w:rsid w:val="001305EF"/>
    <w:rsid w:val="00132002"/>
    <w:rsid w:val="001333F2"/>
    <w:rsid w:val="00136059"/>
    <w:rsid w:val="00144E43"/>
    <w:rsid w:val="001451C6"/>
    <w:rsid w:val="00151432"/>
    <w:rsid w:val="001614A3"/>
    <w:rsid w:val="00163717"/>
    <w:rsid w:val="00163C30"/>
    <w:rsid w:val="00164011"/>
    <w:rsid w:val="00167379"/>
    <w:rsid w:val="001703D4"/>
    <w:rsid w:val="00171BCB"/>
    <w:rsid w:val="00175A25"/>
    <w:rsid w:val="00175F87"/>
    <w:rsid w:val="001772ED"/>
    <w:rsid w:val="00180293"/>
    <w:rsid w:val="00181473"/>
    <w:rsid w:val="001845F6"/>
    <w:rsid w:val="00184984"/>
    <w:rsid w:val="001853B8"/>
    <w:rsid w:val="00187E97"/>
    <w:rsid w:val="00190633"/>
    <w:rsid w:val="001A3F1F"/>
    <w:rsid w:val="001A6880"/>
    <w:rsid w:val="001A7489"/>
    <w:rsid w:val="001B30A2"/>
    <w:rsid w:val="001B402A"/>
    <w:rsid w:val="001B45A8"/>
    <w:rsid w:val="001C4246"/>
    <w:rsid w:val="001C6048"/>
    <w:rsid w:val="001D1A88"/>
    <w:rsid w:val="001D54AD"/>
    <w:rsid w:val="001D65D0"/>
    <w:rsid w:val="001E0466"/>
    <w:rsid w:val="001E0640"/>
    <w:rsid w:val="001E25D1"/>
    <w:rsid w:val="001F2259"/>
    <w:rsid w:val="001F41F1"/>
    <w:rsid w:val="001F45CB"/>
    <w:rsid w:val="002020A9"/>
    <w:rsid w:val="00202B38"/>
    <w:rsid w:val="00204490"/>
    <w:rsid w:val="00206EB1"/>
    <w:rsid w:val="00207DE6"/>
    <w:rsid w:val="00210672"/>
    <w:rsid w:val="0021138C"/>
    <w:rsid w:val="00217864"/>
    <w:rsid w:val="00220E4C"/>
    <w:rsid w:val="00222244"/>
    <w:rsid w:val="0022369E"/>
    <w:rsid w:val="00224904"/>
    <w:rsid w:val="002277D0"/>
    <w:rsid w:val="002322A1"/>
    <w:rsid w:val="00232CD8"/>
    <w:rsid w:val="002330F5"/>
    <w:rsid w:val="002342E5"/>
    <w:rsid w:val="00234422"/>
    <w:rsid w:val="00236A0B"/>
    <w:rsid w:val="00240E46"/>
    <w:rsid w:val="002449CE"/>
    <w:rsid w:val="0024539C"/>
    <w:rsid w:val="00246E49"/>
    <w:rsid w:val="0025045B"/>
    <w:rsid w:val="00252997"/>
    <w:rsid w:val="0026723B"/>
    <w:rsid w:val="00267AE8"/>
    <w:rsid w:val="00267E0C"/>
    <w:rsid w:val="00271B3E"/>
    <w:rsid w:val="00273401"/>
    <w:rsid w:val="002770AC"/>
    <w:rsid w:val="002775EA"/>
    <w:rsid w:val="002824E4"/>
    <w:rsid w:val="00282E4D"/>
    <w:rsid w:val="00283266"/>
    <w:rsid w:val="00284128"/>
    <w:rsid w:val="00284E0C"/>
    <w:rsid w:val="002851C7"/>
    <w:rsid w:val="00290DD8"/>
    <w:rsid w:val="0029477F"/>
    <w:rsid w:val="002954A9"/>
    <w:rsid w:val="00296883"/>
    <w:rsid w:val="002A0700"/>
    <w:rsid w:val="002A6150"/>
    <w:rsid w:val="002A7F60"/>
    <w:rsid w:val="002B4CA9"/>
    <w:rsid w:val="002B64FE"/>
    <w:rsid w:val="002B75DE"/>
    <w:rsid w:val="002C3B63"/>
    <w:rsid w:val="002C4CB0"/>
    <w:rsid w:val="002C50E4"/>
    <w:rsid w:val="002C695B"/>
    <w:rsid w:val="002C6ACD"/>
    <w:rsid w:val="002D145C"/>
    <w:rsid w:val="002D18F6"/>
    <w:rsid w:val="002D6479"/>
    <w:rsid w:val="002E2595"/>
    <w:rsid w:val="002E37CB"/>
    <w:rsid w:val="002E4118"/>
    <w:rsid w:val="002E77F0"/>
    <w:rsid w:val="002E7CA2"/>
    <w:rsid w:val="002F0266"/>
    <w:rsid w:val="002F043E"/>
    <w:rsid w:val="002F2B8B"/>
    <w:rsid w:val="002F3F37"/>
    <w:rsid w:val="0030085E"/>
    <w:rsid w:val="00300C1E"/>
    <w:rsid w:val="003013D9"/>
    <w:rsid w:val="0030402B"/>
    <w:rsid w:val="00304EE0"/>
    <w:rsid w:val="00306053"/>
    <w:rsid w:val="003145B5"/>
    <w:rsid w:val="00315E16"/>
    <w:rsid w:val="00317A04"/>
    <w:rsid w:val="00321D01"/>
    <w:rsid w:val="003220E7"/>
    <w:rsid w:val="0032472A"/>
    <w:rsid w:val="00324923"/>
    <w:rsid w:val="0032689A"/>
    <w:rsid w:val="00327716"/>
    <w:rsid w:val="003278F4"/>
    <w:rsid w:val="003310AB"/>
    <w:rsid w:val="00331367"/>
    <w:rsid w:val="00332F4D"/>
    <w:rsid w:val="00332F83"/>
    <w:rsid w:val="00334B73"/>
    <w:rsid w:val="00345FBF"/>
    <w:rsid w:val="00347EDB"/>
    <w:rsid w:val="00350545"/>
    <w:rsid w:val="00353025"/>
    <w:rsid w:val="00356236"/>
    <w:rsid w:val="00356CE0"/>
    <w:rsid w:val="00363AD9"/>
    <w:rsid w:val="003660DA"/>
    <w:rsid w:val="0036646C"/>
    <w:rsid w:val="003665F9"/>
    <w:rsid w:val="00366985"/>
    <w:rsid w:val="00366EEC"/>
    <w:rsid w:val="0036702B"/>
    <w:rsid w:val="00367AF4"/>
    <w:rsid w:val="0037045B"/>
    <w:rsid w:val="00370F8F"/>
    <w:rsid w:val="00371044"/>
    <w:rsid w:val="003719E2"/>
    <w:rsid w:val="003733B4"/>
    <w:rsid w:val="0037646B"/>
    <w:rsid w:val="00377CF9"/>
    <w:rsid w:val="003811BD"/>
    <w:rsid w:val="00383B0D"/>
    <w:rsid w:val="003846FD"/>
    <w:rsid w:val="003857AE"/>
    <w:rsid w:val="00394DF4"/>
    <w:rsid w:val="00395C55"/>
    <w:rsid w:val="003979F6"/>
    <w:rsid w:val="003A1BEF"/>
    <w:rsid w:val="003A3907"/>
    <w:rsid w:val="003A3A62"/>
    <w:rsid w:val="003A662B"/>
    <w:rsid w:val="003B0C66"/>
    <w:rsid w:val="003B0E5D"/>
    <w:rsid w:val="003B2E73"/>
    <w:rsid w:val="003B56B9"/>
    <w:rsid w:val="003B5C52"/>
    <w:rsid w:val="003B6B19"/>
    <w:rsid w:val="003C0EBB"/>
    <w:rsid w:val="003C121C"/>
    <w:rsid w:val="003C207B"/>
    <w:rsid w:val="003C2643"/>
    <w:rsid w:val="003C4651"/>
    <w:rsid w:val="003D045B"/>
    <w:rsid w:val="003D15F8"/>
    <w:rsid w:val="003D3F49"/>
    <w:rsid w:val="003D580F"/>
    <w:rsid w:val="003D5BC3"/>
    <w:rsid w:val="003E20D2"/>
    <w:rsid w:val="003E261A"/>
    <w:rsid w:val="003F4B5D"/>
    <w:rsid w:val="00400849"/>
    <w:rsid w:val="00403B70"/>
    <w:rsid w:val="00410408"/>
    <w:rsid w:val="00411091"/>
    <w:rsid w:val="00411DA9"/>
    <w:rsid w:val="004127B7"/>
    <w:rsid w:val="0041696F"/>
    <w:rsid w:val="00417473"/>
    <w:rsid w:val="00420E71"/>
    <w:rsid w:val="00421C13"/>
    <w:rsid w:val="004225C3"/>
    <w:rsid w:val="00422AB6"/>
    <w:rsid w:val="004241B1"/>
    <w:rsid w:val="00424CC3"/>
    <w:rsid w:val="00433565"/>
    <w:rsid w:val="00433D38"/>
    <w:rsid w:val="00434585"/>
    <w:rsid w:val="00440966"/>
    <w:rsid w:val="00444000"/>
    <w:rsid w:val="00445DDA"/>
    <w:rsid w:val="00446450"/>
    <w:rsid w:val="0044751F"/>
    <w:rsid w:val="00447B7F"/>
    <w:rsid w:val="00452ACE"/>
    <w:rsid w:val="00455454"/>
    <w:rsid w:val="00456607"/>
    <w:rsid w:val="00456C8E"/>
    <w:rsid w:val="00461EA9"/>
    <w:rsid w:val="00463653"/>
    <w:rsid w:val="00463AF6"/>
    <w:rsid w:val="00464C7E"/>
    <w:rsid w:val="00465227"/>
    <w:rsid w:val="00466F1E"/>
    <w:rsid w:val="004721BE"/>
    <w:rsid w:val="0047331C"/>
    <w:rsid w:val="004738DF"/>
    <w:rsid w:val="00476227"/>
    <w:rsid w:val="00481C05"/>
    <w:rsid w:val="0048321C"/>
    <w:rsid w:val="004856B4"/>
    <w:rsid w:val="00490F4F"/>
    <w:rsid w:val="00491442"/>
    <w:rsid w:val="0049437D"/>
    <w:rsid w:val="004A1793"/>
    <w:rsid w:val="004A360D"/>
    <w:rsid w:val="004A6BF8"/>
    <w:rsid w:val="004B1E60"/>
    <w:rsid w:val="004B22BC"/>
    <w:rsid w:val="004B2BC0"/>
    <w:rsid w:val="004B4584"/>
    <w:rsid w:val="004B53D3"/>
    <w:rsid w:val="004B70E4"/>
    <w:rsid w:val="004B7945"/>
    <w:rsid w:val="004C1EF8"/>
    <w:rsid w:val="004C369E"/>
    <w:rsid w:val="004C3AD9"/>
    <w:rsid w:val="004C41F5"/>
    <w:rsid w:val="004C5EAF"/>
    <w:rsid w:val="004D2981"/>
    <w:rsid w:val="004D2FDC"/>
    <w:rsid w:val="004D3924"/>
    <w:rsid w:val="004E057F"/>
    <w:rsid w:val="004E640E"/>
    <w:rsid w:val="004F1863"/>
    <w:rsid w:val="004F3AC4"/>
    <w:rsid w:val="004F7408"/>
    <w:rsid w:val="00500400"/>
    <w:rsid w:val="005055DE"/>
    <w:rsid w:val="00512616"/>
    <w:rsid w:val="005129A3"/>
    <w:rsid w:val="0052236B"/>
    <w:rsid w:val="00523019"/>
    <w:rsid w:val="00525F00"/>
    <w:rsid w:val="005323D1"/>
    <w:rsid w:val="00532496"/>
    <w:rsid w:val="005336B1"/>
    <w:rsid w:val="005432DF"/>
    <w:rsid w:val="005434FC"/>
    <w:rsid w:val="005462BD"/>
    <w:rsid w:val="00546DEE"/>
    <w:rsid w:val="00546FCB"/>
    <w:rsid w:val="005562E7"/>
    <w:rsid w:val="005573D8"/>
    <w:rsid w:val="00557FA5"/>
    <w:rsid w:val="00561581"/>
    <w:rsid w:val="00561CCA"/>
    <w:rsid w:val="0056524A"/>
    <w:rsid w:val="00567DBD"/>
    <w:rsid w:val="0057157E"/>
    <w:rsid w:val="00572B67"/>
    <w:rsid w:val="0057305F"/>
    <w:rsid w:val="005731C6"/>
    <w:rsid w:val="00575F1B"/>
    <w:rsid w:val="00576805"/>
    <w:rsid w:val="00583F3A"/>
    <w:rsid w:val="00584406"/>
    <w:rsid w:val="0058674D"/>
    <w:rsid w:val="00586841"/>
    <w:rsid w:val="00586D3F"/>
    <w:rsid w:val="005954C6"/>
    <w:rsid w:val="005A45F6"/>
    <w:rsid w:val="005A4E40"/>
    <w:rsid w:val="005A66FF"/>
    <w:rsid w:val="005B102B"/>
    <w:rsid w:val="005B326E"/>
    <w:rsid w:val="005C61F6"/>
    <w:rsid w:val="005C6C6F"/>
    <w:rsid w:val="005C73D7"/>
    <w:rsid w:val="005D0264"/>
    <w:rsid w:val="005D0376"/>
    <w:rsid w:val="005D1D94"/>
    <w:rsid w:val="005D534E"/>
    <w:rsid w:val="005E1FAC"/>
    <w:rsid w:val="005E300B"/>
    <w:rsid w:val="005E6310"/>
    <w:rsid w:val="005F1382"/>
    <w:rsid w:val="005F27E3"/>
    <w:rsid w:val="005F2DAE"/>
    <w:rsid w:val="005F37F8"/>
    <w:rsid w:val="005F4BC8"/>
    <w:rsid w:val="005F5AD6"/>
    <w:rsid w:val="005F713B"/>
    <w:rsid w:val="005F78A3"/>
    <w:rsid w:val="00600753"/>
    <w:rsid w:val="00601B99"/>
    <w:rsid w:val="00602C60"/>
    <w:rsid w:val="00603419"/>
    <w:rsid w:val="00604C9A"/>
    <w:rsid w:val="00610AA4"/>
    <w:rsid w:val="00613A8A"/>
    <w:rsid w:val="00613F78"/>
    <w:rsid w:val="006223AB"/>
    <w:rsid w:val="0062589E"/>
    <w:rsid w:val="006274D0"/>
    <w:rsid w:val="00636C56"/>
    <w:rsid w:val="00643858"/>
    <w:rsid w:val="00644B95"/>
    <w:rsid w:val="00646731"/>
    <w:rsid w:val="00647227"/>
    <w:rsid w:val="0065324A"/>
    <w:rsid w:val="00653AC0"/>
    <w:rsid w:val="00653C91"/>
    <w:rsid w:val="00656B7E"/>
    <w:rsid w:val="006640A7"/>
    <w:rsid w:val="00665D31"/>
    <w:rsid w:val="006704A9"/>
    <w:rsid w:val="00671A12"/>
    <w:rsid w:val="00676A5B"/>
    <w:rsid w:val="00676C28"/>
    <w:rsid w:val="006775B5"/>
    <w:rsid w:val="00680B1C"/>
    <w:rsid w:val="00682A4C"/>
    <w:rsid w:val="00686245"/>
    <w:rsid w:val="00687B7A"/>
    <w:rsid w:val="00694EE7"/>
    <w:rsid w:val="0069696F"/>
    <w:rsid w:val="006B2CE9"/>
    <w:rsid w:val="006B352C"/>
    <w:rsid w:val="006B3D03"/>
    <w:rsid w:val="006B3D97"/>
    <w:rsid w:val="006C0C57"/>
    <w:rsid w:val="006C6EBB"/>
    <w:rsid w:val="006D122C"/>
    <w:rsid w:val="006D4497"/>
    <w:rsid w:val="006E23CA"/>
    <w:rsid w:val="006E39F6"/>
    <w:rsid w:val="006E4C76"/>
    <w:rsid w:val="006E76B5"/>
    <w:rsid w:val="006F1190"/>
    <w:rsid w:val="0070174B"/>
    <w:rsid w:val="007075E5"/>
    <w:rsid w:val="00707BE6"/>
    <w:rsid w:val="00711CC7"/>
    <w:rsid w:val="00711D2A"/>
    <w:rsid w:val="00712E96"/>
    <w:rsid w:val="007134FC"/>
    <w:rsid w:val="00715F86"/>
    <w:rsid w:val="00724E42"/>
    <w:rsid w:val="00725E45"/>
    <w:rsid w:val="00726F84"/>
    <w:rsid w:val="00727813"/>
    <w:rsid w:val="00727B7B"/>
    <w:rsid w:val="00741A6A"/>
    <w:rsid w:val="00743CA5"/>
    <w:rsid w:val="00751EBF"/>
    <w:rsid w:val="00756B9D"/>
    <w:rsid w:val="00760A3D"/>
    <w:rsid w:val="00762008"/>
    <w:rsid w:val="007633D3"/>
    <w:rsid w:val="007635FA"/>
    <w:rsid w:val="007667EE"/>
    <w:rsid w:val="00767F53"/>
    <w:rsid w:val="0077054B"/>
    <w:rsid w:val="007722C4"/>
    <w:rsid w:val="00782105"/>
    <w:rsid w:val="00784809"/>
    <w:rsid w:val="00786A75"/>
    <w:rsid w:val="00796FDC"/>
    <w:rsid w:val="007A1133"/>
    <w:rsid w:val="007A4311"/>
    <w:rsid w:val="007B49F3"/>
    <w:rsid w:val="007B5927"/>
    <w:rsid w:val="007B595C"/>
    <w:rsid w:val="007B7FC7"/>
    <w:rsid w:val="007C32CD"/>
    <w:rsid w:val="007C4408"/>
    <w:rsid w:val="007C65E2"/>
    <w:rsid w:val="007D4847"/>
    <w:rsid w:val="007D4F20"/>
    <w:rsid w:val="007D795B"/>
    <w:rsid w:val="007E02C2"/>
    <w:rsid w:val="007E4EED"/>
    <w:rsid w:val="007E6759"/>
    <w:rsid w:val="007E6A9D"/>
    <w:rsid w:val="007E7EEB"/>
    <w:rsid w:val="007F08FD"/>
    <w:rsid w:val="007F42B7"/>
    <w:rsid w:val="007F59C2"/>
    <w:rsid w:val="007F71C6"/>
    <w:rsid w:val="00805FAB"/>
    <w:rsid w:val="00811E95"/>
    <w:rsid w:val="008123BB"/>
    <w:rsid w:val="008142EA"/>
    <w:rsid w:val="00816128"/>
    <w:rsid w:val="0083278B"/>
    <w:rsid w:val="00833B7E"/>
    <w:rsid w:val="00833F28"/>
    <w:rsid w:val="0083458B"/>
    <w:rsid w:val="008355D2"/>
    <w:rsid w:val="00836A20"/>
    <w:rsid w:val="0084393B"/>
    <w:rsid w:val="00846FD9"/>
    <w:rsid w:val="00851710"/>
    <w:rsid w:val="0085762A"/>
    <w:rsid w:val="008619FB"/>
    <w:rsid w:val="008637BB"/>
    <w:rsid w:val="0086386C"/>
    <w:rsid w:val="008646F0"/>
    <w:rsid w:val="00866906"/>
    <w:rsid w:val="00866CBA"/>
    <w:rsid w:val="00870F92"/>
    <w:rsid w:val="008710D0"/>
    <w:rsid w:val="00872FF4"/>
    <w:rsid w:val="00875432"/>
    <w:rsid w:val="00875F27"/>
    <w:rsid w:val="00881730"/>
    <w:rsid w:val="00882C64"/>
    <w:rsid w:val="008843D3"/>
    <w:rsid w:val="00884616"/>
    <w:rsid w:val="00885A98"/>
    <w:rsid w:val="00887D20"/>
    <w:rsid w:val="00893E08"/>
    <w:rsid w:val="00894E22"/>
    <w:rsid w:val="00895011"/>
    <w:rsid w:val="008A114F"/>
    <w:rsid w:val="008A1597"/>
    <w:rsid w:val="008A2B06"/>
    <w:rsid w:val="008A33A3"/>
    <w:rsid w:val="008B0863"/>
    <w:rsid w:val="008B0D0C"/>
    <w:rsid w:val="008B17CA"/>
    <w:rsid w:val="008B475B"/>
    <w:rsid w:val="008B78A5"/>
    <w:rsid w:val="008C0651"/>
    <w:rsid w:val="008C1E5A"/>
    <w:rsid w:val="008C216B"/>
    <w:rsid w:val="008C32FF"/>
    <w:rsid w:val="008C4B6D"/>
    <w:rsid w:val="008D1489"/>
    <w:rsid w:val="008D3144"/>
    <w:rsid w:val="008D37E7"/>
    <w:rsid w:val="008D3ABE"/>
    <w:rsid w:val="008E20BB"/>
    <w:rsid w:val="008E37DF"/>
    <w:rsid w:val="008E44DE"/>
    <w:rsid w:val="008E783D"/>
    <w:rsid w:val="008F276E"/>
    <w:rsid w:val="008F4FB5"/>
    <w:rsid w:val="009002AD"/>
    <w:rsid w:val="00905224"/>
    <w:rsid w:val="0090577D"/>
    <w:rsid w:val="009104DC"/>
    <w:rsid w:val="009114EA"/>
    <w:rsid w:val="009122E1"/>
    <w:rsid w:val="00914037"/>
    <w:rsid w:val="00914201"/>
    <w:rsid w:val="009150AF"/>
    <w:rsid w:val="009173D2"/>
    <w:rsid w:val="009208D4"/>
    <w:rsid w:val="009232A1"/>
    <w:rsid w:val="00931E51"/>
    <w:rsid w:val="009331BF"/>
    <w:rsid w:val="00936885"/>
    <w:rsid w:val="00936FCA"/>
    <w:rsid w:val="00937395"/>
    <w:rsid w:val="00947C99"/>
    <w:rsid w:val="009534D7"/>
    <w:rsid w:val="00955726"/>
    <w:rsid w:val="00956E8D"/>
    <w:rsid w:val="00956F25"/>
    <w:rsid w:val="00963A4E"/>
    <w:rsid w:val="00972DB6"/>
    <w:rsid w:val="00974A34"/>
    <w:rsid w:val="00977546"/>
    <w:rsid w:val="0098242F"/>
    <w:rsid w:val="00982CA1"/>
    <w:rsid w:val="009853B9"/>
    <w:rsid w:val="009923A9"/>
    <w:rsid w:val="00994C31"/>
    <w:rsid w:val="0099755A"/>
    <w:rsid w:val="009A145E"/>
    <w:rsid w:val="009A1623"/>
    <w:rsid w:val="009A1B36"/>
    <w:rsid w:val="009A3736"/>
    <w:rsid w:val="009A6A01"/>
    <w:rsid w:val="009A79F5"/>
    <w:rsid w:val="009A7E71"/>
    <w:rsid w:val="009B4EBB"/>
    <w:rsid w:val="009B5ADF"/>
    <w:rsid w:val="009B7E14"/>
    <w:rsid w:val="009C0F0D"/>
    <w:rsid w:val="009C3B40"/>
    <w:rsid w:val="009C48D3"/>
    <w:rsid w:val="009D01D1"/>
    <w:rsid w:val="009D411F"/>
    <w:rsid w:val="009D4434"/>
    <w:rsid w:val="009D4FBC"/>
    <w:rsid w:val="009D6B70"/>
    <w:rsid w:val="009D7162"/>
    <w:rsid w:val="009E0641"/>
    <w:rsid w:val="009E0663"/>
    <w:rsid w:val="009E3A80"/>
    <w:rsid w:val="009E505E"/>
    <w:rsid w:val="009E6E4D"/>
    <w:rsid w:val="009E7395"/>
    <w:rsid w:val="009F0C07"/>
    <w:rsid w:val="009F2314"/>
    <w:rsid w:val="009F271E"/>
    <w:rsid w:val="009F2D1F"/>
    <w:rsid w:val="009F75CD"/>
    <w:rsid w:val="00A01C9F"/>
    <w:rsid w:val="00A02850"/>
    <w:rsid w:val="00A048D2"/>
    <w:rsid w:val="00A05FFB"/>
    <w:rsid w:val="00A07A57"/>
    <w:rsid w:val="00A1092B"/>
    <w:rsid w:val="00A12E89"/>
    <w:rsid w:val="00A13B7F"/>
    <w:rsid w:val="00A1518F"/>
    <w:rsid w:val="00A24952"/>
    <w:rsid w:val="00A24AAD"/>
    <w:rsid w:val="00A25107"/>
    <w:rsid w:val="00A33778"/>
    <w:rsid w:val="00A34253"/>
    <w:rsid w:val="00A34E1E"/>
    <w:rsid w:val="00A35CC6"/>
    <w:rsid w:val="00A36846"/>
    <w:rsid w:val="00A37BFF"/>
    <w:rsid w:val="00A43364"/>
    <w:rsid w:val="00A458FD"/>
    <w:rsid w:val="00A46386"/>
    <w:rsid w:val="00A503B0"/>
    <w:rsid w:val="00A53A19"/>
    <w:rsid w:val="00A54895"/>
    <w:rsid w:val="00A55C3F"/>
    <w:rsid w:val="00A56686"/>
    <w:rsid w:val="00A566D7"/>
    <w:rsid w:val="00A5773B"/>
    <w:rsid w:val="00A57DCB"/>
    <w:rsid w:val="00A57F0F"/>
    <w:rsid w:val="00A6236E"/>
    <w:rsid w:val="00A64011"/>
    <w:rsid w:val="00A65FEA"/>
    <w:rsid w:val="00A67B42"/>
    <w:rsid w:val="00A70B75"/>
    <w:rsid w:val="00A72E21"/>
    <w:rsid w:val="00A73336"/>
    <w:rsid w:val="00A7339E"/>
    <w:rsid w:val="00A751AE"/>
    <w:rsid w:val="00A76D80"/>
    <w:rsid w:val="00A82EA4"/>
    <w:rsid w:val="00A837CC"/>
    <w:rsid w:val="00A86FB3"/>
    <w:rsid w:val="00A90426"/>
    <w:rsid w:val="00A930B3"/>
    <w:rsid w:val="00A94B2E"/>
    <w:rsid w:val="00A94D53"/>
    <w:rsid w:val="00A960F1"/>
    <w:rsid w:val="00A975C6"/>
    <w:rsid w:val="00AA623A"/>
    <w:rsid w:val="00AB11C2"/>
    <w:rsid w:val="00AB364C"/>
    <w:rsid w:val="00AB60BB"/>
    <w:rsid w:val="00AC0EAA"/>
    <w:rsid w:val="00AC386E"/>
    <w:rsid w:val="00AC58C2"/>
    <w:rsid w:val="00AC7DCA"/>
    <w:rsid w:val="00AD2129"/>
    <w:rsid w:val="00AD2E46"/>
    <w:rsid w:val="00AD611C"/>
    <w:rsid w:val="00AD69C2"/>
    <w:rsid w:val="00AE28F2"/>
    <w:rsid w:val="00AF26D1"/>
    <w:rsid w:val="00AF786C"/>
    <w:rsid w:val="00AF7CA2"/>
    <w:rsid w:val="00B027EE"/>
    <w:rsid w:val="00B03A9B"/>
    <w:rsid w:val="00B03FD2"/>
    <w:rsid w:val="00B13340"/>
    <w:rsid w:val="00B13EBC"/>
    <w:rsid w:val="00B20618"/>
    <w:rsid w:val="00B342AF"/>
    <w:rsid w:val="00B35414"/>
    <w:rsid w:val="00B371E1"/>
    <w:rsid w:val="00B400E5"/>
    <w:rsid w:val="00B43117"/>
    <w:rsid w:val="00B436D0"/>
    <w:rsid w:val="00B46503"/>
    <w:rsid w:val="00B6040D"/>
    <w:rsid w:val="00B6128E"/>
    <w:rsid w:val="00B623C8"/>
    <w:rsid w:val="00B62DB5"/>
    <w:rsid w:val="00B66840"/>
    <w:rsid w:val="00B67ECF"/>
    <w:rsid w:val="00B710D5"/>
    <w:rsid w:val="00B746B1"/>
    <w:rsid w:val="00B75D0F"/>
    <w:rsid w:val="00B76517"/>
    <w:rsid w:val="00B819B0"/>
    <w:rsid w:val="00B819E6"/>
    <w:rsid w:val="00B845B2"/>
    <w:rsid w:val="00B84E7F"/>
    <w:rsid w:val="00B85A8B"/>
    <w:rsid w:val="00B928E4"/>
    <w:rsid w:val="00B93C2E"/>
    <w:rsid w:val="00B9461A"/>
    <w:rsid w:val="00B9479D"/>
    <w:rsid w:val="00B9600C"/>
    <w:rsid w:val="00B9648D"/>
    <w:rsid w:val="00BA10DB"/>
    <w:rsid w:val="00BA1315"/>
    <w:rsid w:val="00BA19E5"/>
    <w:rsid w:val="00BA2BB0"/>
    <w:rsid w:val="00BB163E"/>
    <w:rsid w:val="00BB1B06"/>
    <w:rsid w:val="00BB21C7"/>
    <w:rsid w:val="00BB6D20"/>
    <w:rsid w:val="00BB6E90"/>
    <w:rsid w:val="00BC157E"/>
    <w:rsid w:val="00BC3D70"/>
    <w:rsid w:val="00BC71B2"/>
    <w:rsid w:val="00BD23DE"/>
    <w:rsid w:val="00BD5610"/>
    <w:rsid w:val="00BD6DF5"/>
    <w:rsid w:val="00BD7785"/>
    <w:rsid w:val="00BE0AA5"/>
    <w:rsid w:val="00BE4CC1"/>
    <w:rsid w:val="00BE4F13"/>
    <w:rsid w:val="00BE5D0B"/>
    <w:rsid w:val="00BE7983"/>
    <w:rsid w:val="00BF124C"/>
    <w:rsid w:val="00BF195D"/>
    <w:rsid w:val="00BF221B"/>
    <w:rsid w:val="00BF41D5"/>
    <w:rsid w:val="00C00E91"/>
    <w:rsid w:val="00C02434"/>
    <w:rsid w:val="00C02A10"/>
    <w:rsid w:val="00C12871"/>
    <w:rsid w:val="00C204C5"/>
    <w:rsid w:val="00C208BF"/>
    <w:rsid w:val="00C22F04"/>
    <w:rsid w:val="00C23C7C"/>
    <w:rsid w:val="00C24D47"/>
    <w:rsid w:val="00C27306"/>
    <w:rsid w:val="00C27DE4"/>
    <w:rsid w:val="00C301E8"/>
    <w:rsid w:val="00C3165B"/>
    <w:rsid w:val="00C33EAD"/>
    <w:rsid w:val="00C34C05"/>
    <w:rsid w:val="00C34F10"/>
    <w:rsid w:val="00C35B67"/>
    <w:rsid w:val="00C36BD4"/>
    <w:rsid w:val="00C3743A"/>
    <w:rsid w:val="00C40D33"/>
    <w:rsid w:val="00C410E6"/>
    <w:rsid w:val="00C4508D"/>
    <w:rsid w:val="00C45B12"/>
    <w:rsid w:val="00C47465"/>
    <w:rsid w:val="00C521F2"/>
    <w:rsid w:val="00C5229F"/>
    <w:rsid w:val="00C526F0"/>
    <w:rsid w:val="00C53920"/>
    <w:rsid w:val="00C53A40"/>
    <w:rsid w:val="00C5404E"/>
    <w:rsid w:val="00C55303"/>
    <w:rsid w:val="00C63D7E"/>
    <w:rsid w:val="00C708B4"/>
    <w:rsid w:val="00C71AA3"/>
    <w:rsid w:val="00C74208"/>
    <w:rsid w:val="00C75260"/>
    <w:rsid w:val="00C76234"/>
    <w:rsid w:val="00C822B0"/>
    <w:rsid w:val="00C84357"/>
    <w:rsid w:val="00C92F41"/>
    <w:rsid w:val="00CA07EE"/>
    <w:rsid w:val="00CA3324"/>
    <w:rsid w:val="00CA60DA"/>
    <w:rsid w:val="00CA636E"/>
    <w:rsid w:val="00CB26D3"/>
    <w:rsid w:val="00CB50B9"/>
    <w:rsid w:val="00CB5899"/>
    <w:rsid w:val="00CB7EFA"/>
    <w:rsid w:val="00CC24C1"/>
    <w:rsid w:val="00CC3FA9"/>
    <w:rsid w:val="00CC61D4"/>
    <w:rsid w:val="00CD09CE"/>
    <w:rsid w:val="00CD1C78"/>
    <w:rsid w:val="00CD7FA1"/>
    <w:rsid w:val="00CE1245"/>
    <w:rsid w:val="00CE1641"/>
    <w:rsid w:val="00CE4011"/>
    <w:rsid w:val="00CE4593"/>
    <w:rsid w:val="00CE51DF"/>
    <w:rsid w:val="00CF00B9"/>
    <w:rsid w:val="00CF24B0"/>
    <w:rsid w:val="00CF4F2E"/>
    <w:rsid w:val="00CF7A6F"/>
    <w:rsid w:val="00D022A0"/>
    <w:rsid w:val="00D035B4"/>
    <w:rsid w:val="00D06CA0"/>
    <w:rsid w:val="00D10DA6"/>
    <w:rsid w:val="00D11CC3"/>
    <w:rsid w:val="00D129B8"/>
    <w:rsid w:val="00D14A59"/>
    <w:rsid w:val="00D17B2F"/>
    <w:rsid w:val="00D2584D"/>
    <w:rsid w:val="00D30B71"/>
    <w:rsid w:val="00D31B93"/>
    <w:rsid w:val="00D37B54"/>
    <w:rsid w:val="00D40A93"/>
    <w:rsid w:val="00D4354E"/>
    <w:rsid w:val="00D44FEA"/>
    <w:rsid w:val="00D533DF"/>
    <w:rsid w:val="00D56979"/>
    <w:rsid w:val="00D62466"/>
    <w:rsid w:val="00D701A8"/>
    <w:rsid w:val="00D70F94"/>
    <w:rsid w:val="00D73460"/>
    <w:rsid w:val="00D74846"/>
    <w:rsid w:val="00D75976"/>
    <w:rsid w:val="00D7746F"/>
    <w:rsid w:val="00D817B4"/>
    <w:rsid w:val="00D8220F"/>
    <w:rsid w:val="00D832BC"/>
    <w:rsid w:val="00D837FC"/>
    <w:rsid w:val="00D8615A"/>
    <w:rsid w:val="00D86548"/>
    <w:rsid w:val="00D87C09"/>
    <w:rsid w:val="00D9575D"/>
    <w:rsid w:val="00D97CBE"/>
    <w:rsid w:val="00DA4F6A"/>
    <w:rsid w:val="00DA5D9C"/>
    <w:rsid w:val="00DA757A"/>
    <w:rsid w:val="00DB1D8A"/>
    <w:rsid w:val="00DB3857"/>
    <w:rsid w:val="00DB3FA0"/>
    <w:rsid w:val="00DB48EA"/>
    <w:rsid w:val="00DB6035"/>
    <w:rsid w:val="00DB662D"/>
    <w:rsid w:val="00DC262E"/>
    <w:rsid w:val="00DC5138"/>
    <w:rsid w:val="00DC6D51"/>
    <w:rsid w:val="00DC7F30"/>
    <w:rsid w:val="00DD1379"/>
    <w:rsid w:val="00DD5176"/>
    <w:rsid w:val="00DD59A9"/>
    <w:rsid w:val="00DE0BFE"/>
    <w:rsid w:val="00DE14EB"/>
    <w:rsid w:val="00DE52FA"/>
    <w:rsid w:val="00DF265C"/>
    <w:rsid w:val="00DF4BB5"/>
    <w:rsid w:val="00DF4D1B"/>
    <w:rsid w:val="00DF5073"/>
    <w:rsid w:val="00DF5587"/>
    <w:rsid w:val="00DF6D83"/>
    <w:rsid w:val="00DF75CD"/>
    <w:rsid w:val="00E005F1"/>
    <w:rsid w:val="00E01AD1"/>
    <w:rsid w:val="00E01DC9"/>
    <w:rsid w:val="00E0381F"/>
    <w:rsid w:val="00E1052D"/>
    <w:rsid w:val="00E127E3"/>
    <w:rsid w:val="00E16641"/>
    <w:rsid w:val="00E2027E"/>
    <w:rsid w:val="00E21654"/>
    <w:rsid w:val="00E22E02"/>
    <w:rsid w:val="00E23768"/>
    <w:rsid w:val="00E23EBC"/>
    <w:rsid w:val="00E24D47"/>
    <w:rsid w:val="00E2776E"/>
    <w:rsid w:val="00E30EA5"/>
    <w:rsid w:val="00E3184F"/>
    <w:rsid w:val="00E32283"/>
    <w:rsid w:val="00E326DD"/>
    <w:rsid w:val="00E32CC4"/>
    <w:rsid w:val="00E334DC"/>
    <w:rsid w:val="00E36D21"/>
    <w:rsid w:val="00E37FED"/>
    <w:rsid w:val="00E4130B"/>
    <w:rsid w:val="00E46205"/>
    <w:rsid w:val="00E4624D"/>
    <w:rsid w:val="00E468C1"/>
    <w:rsid w:val="00E52A72"/>
    <w:rsid w:val="00E552CB"/>
    <w:rsid w:val="00E60DDA"/>
    <w:rsid w:val="00E6406F"/>
    <w:rsid w:val="00E726BE"/>
    <w:rsid w:val="00E741C3"/>
    <w:rsid w:val="00E74EA1"/>
    <w:rsid w:val="00E84207"/>
    <w:rsid w:val="00E8675F"/>
    <w:rsid w:val="00E93498"/>
    <w:rsid w:val="00EA09D7"/>
    <w:rsid w:val="00EA4B43"/>
    <w:rsid w:val="00EA72AD"/>
    <w:rsid w:val="00EA73F4"/>
    <w:rsid w:val="00EB264D"/>
    <w:rsid w:val="00EB7750"/>
    <w:rsid w:val="00EC0209"/>
    <w:rsid w:val="00EC0A2F"/>
    <w:rsid w:val="00EC2D03"/>
    <w:rsid w:val="00EC42C8"/>
    <w:rsid w:val="00ED312B"/>
    <w:rsid w:val="00ED6D3D"/>
    <w:rsid w:val="00ED7146"/>
    <w:rsid w:val="00ED79B3"/>
    <w:rsid w:val="00EF22E2"/>
    <w:rsid w:val="00EF2F86"/>
    <w:rsid w:val="00EF546C"/>
    <w:rsid w:val="00F01E38"/>
    <w:rsid w:val="00F034C0"/>
    <w:rsid w:val="00F04C69"/>
    <w:rsid w:val="00F1218E"/>
    <w:rsid w:val="00F13915"/>
    <w:rsid w:val="00F17524"/>
    <w:rsid w:val="00F20A3D"/>
    <w:rsid w:val="00F21F74"/>
    <w:rsid w:val="00F22F6B"/>
    <w:rsid w:val="00F2630C"/>
    <w:rsid w:val="00F27C31"/>
    <w:rsid w:val="00F27DDB"/>
    <w:rsid w:val="00F31594"/>
    <w:rsid w:val="00F32C19"/>
    <w:rsid w:val="00F33095"/>
    <w:rsid w:val="00F34021"/>
    <w:rsid w:val="00F3636E"/>
    <w:rsid w:val="00F368C7"/>
    <w:rsid w:val="00F36E3A"/>
    <w:rsid w:val="00F42853"/>
    <w:rsid w:val="00F44F47"/>
    <w:rsid w:val="00F45F21"/>
    <w:rsid w:val="00F522DB"/>
    <w:rsid w:val="00F53B24"/>
    <w:rsid w:val="00F53EC5"/>
    <w:rsid w:val="00F54C00"/>
    <w:rsid w:val="00F55573"/>
    <w:rsid w:val="00F56B62"/>
    <w:rsid w:val="00F607A6"/>
    <w:rsid w:val="00F616C8"/>
    <w:rsid w:val="00F73818"/>
    <w:rsid w:val="00F770AC"/>
    <w:rsid w:val="00F81281"/>
    <w:rsid w:val="00F8166A"/>
    <w:rsid w:val="00F847A5"/>
    <w:rsid w:val="00F8599B"/>
    <w:rsid w:val="00F86E9E"/>
    <w:rsid w:val="00F87914"/>
    <w:rsid w:val="00F91806"/>
    <w:rsid w:val="00F9186D"/>
    <w:rsid w:val="00F92585"/>
    <w:rsid w:val="00F94FA0"/>
    <w:rsid w:val="00F95DD1"/>
    <w:rsid w:val="00F97B39"/>
    <w:rsid w:val="00FA0211"/>
    <w:rsid w:val="00FA038A"/>
    <w:rsid w:val="00FA35A3"/>
    <w:rsid w:val="00FA63D0"/>
    <w:rsid w:val="00FA6A2F"/>
    <w:rsid w:val="00FB056F"/>
    <w:rsid w:val="00FB1672"/>
    <w:rsid w:val="00FB27BB"/>
    <w:rsid w:val="00FB6188"/>
    <w:rsid w:val="00FB7B8F"/>
    <w:rsid w:val="00FC11D9"/>
    <w:rsid w:val="00FC4C9E"/>
    <w:rsid w:val="00FC50D9"/>
    <w:rsid w:val="00FC7218"/>
    <w:rsid w:val="00FD0511"/>
    <w:rsid w:val="00FD1AEC"/>
    <w:rsid w:val="00FD330B"/>
    <w:rsid w:val="00FD6432"/>
    <w:rsid w:val="00FD68CD"/>
    <w:rsid w:val="00FD69B7"/>
    <w:rsid w:val="00FE1689"/>
    <w:rsid w:val="00FF4983"/>
    <w:rsid w:val="00FF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EF037"/>
  <w15:docId w15:val="{1B4F0407-74CA-4A7B-98D1-682BF625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6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2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20B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0BB"/>
    <w:rPr>
      <w:sz w:val="20"/>
      <w:szCs w:val="20"/>
    </w:rPr>
  </w:style>
  <w:style w:type="character" w:styleId="a7">
    <w:name w:val="Hyperlink"/>
    <w:basedOn w:val="a0"/>
    <w:uiPriority w:val="99"/>
    <w:unhideWhenUsed/>
    <w:rsid w:val="005954C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64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D64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A1AFB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b">
    <w:name w:val="FollowedHyperlink"/>
    <w:basedOn w:val="a0"/>
    <w:uiPriority w:val="99"/>
    <w:semiHidden/>
    <w:unhideWhenUsed/>
    <w:rsid w:val="000D3D3F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4B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40084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400849"/>
  </w:style>
  <w:style w:type="character" w:customStyle="1" w:styleId="af">
    <w:name w:val="註解文字 字元"/>
    <w:basedOn w:val="a0"/>
    <w:link w:val="ae"/>
    <w:uiPriority w:val="99"/>
    <w:semiHidden/>
    <w:rsid w:val="0040084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40084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400849"/>
    <w:rPr>
      <w:b/>
      <w:bCs/>
    </w:rPr>
  </w:style>
  <w:style w:type="table" w:customStyle="1" w:styleId="1">
    <w:name w:val="表格格線1"/>
    <w:basedOn w:val="a1"/>
    <w:next w:val="ac"/>
    <w:uiPriority w:val="59"/>
    <w:rsid w:val="00282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6B352C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C34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diagramQuickStyle" Target="diagrams/quickStyle1.xml"/><Relationship Id="rId26" Type="http://schemas.openxmlformats.org/officeDocument/2006/relationships/header" Target="header3.xml"/><Relationship Id="rId39" Type="http://schemas.openxmlformats.org/officeDocument/2006/relationships/fontTable" Target="fontTable.xml"/><Relationship Id="rId21" Type="http://schemas.openxmlformats.org/officeDocument/2006/relationships/header" Target="header1.xml"/><Relationship Id="rId34" Type="http://schemas.openxmlformats.org/officeDocument/2006/relationships/image" Target="media/image12.jpeg"/><Relationship Id="rId7" Type="http://schemas.openxmlformats.org/officeDocument/2006/relationships/settings" Target="settings.xml"/><Relationship Id="rId12" Type="http://schemas.openxmlformats.org/officeDocument/2006/relationships/hyperlink" Target="mailto:aoiea@itri.org.tw" TargetMode="External"/><Relationship Id="rId17" Type="http://schemas.openxmlformats.org/officeDocument/2006/relationships/diagramLayout" Target="diagrams/layout1.xml"/><Relationship Id="rId25" Type="http://schemas.openxmlformats.org/officeDocument/2006/relationships/hyperlink" Target="https://aoiea.itri.org.tw/tc/member_login.aspx" TargetMode="External"/><Relationship Id="rId33" Type="http://schemas.openxmlformats.org/officeDocument/2006/relationships/image" Target="media/image11.jpeg"/><Relationship Id="rId38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2.xml"/><Relationship Id="rId32" Type="http://schemas.openxmlformats.org/officeDocument/2006/relationships/image" Target="media/image10.jpeg"/><Relationship Id="rId37" Type="http://schemas.openxmlformats.org/officeDocument/2006/relationships/image" Target="media/image15.png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5.png"/><Relationship Id="rId28" Type="http://schemas.openxmlformats.org/officeDocument/2006/relationships/image" Target="cid:image002.jpg@01D30F8D.F1358BE0" TargetMode="External"/><Relationship Id="rId36" Type="http://schemas.openxmlformats.org/officeDocument/2006/relationships/image" Target="media/image14.png"/><Relationship Id="rId10" Type="http://schemas.openxmlformats.org/officeDocument/2006/relationships/endnotes" Target="endnotes.xml"/><Relationship Id="rId19" Type="http://schemas.openxmlformats.org/officeDocument/2006/relationships/diagramColors" Target="diagrams/colors1.xml"/><Relationship Id="rId31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oiea.itri.org.tw/tc/member_login.aspx" TargetMode="External"/><Relationship Id="rId22" Type="http://schemas.openxmlformats.org/officeDocument/2006/relationships/footer" Target="footer1.xml"/><Relationship Id="rId27" Type="http://schemas.openxmlformats.org/officeDocument/2006/relationships/image" Target="media/image7.jpeg"/><Relationship Id="rId30" Type="http://schemas.openxmlformats.org/officeDocument/2006/relationships/hyperlink" Target="https://aoiea.itri.org.tw/" TargetMode="External"/><Relationship Id="rId35" Type="http://schemas.openxmlformats.org/officeDocument/2006/relationships/image" Target="media/image13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20229\AppData\Roaming\Microsoft\Templates\2014%20AOI&#35542;&#22727;&#23637;&#35261;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8ED4EF1-C665-4515-8C0E-ED66376F6235}" type="doc">
      <dgm:prSet loTypeId="urn:microsoft.com/office/officeart/2005/8/layout/process1" loCatId="process" qsTypeId="urn:microsoft.com/office/officeart/2005/8/quickstyle/simple5" qsCatId="simple" csTypeId="urn:microsoft.com/office/officeart/2005/8/colors/accent4_2" csCatId="accent4" phldr="1"/>
      <dgm:spPr/>
    </dgm:pt>
    <dgm:pt modelId="{522DD509-C7DB-45B1-A321-ED426F06AF0D}">
      <dgm:prSet phldrT="[文字]" custT="1"/>
      <dgm:spPr/>
      <dgm:t>
        <a:bodyPr/>
        <a:lstStyle/>
        <a:p>
          <a:pPr algn="l">
            <a:lnSpc>
              <a:spcPts val="1600"/>
            </a:lnSpc>
            <a:spcAft>
              <a:spcPts val="0"/>
            </a:spcAft>
          </a:pPr>
          <a:r>
            <a:rPr lang="en-US" altLang="zh-TW" sz="1200" b="1">
              <a:latin typeface="微軟正黑體" panose="020B0604030504040204" pitchFamily="34" charset="-120"/>
              <a:ea typeface="微軟正黑體" panose="020B0604030504040204" pitchFamily="34" charset="-120"/>
            </a:rPr>
            <a:t>Step1.</a:t>
          </a:r>
          <a:r>
            <a:rPr lang="zh-TW" altLang="en-US" sz="1200" b="1">
              <a:latin typeface="微軟正黑體" panose="020B0604030504040204" pitchFamily="34" charset="-120"/>
              <a:ea typeface="微軟正黑體" panose="020B0604030504040204" pitchFamily="34" charset="-120"/>
            </a:rPr>
            <a:t>抽出選位順序</a:t>
          </a:r>
          <a:endParaRPr lang="en-US" altLang="zh-TW" sz="1200" b="1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algn="l"/>
          <a:r>
            <a:rPr lang="en-US" altLang="zh-TW" sz="950" b="1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1. </a:t>
          </a:r>
          <a:r>
            <a:rPr lang="zh-TW" altLang="zh-TW" sz="950" b="1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攤位數多者先抽先選</a:t>
          </a:r>
          <a:r>
            <a:rPr lang="zh-TW" altLang="en-US" sz="950" b="1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。</a:t>
          </a:r>
          <a:endParaRPr lang="en-US" altLang="zh-TW" sz="950" b="1">
            <a:solidFill>
              <a:srgbClr val="FFFF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algn="l">
            <a:lnSpc>
              <a:spcPts val="1400"/>
            </a:lnSpc>
            <a:spcAft>
              <a:spcPts val="0"/>
            </a:spcAft>
          </a:pPr>
          <a:r>
            <a:rPr lang="en-US" altLang="zh-TW" sz="950" b="1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2.</a:t>
          </a:r>
          <a:r>
            <a:rPr lang="zh-TW" altLang="en-US" sz="950" b="1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 攤位數相同者，依「公司英文全名字母序」抽出選位順序。</a:t>
          </a:r>
        </a:p>
      </dgm:t>
    </dgm:pt>
    <dgm:pt modelId="{B5783012-2FE0-4EE9-B3B7-954F20E523AA}" type="parTrans" cxnId="{C9118E07-B172-4ACF-A710-FF860B2D3D2C}">
      <dgm:prSet/>
      <dgm:spPr/>
      <dgm:t>
        <a:bodyPr/>
        <a:lstStyle/>
        <a:p>
          <a:pPr algn="l">
            <a:lnSpc>
              <a:spcPts val="1600"/>
            </a:lnSpc>
          </a:pPr>
          <a:endParaRPr lang="zh-TW" altLang="en-US" sz="1100"/>
        </a:p>
      </dgm:t>
    </dgm:pt>
    <dgm:pt modelId="{9A05A758-FFDF-4A15-B97E-EBFA01F6539F}" type="sibTrans" cxnId="{C9118E07-B172-4ACF-A710-FF860B2D3D2C}">
      <dgm:prSet custT="1"/>
      <dgm:spPr/>
      <dgm:t>
        <a:bodyPr/>
        <a:lstStyle/>
        <a:p>
          <a:pPr algn="l">
            <a:lnSpc>
              <a:spcPts val="1600"/>
            </a:lnSpc>
          </a:pPr>
          <a:endParaRPr lang="zh-TW" altLang="en-US" sz="1100"/>
        </a:p>
      </dgm:t>
    </dgm:pt>
    <dgm:pt modelId="{23D4A058-A940-4F42-906D-44766D0B616E}">
      <dgm:prSet phldrT="[文字]" custT="1"/>
      <dgm:spPr/>
      <dgm:t>
        <a:bodyPr/>
        <a:lstStyle/>
        <a:p>
          <a:pPr algn="l">
            <a:lnSpc>
              <a:spcPts val="1600"/>
            </a:lnSpc>
            <a:spcAft>
              <a:spcPts val="0"/>
            </a:spcAft>
          </a:pPr>
          <a:r>
            <a:rPr lang="en-US" altLang="zh-TW" sz="1200" b="1">
              <a:latin typeface="微軟正黑體" panose="020B0604030504040204" pitchFamily="34" charset="-120"/>
              <a:ea typeface="微軟正黑體" panose="020B0604030504040204" pitchFamily="34" charset="-120"/>
            </a:rPr>
            <a:t>Step2.</a:t>
          </a:r>
          <a:r>
            <a:rPr lang="zh-TW" altLang="en-US" sz="1200" b="1">
              <a:latin typeface="微軟正黑體" panose="020B0604030504040204" pitchFamily="34" charset="-120"/>
              <a:ea typeface="微軟正黑體" panose="020B0604030504040204" pitchFamily="34" charset="-120"/>
            </a:rPr>
            <a:t>依選位順序進行選位</a:t>
          </a:r>
        </a:p>
      </dgm:t>
    </dgm:pt>
    <dgm:pt modelId="{13B2065F-29F3-4DD0-8B9A-110F1CED934D}" type="parTrans" cxnId="{B678F791-B8AB-4F96-830F-915C005D7E5E}">
      <dgm:prSet/>
      <dgm:spPr/>
      <dgm:t>
        <a:bodyPr/>
        <a:lstStyle/>
        <a:p>
          <a:pPr algn="l">
            <a:lnSpc>
              <a:spcPts val="1600"/>
            </a:lnSpc>
          </a:pPr>
          <a:endParaRPr lang="zh-TW" altLang="en-US" sz="1100"/>
        </a:p>
      </dgm:t>
    </dgm:pt>
    <dgm:pt modelId="{8F24146D-E644-4BC2-91EF-81E8DDB67CA2}" type="sibTrans" cxnId="{B678F791-B8AB-4F96-830F-915C005D7E5E}">
      <dgm:prSet/>
      <dgm:spPr/>
      <dgm:t>
        <a:bodyPr/>
        <a:lstStyle/>
        <a:p>
          <a:pPr algn="l">
            <a:lnSpc>
              <a:spcPts val="1600"/>
            </a:lnSpc>
          </a:pPr>
          <a:endParaRPr lang="zh-TW" altLang="en-US" sz="1100"/>
        </a:p>
      </dgm:t>
    </dgm:pt>
    <dgm:pt modelId="{E66C3775-54C5-4E1B-BB0C-F8C3A246493D}" type="pres">
      <dgm:prSet presAssocID="{58ED4EF1-C665-4515-8C0E-ED66376F6235}" presName="Name0" presStyleCnt="0">
        <dgm:presLayoutVars>
          <dgm:dir/>
          <dgm:resizeHandles val="exact"/>
        </dgm:presLayoutVars>
      </dgm:prSet>
      <dgm:spPr/>
    </dgm:pt>
    <dgm:pt modelId="{B7F69343-A414-43BF-ADEC-1729BC0F598D}" type="pres">
      <dgm:prSet presAssocID="{522DD509-C7DB-45B1-A321-ED426F06AF0D}" presName="node" presStyleLbl="node1" presStyleIdx="0" presStyleCnt="2" custScaleX="230986" custScaleY="100000" custLinFactNeighborX="-7825">
        <dgm:presLayoutVars>
          <dgm:bulletEnabled val="1"/>
        </dgm:presLayoutVars>
      </dgm:prSet>
      <dgm:spPr/>
    </dgm:pt>
    <dgm:pt modelId="{55E17479-21B2-498D-8C11-DD7FACF0A043}" type="pres">
      <dgm:prSet presAssocID="{9A05A758-FFDF-4A15-B97E-EBFA01F6539F}" presName="sibTrans" presStyleLbl="sibTrans2D1" presStyleIdx="0" presStyleCnt="1" custScaleX="98354" custScaleY="103624" custLinFactNeighborX="-1251"/>
      <dgm:spPr/>
    </dgm:pt>
    <dgm:pt modelId="{5A2E4B4D-8DC8-4700-B3AA-BA4FF47A6B14}" type="pres">
      <dgm:prSet presAssocID="{9A05A758-FFDF-4A15-B97E-EBFA01F6539F}" presName="connectorText" presStyleLbl="sibTrans2D1" presStyleIdx="0" presStyleCnt="1"/>
      <dgm:spPr/>
    </dgm:pt>
    <dgm:pt modelId="{1EA2350A-A1A4-4BEC-B11F-7C7C9D4F9CF1}" type="pres">
      <dgm:prSet presAssocID="{23D4A058-A940-4F42-906D-44766D0B616E}" presName="node" presStyleLbl="node1" presStyleIdx="1" presStyleCnt="2" custScaleX="162938" custScaleY="90058" custLinFactNeighborX="-14687">
        <dgm:presLayoutVars>
          <dgm:bulletEnabled val="1"/>
        </dgm:presLayoutVars>
      </dgm:prSet>
      <dgm:spPr/>
    </dgm:pt>
  </dgm:ptLst>
  <dgm:cxnLst>
    <dgm:cxn modelId="{C9118E07-B172-4ACF-A710-FF860B2D3D2C}" srcId="{58ED4EF1-C665-4515-8C0E-ED66376F6235}" destId="{522DD509-C7DB-45B1-A321-ED426F06AF0D}" srcOrd="0" destOrd="0" parTransId="{B5783012-2FE0-4EE9-B3B7-954F20E523AA}" sibTransId="{9A05A758-FFDF-4A15-B97E-EBFA01F6539F}"/>
    <dgm:cxn modelId="{3F7AB718-5863-4F4B-ACC9-62E17D336938}" type="presOf" srcId="{9A05A758-FFDF-4A15-B97E-EBFA01F6539F}" destId="{55E17479-21B2-498D-8C11-DD7FACF0A043}" srcOrd="0" destOrd="0" presId="urn:microsoft.com/office/officeart/2005/8/layout/process1"/>
    <dgm:cxn modelId="{C5BB5D2A-1F8A-4F24-82A1-20310AFDF5ED}" type="presOf" srcId="{58ED4EF1-C665-4515-8C0E-ED66376F6235}" destId="{E66C3775-54C5-4E1B-BB0C-F8C3A246493D}" srcOrd="0" destOrd="0" presId="urn:microsoft.com/office/officeart/2005/8/layout/process1"/>
    <dgm:cxn modelId="{A934A85C-2823-414B-A509-143F0DCFE861}" type="presOf" srcId="{522DD509-C7DB-45B1-A321-ED426F06AF0D}" destId="{B7F69343-A414-43BF-ADEC-1729BC0F598D}" srcOrd="0" destOrd="0" presId="urn:microsoft.com/office/officeart/2005/8/layout/process1"/>
    <dgm:cxn modelId="{B678F791-B8AB-4F96-830F-915C005D7E5E}" srcId="{58ED4EF1-C665-4515-8C0E-ED66376F6235}" destId="{23D4A058-A940-4F42-906D-44766D0B616E}" srcOrd="1" destOrd="0" parTransId="{13B2065F-29F3-4DD0-8B9A-110F1CED934D}" sibTransId="{8F24146D-E644-4BC2-91EF-81E8DDB67CA2}"/>
    <dgm:cxn modelId="{5117E5BE-A067-4188-A942-A6F331B45C56}" type="presOf" srcId="{23D4A058-A940-4F42-906D-44766D0B616E}" destId="{1EA2350A-A1A4-4BEC-B11F-7C7C9D4F9CF1}" srcOrd="0" destOrd="0" presId="urn:microsoft.com/office/officeart/2005/8/layout/process1"/>
    <dgm:cxn modelId="{7A10B5F5-B411-463F-A553-4DB6440ED349}" type="presOf" srcId="{9A05A758-FFDF-4A15-B97E-EBFA01F6539F}" destId="{5A2E4B4D-8DC8-4700-B3AA-BA4FF47A6B14}" srcOrd="1" destOrd="0" presId="urn:microsoft.com/office/officeart/2005/8/layout/process1"/>
    <dgm:cxn modelId="{527A39B2-1766-4A11-B96C-472DE5721FD6}" type="presParOf" srcId="{E66C3775-54C5-4E1B-BB0C-F8C3A246493D}" destId="{B7F69343-A414-43BF-ADEC-1729BC0F598D}" srcOrd="0" destOrd="0" presId="urn:microsoft.com/office/officeart/2005/8/layout/process1"/>
    <dgm:cxn modelId="{49295F69-C2D2-4260-9815-0A1E23BA2CB6}" type="presParOf" srcId="{E66C3775-54C5-4E1B-BB0C-F8C3A246493D}" destId="{55E17479-21B2-498D-8C11-DD7FACF0A043}" srcOrd="1" destOrd="0" presId="urn:microsoft.com/office/officeart/2005/8/layout/process1"/>
    <dgm:cxn modelId="{BAAEAD6E-1C34-4E24-A083-A1F7A6A3F65D}" type="presParOf" srcId="{55E17479-21B2-498D-8C11-DD7FACF0A043}" destId="{5A2E4B4D-8DC8-4700-B3AA-BA4FF47A6B14}" srcOrd="0" destOrd="0" presId="urn:microsoft.com/office/officeart/2005/8/layout/process1"/>
    <dgm:cxn modelId="{A7E00399-1DAA-4E10-BFD0-10ADDE92E931}" type="presParOf" srcId="{E66C3775-54C5-4E1B-BB0C-F8C3A246493D}" destId="{1EA2350A-A1A4-4BEC-B11F-7C7C9D4F9CF1}" srcOrd="2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7F69343-A414-43BF-ADEC-1729BC0F598D}">
      <dsp:nvSpPr>
        <dsp:cNvPr id="0" name=""/>
        <dsp:cNvSpPr/>
      </dsp:nvSpPr>
      <dsp:spPr>
        <a:xfrm>
          <a:off x="0" y="0"/>
          <a:ext cx="3357704" cy="7264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ts val="16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Step1.</a:t>
          </a: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抽出選位順序</a:t>
          </a:r>
          <a:endParaRPr lang="en-US" altLang="zh-TW" sz="1200" b="1" kern="120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0" lvl="0" indent="0" algn="l" defTabSz="533400">
            <a:spcBef>
              <a:spcPct val="0"/>
            </a:spcBef>
            <a:buNone/>
          </a:pPr>
          <a:r>
            <a:rPr lang="en-US" altLang="zh-TW" sz="950" b="1" kern="1200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1. </a:t>
          </a:r>
          <a:r>
            <a:rPr lang="zh-TW" altLang="zh-TW" sz="950" b="1" kern="1200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攤位數多者先抽先選</a:t>
          </a:r>
          <a:r>
            <a:rPr lang="zh-TW" altLang="en-US" sz="950" b="1" kern="1200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。</a:t>
          </a:r>
          <a:endParaRPr lang="en-US" altLang="zh-TW" sz="950" b="1" kern="1200">
            <a:solidFill>
              <a:srgbClr val="FFFF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0" lvl="0" indent="0" algn="l" defTabSz="533400">
            <a:lnSpc>
              <a:spcPts val="14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950" b="1" kern="1200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2.</a:t>
          </a:r>
          <a:r>
            <a:rPr lang="zh-TW" altLang="en-US" sz="950" b="1" kern="1200">
              <a:solidFill>
                <a:srgbClr val="FFFF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 攤位數相同者，依「公司英文全名字母序」抽出選位順序。</a:t>
          </a:r>
        </a:p>
      </dsp:txBody>
      <dsp:txXfrm>
        <a:off x="21277" y="21277"/>
        <a:ext cx="3315150" cy="683886"/>
      </dsp:txXfrm>
    </dsp:sp>
    <dsp:sp modelId="{55E17479-21B2-498D-8C11-DD7FACF0A043}">
      <dsp:nvSpPr>
        <dsp:cNvPr id="0" name=""/>
        <dsp:cNvSpPr/>
      </dsp:nvSpPr>
      <dsp:spPr>
        <a:xfrm>
          <a:off x="3481786" y="176436"/>
          <a:ext cx="261092" cy="37356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488950">
            <a:lnSpc>
              <a:spcPts val="16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100" kern="1200"/>
        </a:p>
      </dsp:txBody>
      <dsp:txXfrm>
        <a:off x="3481786" y="251149"/>
        <a:ext cx="182764" cy="224141"/>
      </dsp:txXfrm>
    </dsp:sp>
    <dsp:sp modelId="{1EA2350A-A1A4-4BEC-B11F-7C7C9D4F9CF1}">
      <dsp:nvSpPr>
        <dsp:cNvPr id="0" name=""/>
        <dsp:cNvSpPr/>
      </dsp:nvSpPr>
      <dsp:spPr>
        <a:xfrm>
          <a:off x="3858576" y="36111"/>
          <a:ext cx="2368531" cy="65421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ts val="16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Step2.</a:t>
          </a: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依選位順序進行選位</a:t>
          </a:r>
        </a:p>
      </dsp:txBody>
      <dsp:txXfrm>
        <a:off x="3877737" y="55272"/>
        <a:ext cx="2330209" cy="6158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21EA8C559DA4895656D34593F5D2F" ma:contentTypeVersion="12" ma:contentTypeDescription="Create a new document." ma:contentTypeScope="" ma:versionID="fdb73540bcf8fcf52c0d90c8a1d9a5fd">
  <xsd:schema xmlns:xsd="http://www.w3.org/2001/XMLSchema" xmlns:xs="http://www.w3.org/2001/XMLSchema" xmlns:p="http://schemas.microsoft.com/office/2006/metadata/properties" xmlns:ns3="af53de12-7aec-456c-ba4e-de71adff7a11" xmlns:ns4="d8625d7d-1990-4742-ad39-f0f3e27f35e8" targetNamespace="http://schemas.microsoft.com/office/2006/metadata/properties" ma:root="true" ma:fieldsID="ba8b030455b4867a23cace382c8e3f0c" ns3:_="" ns4:_="">
    <xsd:import namespace="af53de12-7aec-456c-ba4e-de71adff7a11"/>
    <xsd:import namespace="d8625d7d-1990-4742-ad39-f0f3e27f35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3de12-7aec-456c-ba4e-de71adff7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25d7d-1990-4742-ad39-f0f3e27f3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625d7d-1990-4742-ad39-f0f3e27f35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C2F1A-EE5C-4452-9CE7-0F9519D31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3de12-7aec-456c-ba4e-de71adff7a11"/>
    <ds:schemaRef ds:uri="d8625d7d-1990-4742-ad39-f0f3e27f3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ABBCA-CFDB-46B1-8EC0-3334F510A0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9C3D5-E7A9-44E6-89CF-1CE1318FBDED}">
  <ds:schemaRefs>
    <ds:schemaRef ds:uri="http://schemas.microsoft.com/office/2006/metadata/properties"/>
    <ds:schemaRef ds:uri="http://schemas.microsoft.com/office/infopath/2007/PartnerControls"/>
    <ds:schemaRef ds:uri="d8625d7d-1990-4742-ad39-f0f3e27f35e8"/>
  </ds:schemaRefs>
</ds:datastoreItem>
</file>

<file path=customXml/itemProps4.xml><?xml version="1.0" encoding="utf-8"?>
<ds:datastoreItem xmlns:ds="http://schemas.openxmlformats.org/officeDocument/2006/customXml" ds:itemID="{9CDDE87F-EF40-4440-B07E-3FC93EA1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 AOI論壇展覽</Template>
  <TotalTime>2107</TotalTime>
  <Pages>10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蘇桓玉</dc:creator>
  <cp:keywords/>
  <dc:description/>
  <cp:lastModifiedBy>劉純秀</cp:lastModifiedBy>
  <cp:revision>42</cp:revision>
  <cp:lastPrinted>2026-05-27T03:16:00Z</cp:lastPrinted>
  <dcterms:created xsi:type="dcterms:W3CDTF">2026-05-18T08:29:00Z</dcterms:created>
  <dcterms:modified xsi:type="dcterms:W3CDTF">2026-05-28T07:28:00Z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0x01010038C21EA8C559DA4895656D34593F5D2F</vt:lpwstr>
  </property>
</Properties>
</file>