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783E6" w14:textId="4BC393BF" w:rsidR="00AE5356" w:rsidRPr="00AE5356" w:rsidRDefault="00AE5356" w:rsidP="003F7084">
      <w:pPr>
        <w:snapToGrid w:val="0"/>
        <w:jc w:val="center"/>
        <w:rPr>
          <w:rFonts w:ascii="Arial Black" w:eastAsia="微軟正黑體" w:hAnsi="Arial Black" w:cs="FrankRuehl"/>
          <w:b/>
          <w:iCs/>
          <w:color w:val="C0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徵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稿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活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動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延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長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至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8/14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敬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請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把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握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最</w:t>
      </w:r>
      <w:proofErr w:type="gramEnd"/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後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截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稿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5356">
        <w:rPr>
          <w:rFonts w:ascii="Arial Black" w:eastAsia="微軟正黑體" w:hAnsi="Arial Black" w:cs="FrankRuehl" w:hint="eastAsia"/>
          <w:b/>
          <w:iCs/>
          <w:color w:val="E36C0A" w:themeColor="accent6" w:themeShade="BF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日</w:t>
      </w:r>
    </w:p>
    <w:p w14:paraId="540853DA" w14:textId="49973B37" w:rsidR="0014451C" w:rsidRPr="003F7084" w:rsidRDefault="003F7084" w:rsidP="003F7084">
      <w:pPr>
        <w:snapToGrid w:val="0"/>
        <w:jc w:val="center"/>
        <w:rPr>
          <w:rFonts w:ascii="Arial Black" w:eastAsia="微軟正黑體" w:hAnsi="Arial Black"/>
          <w:b/>
          <w:iCs/>
          <w:color w:val="C00000"/>
          <w:sz w:val="36"/>
          <w:szCs w:val="36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F7084">
        <w:rPr>
          <w:rFonts w:ascii="Arial Black" w:eastAsia="微軟正黑體" w:hAnsi="Arial Black" w:cs="FrankRuehl" w:hint="eastAsia"/>
          <w:b/>
          <w:iCs/>
          <w:color w:val="C00000"/>
          <w:sz w:val="36"/>
          <w:szCs w:val="36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>
        <w:rPr>
          <w:rFonts w:ascii="Arial Black" w:eastAsia="微軟正黑體" w:hAnsi="Arial Black" w:cs="FrankRuehl" w:hint="eastAsia"/>
          <w:b/>
          <w:iCs/>
          <w:color w:val="C00000"/>
          <w:sz w:val="36"/>
          <w:szCs w:val="36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3F7084">
        <w:rPr>
          <w:rFonts w:ascii="Arial Black" w:eastAsia="微軟正黑體" w:hAnsi="Arial Black" w:cs="FrankRuehl" w:hint="eastAsia"/>
          <w:b/>
          <w:iCs/>
          <w:color w:val="C00000"/>
          <w:sz w:val="36"/>
          <w:szCs w:val="36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Taiwan AOI Forum &amp; Show</w:t>
      </w:r>
      <w:r>
        <w:rPr>
          <w:rFonts w:ascii="Arial Black" w:eastAsia="微軟正黑體" w:hAnsi="Arial Black" w:cs="FrankRuehl" w:hint="eastAsia"/>
          <w:b/>
          <w:iCs/>
          <w:color w:val="C00000"/>
          <w:sz w:val="36"/>
          <w:szCs w:val="36"/>
          <w:u w:val="doub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徵稿說明</w:t>
      </w:r>
    </w:p>
    <w:p w14:paraId="7B815620" w14:textId="1947B080" w:rsidR="00025512" w:rsidRPr="00025512" w:rsidRDefault="006F523A" w:rsidP="00025512">
      <w:pPr>
        <w:snapToGrid w:val="0"/>
        <w:spacing w:beforeLines="50" w:before="180"/>
        <w:jc w:val="both"/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</w:pPr>
      <w:r w:rsidRPr="002D621D">
        <w:rPr>
          <w:rFonts w:ascii="微軟正黑體" w:eastAsia="微軟正黑體" w:hAnsi="微軟正黑體" w:cs="Arial"/>
          <w:b/>
          <w:color w:val="17365D" w:themeColor="text2" w:themeShade="BF"/>
          <w:sz w:val="28"/>
          <w:szCs w:val="28"/>
        </w:rPr>
        <w:t>自動光學檢測設備聯盟</w:t>
      </w:r>
      <w:r w:rsidRPr="002D621D">
        <w:rPr>
          <w:rFonts w:ascii="微軟正黑體" w:eastAsia="微軟正黑體" w:hAnsi="微軟正黑體" w:cs="Arial" w:hint="eastAsia"/>
          <w:b/>
          <w:color w:val="17365D" w:themeColor="text2" w:themeShade="BF"/>
          <w:sz w:val="28"/>
          <w:szCs w:val="28"/>
        </w:rPr>
        <w:t>（</w:t>
      </w:r>
      <w:r w:rsidRPr="002D621D">
        <w:rPr>
          <w:rFonts w:ascii="微軟正黑體" w:eastAsia="微軟正黑體" w:hAnsi="微軟正黑體" w:cs="Arial"/>
          <w:b/>
          <w:color w:val="17365D" w:themeColor="text2" w:themeShade="BF"/>
          <w:sz w:val="28"/>
          <w:szCs w:val="28"/>
        </w:rPr>
        <w:t>AOIEA</w:t>
      </w:r>
      <w:r w:rsidRPr="002D621D">
        <w:rPr>
          <w:rFonts w:ascii="微軟正黑體" w:eastAsia="微軟正黑體" w:hAnsi="微軟正黑體" w:cs="Arial" w:hint="eastAsia"/>
          <w:b/>
          <w:color w:val="17365D" w:themeColor="text2" w:themeShade="BF"/>
          <w:sz w:val="28"/>
          <w:szCs w:val="28"/>
        </w:rPr>
        <w:t>）</w:t>
      </w:r>
      <w:r w:rsidRPr="002D621D"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  <w:t>為凝聚產業發展力量，每年固定舉辦AOI論壇展覽，集結技術開發者、模組/元件供應者、設備製造者</w:t>
      </w:r>
      <w:r w:rsidRPr="002D621D"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與</w:t>
      </w:r>
      <w:r w:rsidRPr="002D621D"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  <w:t>設備使用者於一堂，進行產經與技術交流，並提供產業上、中、下游的社群互動機會，規模與效益歷年來獲得多方肯定，為國內AOI產業每年最受關注與不容錯過的重要盛事。</w:t>
      </w:r>
    </w:p>
    <w:p w14:paraId="7EDFAF38" w14:textId="77777777" w:rsidR="000C417A" w:rsidRPr="00B73175" w:rsidRDefault="000C417A" w:rsidP="000C417A">
      <w:pPr>
        <w:snapToGrid w:val="0"/>
        <w:spacing w:beforeLines="50" w:before="180"/>
        <w:jc w:val="both"/>
        <w:rPr>
          <w:rFonts w:ascii="微軟正黑體" w:eastAsia="微軟正黑體" w:hAnsi="微軟正黑體"/>
          <w:b/>
          <w:color w:val="17365D" w:themeColor="text2" w:themeShade="BF"/>
          <w:sz w:val="32"/>
          <w:szCs w:val="32"/>
          <w:u w:val="single"/>
        </w:rPr>
      </w:pPr>
      <w:r w:rsidRPr="00B73175">
        <w:rPr>
          <w:rFonts w:ascii="微軟正黑體" w:eastAsia="微軟正黑體" w:hAnsi="微軟正黑體" w:hint="eastAsia"/>
          <w:b/>
          <w:color w:val="17365D" w:themeColor="text2" w:themeShade="BF"/>
          <w:sz w:val="28"/>
          <w:szCs w:val="28"/>
          <w:u w:val="single"/>
        </w:rPr>
        <w:t>回顧2025 第25屆</w:t>
      </w:r>
      <w:r w:rsidRPr="00B73175">
        <w:rPr>
          <w:rFonts w:ascii="微軟正黑體" w:eastAsia="微軟正黑體" w:hAnsi="微軟正黑體"/>
          <w:b/>
          <w:color w:val="17365D" w:themeColor="text2" w:themeShade="BF"/>
          <w:sz w:val="28"/>
          <w:szCs w:val="28"/>
          <w:u w:val="single"/>
        </w:rPr>
        <w:t>AOI</w:t>
      </w:r>
      <w:r w:rsidRPr="00B73175">
        <w:rPr>
          <w:rFonts w:ascii="微軟正黑體" w:eastAsia="微軟正黑體" w:hAnsi="微軟正黑體" w:hint="eastAsia"/>
          <w:b/>
          <w:color w:val="17365D" w:themeColor="text2" w:themeShade="BF"/>
          <w:sz w:val="28"/>
          <w:szCs w:val="28"/>
          <w:u w:val="single"/>
        </w:rPr>
        <w:t>論壇與展覽</w:t>
      </w:r>
    </w:p>
    <w:p w14:paraId="6651EC3B" w14:textId="77777777" w:rsidR="000C417A" w:rsidRDefault="000C417A" w:rsidP="000C417A">
      <w:pPr>
        <w:snapToGrid w:val="0"/>
        <w:spacing w:line="320" w:lineRule="exact"/>
        <w:jc w:val="both"/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</w:pPr>
      <w:r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參展廠商 18家、 21</w:t>
      </w:r>
      <w:r w:rsidRPr="0023713E"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  <w:t xml:space="preserve"> Booths</w:t>
      </w:r>
    </w:p>
    <w:p w14:paraId="6FE07B0F" w14:textId="77777777" w:rsidR="000C417A" w:rsidRDefault="000C417A" w:rsidP="000C417A">
      <w:pPr>
        <w:snapToGrid w:val="0"/>
        <w:spacing w:line="320" w:lineRule="exact"/>
        <w:jc w:val="both"/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</w:pPr>
      <w:r w:rsidRPr="0023713E"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專題演講</w:t>
      </w:r>
      <w:r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5</w:t>
      </w:r>
      <w:r w:rsidRPr="0023713E"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場次</w:t>
      </w:r>
      <w:r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、新品</w:t>
      </w:r>
      <w:r w:rsidRPr="0023713E"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發表</w:t>
      </w:r>
      <w:r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 xml:space="preserve"> 6 場次</w:t>
      </w:r>
    </w:p>
    <w:p w14:paraId="11DDD04F" w14:textId="77777777" w:rsidR="000C417A" w:rsidRPr="0023713E" w:rsidRDefault="000C417A" w:rsidP="000C417A">
      <w:pPr>
        <w:snapToGrid w:val="0"/>
        <w:spacing w:line="320" w:lineRule="exact"/>
        <w:jc w:val="both"/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</w:pPr>
      <w:r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口頭論文發表 8 場次、</w:t>
      </w:r>
      <w:r w:rsidRPr="0023713E"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海報30篇</w:t>
      </w:r>
    </w:p>
    <w:p w14:paraId="058D22DF" w14:textId="77777777" w:rsidR="000C417A" w:rsidRPr="0023713E" w:rsidRDefault="000C417A" w:rsidP="000C417A">
      <w:pPr>
        <w:snapToGrid w:val="0"/>
        <w:spacing w:line="320" w:lineRule="exact"/>
        <w:jc w:val="both"/>
        <w:rPr>
          <w:rFonts w:ascii="微軟正黑體" w:eastAsia="微軟正黑體" w:hAnsi="微軟正黑體" w:cs="Arial"/>
          <w:b/>
          <w:color w:val="17365D" w:themeColor="text2" w:themeShade="BF"/>
          <w:szCs w:val="24"/>
        </w:rPr>
      </w:pPr>
      <w:r>
        <w:rPr>
          <w:rFonts w:ascii="微軟正黑體" w:eastAsia="微軟正黑體" w:hAnsi="微軟正黑體" w:cs="Arial" w:hint="eastAsia"/>
          <w:b/>
          <w:color w:val="17365D" w:themeColor="text2" w:themeShade="BF"/>
          <w:szCs w:val="24"/>
        </w:rPr>
        <w:t>論文全文 30篇、摘要31篇</w:t>
      </w:r>
    </w:p>
    <w:p w14:paraId="462AEECA" w14:textId="61510032" w:rsidR="00550918" w:rsidRPr="008B681E" w:rsidRDefault="003C3879" w:rsidP="000C417A">
      <w:pPr>
        <w:snapToGrid w:val="0"/>
        <w:spacing w:beforeLines="50" w:before="180"/>
        <w:jc w:val="both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8B681E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活動</w:t>
      </w:r>
      <w:r w:rsidR="006F523A" w:rsidRPr="008B681E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主軸</w:t>
      </w:r>
    </w:p>
    <w:p w14:paraId="7817A16F" w14:textId="63C9D391" w:rsidR="001F6F48" w:rsidRDefault="006043B9" w:rsidP="00BA6EC2">
      <w:pPr>
        <w:snapToGrid w:val="0"/>
        <w:jc w:val="both"/>
        <w:rPr>
          <w:rFonts w:ascii="微軟正黑體" w:eastAsia="微軟正黑體" w:hAnsi="微軟正黑體"/>
          <w:b/>
          <w:noProof/>
          <w:color w:val="000000" w:themeColor="text1"/>
          <w:sz w:val="40"/>
          <w:szCs w:val="40"/>
        </w:rPr>
      </w:pPr>
      <w:r w:rsidRPr="006043B9">
        <w:rPr>
          <w:rFonts w:ascii="微軟正黑體" w:eastAsia="微軟正黑體" w:hAnsi="微軟正黑體"/>
          <w:b/>
          <w:noProof/>
          <w:color w:val="000000" w:themeColor="text1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885952" wp14:editId="616DB607">
                <wp:simplePos x="0" y="0"/>
                <wp:positionH relativeFrom="column">
                  <wp:posOffset>3328</wp:posOffset>
                </wp:positionH>
                <wp:positionV relativeFrom="paragraph">
                  <wp:posOffset>81619</wp:posOffset>
                </wp:positionV>
                <wp:extent cx="5768975" cy="1909822"/>
                <wp:effectExtent l="0" t="0" r="22225" b="0"/>
                <wp:wrapNone/>
                <wp:docPr id="7" name="群組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975" cy="1909822"/>
                          <a:chOff x="0" y="0"/>
                          <a:chExt cx="7796382" cy="2981452"/>
                        </a:xfrm>
                      </wpg:grpSpPr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7022" cy="29454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加號 9"/>
                        <wps:cNvSpPr/>
                        <wps:spPr bwMode="auto">
                          <a:xfrm>
                            <a:off x="5387290" y="1081454"/>
                            <a:ext cx="685800" cy="597877"/>
                          </a:xfrm>
                          <a:prstGeom prst="mathPlus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vert="horz" wrap="square" lIns="91440" tIns="45720" rIns="91440" bIns="45720" numCol="1" rtlCol="0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0" name="群組 10"/>
                        <wpg:cNvGrpSpPr/>
                        <wpg:grpSpPr>
                          <a:xfrm>
                            <a:off x="6214805" y="168386"/>
                            <a:ext cx="1581577" cy="2813066"/>
                            <a:chOff x="6214805" y="168386"/>
                            <a:chExt cx="1581577" cy="2813066"/>
                          </a:xfrm>
                        </wpg:grpSpPr>
                        <wps:wsp>
                          <wps:cNvPr id="11" name="矩形: 圓角 11"/>
                          <wps:cNvSpPr/>
                          <wps:spPr bwMode="auto">
                            <a:xfrm>
                              <a:off x="6215193" y="168386"/>
                              <a:ext cx="1581189" cy="2655276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9525" cap="flat" cmpd="sng" algn="ctr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vert="horz" wrap="square" lIns="91440" tIns="45720" rIns="91440" bIns="45720" numCol="1" rtlCol="0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" name="橢圓 13"/>
                          <wps:cNvSpPr/>
                          <wps:spPr bwMode="auto">
                            <a:xfrm>
                              <a:off x="6381345" y="284027"/>
                              <a:ext cx="1239715" cy="1211997"/>
                            </a:xfrm>
                            <a:prstGeom prst="ellipse">
                              <a:avLst/>
                            </a:prstGeom>
                            <a:solidFill>
                              <a:schemeClr val="accent1"/>
                            </a:solidFill>
                            <a:ln w="28575" cap="flat" cmpd="sng" algn="ctr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bodyPr vert="horz" wrap="square" lIns="91440" tIns="45720" rIns="91440" bIns="45720" numCol="1" rtlCol="0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" name="文字方塊 13"/>
                          <wps:cNvSpPr txBox="1"/>
                          <wps:spPr>
                            <a:xfrm>
                              <a:off x="6437751" y="469058"/>
                              <a:ext cx="1151890" cy="97194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E70B502" w14:textId="5A258D22" w:rsidR="006043B9" w:rsidRPr="00FF7216" w:rsidRDefault="000D3190" w:rsidP="006043B9">
                                <w:pPr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jc w:val="center"/>
                                  <w:textAlignment w:val="baseline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2"/>
                                  </w:rPr>
                                  <w:t>人才</w:t>
                                </w:r>
                                <w:r w:rsidR="006043B9" w:rsidRPr="00FF7216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2"/>
                                  </w:rPr>
                                  <w:t>技術</w:t>
                                </w:r>
                                <w:proofErr w:type="gramStart"/>
                                <w:r w:rsidR="006043B9" w:rsidRPr="00FF7216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22"/>
                                  </w:rPr>
                                  <w:t>鏈結媒合</w:t>
                                </w:r>
                                <w:proofErr w:type="gramEnd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" name="文字方塊 14"/>
                          <wps:cNvSpPr txBox="1"/>
                          <wps:spPr>
                            <a:xfrm>
                              <a:off x="6214805" y="1518412"/>
                              <a:ext cx="1581150" cy="14630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DCD6B6" w14:textId="19467340" w:rsidR="006043B9" w:rsidRPr="006043B9" w:rsidRDefault="006043B9" w:rsidP="006043B9">
                                <w:pPr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textAlignment w:val="baseline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 w:rsidRPr="006043B9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強化</w:t>
                                </w:r>
                                <w:r w:rsidR="003D6E51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人才與</w:t>
                                </w:r>
                                <w:r w:rsidRPr="006043B9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技術</w:t>
                                </w:r>
                                <w:r w:rsidR="003D6E51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的</w:t>
                                </w:r>
                                <w:r w:rsidRPr="006043B9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鏈結與媒合，促進產業鏈合</w:t>
                                </w:r>
                                <w:r w:rsidR="00025512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作</w:t>
                                </w:r>
                                <w:r w:rsidRPr="006043B9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color w:val="F2F2F2" w:themeColor="background1" w:themeShade="F2"/>
                                    <w:kern w:val="24"/>
                                    <w:sz w:val="18"/>
                                    <w:szCs w:val="18"/>
                                  </w:rPr>
                                  <w:t>與交流。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885952" id="群組 16" o:spid="_x0000_s1026" style="position:absolute;left:0;text-align:left;margin-left:.25pt;margin-top:6.45pt;width:454.25pt;height:150.4pt;z-index:251659264;mso-width-relative:margin;mso-height-relative:margin" coordsize="77963,29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8" o:spid="_x0000_s1027" type="#_x0000_t75" style="position:absolute;width:54770;height:29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">
                  <v:imagedata r:id="rId9" o:title="" chromakey="white"/>
                </v:shape>
                <v:shape id="加號 9" o:spid="_x0000_s1028" style="position:absolute;left:53872;top:10814;width:6858;height:5979;visibility:visible;mso-wrap-style:square;v-text-anchor:top" coordsize="685800,597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" path="m90903,228628r181687,l272590,79249r140620,l413210,228628r181687,l594897,369249r-181687,l413210,518628r-140620,l272590,369249r-181687,l90903,228628xe" fillcolor="#fabf8f [1945]" stroked="f">
                  <v:shadow on="t" color="black" opacity="22937f" origin=",.5" offset="0,.63889mm"/>
                  <v:path arrowok="t" o:connecttype="custom" o:connectlocs="90903,228628;272590,228628;272590,79249;413210,79249;413210,228628;594897,228628;594897,369249;413210,369249;413210,518628;272590,518628;272590,369249;90903,369249;90903,228628" o:connectangles="0,0,0,0,0,0,0,0,0,0,0,0,0"/>
                </v:shape>
                <v:group id="群組 10" o:spid="_x0000_s1029" style="position:absolute;left:62148;top:1683;width:15815;height:28131" coordorigin="62148,1683" coordsize="15815,2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oundrect id="矩形: 圓角 11" o:spid="_x0000_s1030" style="position:absolute;left:62151;top:1683;width:15812;height:2655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" fillcolor="#365f91 [2404]" strokecolor="#4f81bd [3204]"/>
                  <v:oval id="橢圓 13" o:spid="_x0000_s1031" style="position:absolute;left:63813;top:2840;width:12397;height:12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" fillcolor="#4f81bd [3204]" strokecolor="white [3212]" strokeweight="2.2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13" o:spid="_x0000_s1032" type="#_x0000_t202" style="position:absolute;left:64377;top:4690;width:11519;height:9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3E70B502" w14:textId="5A258D22" w:rsidR="006043B9" w:rsidRPr="00FF7216" w:rsidRDefault="000D3190" w:rsidP="006043B9">
                          <w:pPr>
                            <w:kinsoku w:val="0"/>
                            <w:overflowPunct w:val="0"/>
                            <w:adjustRightInd w:val="0"/>
                            <w:snapToGrid w:val="0"/>
                            <w:jc w:val="center"/>
                            <w:textAlignment w:val="baseline"/>
                            <w:rPr>
                              <w:rFonts w:ascii="微軟正黑體" w:eastAsia="微軟正黑體" w:hAnsi="微軟正黑體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</w:rPr>
                            <w:t>人才</w:t>
                          </w:r>
                          <w:r w:rsidR="006043B9" w:rsidRPr="00FF7216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</w:rPr>
                            <w:t>技術</w:t>
                          </w:r>
                          <w:proofErr w:type="gramStart"/>
                          <w:r w:rsidR="006043B9" w:rsidRPr="00FF7216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FFFFF" w:themeColor="background1"/>
                              <w:kern w:val="24"/>
                              <w:sz w:val="22"/>
                            </w:rPr>
                            <w:t>鏈結媒合</w:t>
                          </w:r>
                          <w:proofErr w:type="gramEnd"/>
                        </w:p>
                      </w:txbxContent>
                    </v:textbox>
                  </v:shape>
                  <v:shape id="文字方塊 14" o:spid="_x0000_s1033" type="#_x0000_t202" style="position:absolute;left:62148;top:15184;width:15811;height:14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<v:textbox>
                      <w:txbxContent>
                        <w:p w14:paraId="04DCD6B6" w14:textId="19467340" w:rsidR="006043B9" w:rsidRPr="006043B9" w:rsidRDefault="006043B9" w:rsidP="006043B9">
                          <w:pPr>
                            <w:kinsoku w:val="0"/>
                            <w:overflowPunct w:val="0"/>
                            <w:adjustRightInd w:val="0"/>
                            <w:snapToGrid w:val="0"/>
                            <w:textAlignment w:val="baseline"/>
                            <w:rPr>
                              <w:rFonts w:ascii="微軟正黑體" w:eastAsia="微軟正黑體" w:hAnsi="微軟正黑體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</w:pPr>
                          <w:r w:rsidRPr="006043B9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強化</w:t>
                          </w:r>
                          <w:r w:rsidR="003D6E51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人才與</w:t>
                          </w:r>
                          <w:r w:rsidRPr="006043B9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技術</w:t>
                          </w:r>
                          <w:r w:rsidR="003D6E51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的</w:t>
                          </w:r>
                          <w:r w:rsidRPr="006043B9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鏈結與媒合，促進產業鏈合</w:t>
                          </w:r>
                          <w:r w:rsidR="00025512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作</w:t>
                          </w:r>
                          <w:r w:rsidRPr="006043B9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color w:val="F2F2F2" w:themeColor="background1" w:themeShade="F2"/>
                              <w:kern w:val="24"/>
                              <w:sz w:val="18"/>
                              <w:szCs w:val="18"/>
                            </w:rPr>
                            <w:t>與交流。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CCC0FBB" w14:textId="1AB54B64" w:rsidR="006043B9" w:rsidRDefault="006043B9" w:rsidP="00BA6EC2">
      <w:pPr>
        <w:snapToGrid w:val="0"/>
        <w:jc w:val="both"/>
        <w:rPr>
          <w:rFonts w:ascii="微軟正黑體" w:eastAsia="微軟正黑體" w:hAnsi="微軟正黑體"/>
          <w:b/>
          <w:noProof/>
          <w:color w:val="000000" w:themeColor="text1"/>
          <w:sz w:val="40"/>
          <w:szCs w:val="40"/>
        </w:rPr>
      </w:pPr>
    </w:p>
    <w:p w14:paraId="5A1AA787" w14:textId="01985237" w:rsidR="006043B9" w:rsidRDefault="006043B9" w:rsidP="00BA6EC2">
      <w:pPr>
        <w:snapToGrid w:val="0"/>
        <w:jc w:val="both"/>
        <w:rPr>
          <w:rFonts w:ascii="微軟正黑體" w:eastAsia="微軟正黑體" w:hAnsi="微軟正黑體"/>
          <w:color w:val="000000" w:themeColor="text1"/>
          <w:sz w:val="22"/>
        </w:rPr>
      </w:pPr>
    </w:p>
    <w:p w14:paraId="5969D258" w14:textId="65773F32" w:rsidR="006043B9" w:rsidRDefault="006043B9" w:rsidP="00BA6EC2">
      <w:pPr>
        <w:snapToGrid w:val="0"/>
        <w:jc w:val="both"/>
        <w:rPr>
          <w:rFonts w:ascii="微軟正黑體" w:eastAsia="微軟正黑體" w:hAnsi="微軟正黑體"/>
          <w:color w:val="000000" w:themeColor="text1"/>
          <w:sz w:val="22"/>
        </w:rPr>
      </w:pPr>
    </w:p>
    <w:p w14:paraId="2AC0457F" w14:textId="10E5AAD2" w:rsidR="006043B9" w:rsidRDefault="006043B9" w:rsidP="00BA6EC2">
      <w:pPr>
        <w:snapToGrid w:val="0"/>
        <w:jc w:val="both"/>
        <w:rPr>
          <w:rFonts w:ascii="微軟正黑體" w:eastAsia="微軟正黑體" w:hAnsi="微軟正黑體"/>
          <w:color w:val="000000" w:themeColor="text1"/>
          <w:sz w:val="22"/>
        </w:rPr>
      </w:pPr>
    </w:p>
    <w:p w14:paraId="2B93865A" w14:textId="3C333442" w:rsidR="006043B9" w:rsidRDefault="006043B9" w:rsidP="00BA6EC2">
      <w:pPr>
        <w:snapToGrid w:val="0"/>
        <w:jc w:val="both"/>
        <w:rPr>
          <w:rFonts w:ascii="微軟正黑體" w:eastAsia="微軟正黑體" w:hAnsi="微軟正黑體"/>
          <w:color w:val="000000" w:themeColor="text1"/>
          <w:sz w:val="22"/>
        </w:rPr>
      </w:pPr>
    </w:p>
    <w:p w14:paraId="7797A92C" w14:textId="77777777" w:rsidR="006043B9" w:rsidRPr="008B681E" w:rsidRDefault="006043B9" w:rsidP="00BA6EC2">
      <w:pPr>
        <w:snapToGrid w:val="0"/>
        <w:jc w:val="both"/>
        <w:rPr>
          <w:rFonts w:ascii="微軟正黑體" w:eastAsia="微軟正黑體" w:hAnsi="微軟正黑體"/>
          <w:color w:val="000000" w:themeColor="text1"/>
          <w:sz w:val="22"/>
        </w:rPr>
      </w:pPr>
    </w:p>
    <w:p w14:paraId="595FF67A" w14:textId="1266F4F1" w:rsidR="007476A0" w:rsidRPr="000C417A" w:rsidRDefault="00E31D00" w:rsidP="000C417A">
      <w:pPr>
        <w:snapToGrid w:val="0"/>
        <w:spacing w:beforeLines="50" w:before="180" w:afterLines="50" w:after="180"/>
        <w:jc w:val="center"/>
        <w:rPr>
          <w:rFonts w:ascii="微軟正黑體" w:eastAsia="微軟正黑體" w:hAnsi="微軟正黑體"/>
          <w:b/>
          <w:color w:val="000000" w:themeColor="text1"/>
          <w:spacing w:val="20"/>
          <w:sz w:val="32"/>
          <w:szCs w:val="32"/>
          <w:u w:val="double"/>
        </w:rPr>
      </w:pPr>
      <w:r w:rsidRPr="00B73175">
        <w:rPr>
          <w:rFonts w:ascii="微軟正黑體" w:eastAsia="微軟正黑體" w:hAnsi="微軟正黑體" w:hint="eastAsia"/>
          <w:b/>
          <w:color w:val="C00000"/>
          <w:spacing w:val="20"/>
          <w:sz w:val="32"/>
          <w:szCs w:val="32"/>
          <w:u w:val="double"/>
        </w:rPr>
        <w:t>2026徵稿</w:t>
      </w:r>
      <w:r w:rsidR="007476A0" w:rsidRPr="00B73175">
        <w:rPr>
          <w:rFonts w:ascii="微軟正黑體" w:eastAsia="微軟正黑體" w:hAnsi="微軟正黑體" w:hint="eastAsia"/>
          <w:b/>
          <w:color w:val="C00000"/>
          <w:spacing w:val="20"/>
          <w:sz w:val="32"/>
          <w:szCs w:val="32"/>
          <w:u w:val="double"/>
        </w:rPr>
        <w:t>重要時程</w:t>
      </w:r>
      <w:r w:rsidR="007712DF">
        <w:rPr>
          <w:rFonts w:ascii="微軟正黑體" w:eastAsia="微軟正黑體" w:hAnsi="微軟正黑體" w:hint="eastAsia"/>
          <w:b/>
          <w:color w:val="C00000"/>
          <w:spacing w:val="20"/>
          <w:sz w:val="32"/>
          <w:szCs w:val="32"/>
          <w:u w:val="double"/>
        </w:rPr>
        <w:t>(更新)</w:t>
      </w:r>
    </w:p>
    <w:p w14:paraId="5C920933" w14:textId="4B98D0B9" w:rsidR="00E87542" w:rsidRDefault="00CA700C" w:rsidP="00BD1D61">
      <w:pPr>
        <w:snapToGrid w:val="0"/>
        <w:spacing w:afterLines="50" w:after="180"/>
        <w:jc w:val="both"/>
        <w:rPr>
          <w:rFonts w:ascii="微軟正黑體" w:eastAsia="微軟正黑體" w:hAnsi="微軟正黑體"/>
          <w:noProof/>
          <w:color w:val="000000" w:themeColor="text1"/>
          <w:szCs w:val="24"/>
        </w:rPr>
      </w:pPr>
      <w:r w:rsidRPr="00CA700C">
        <w:rPr>
          <w:rFonts w:ascii="微軟正黑體" w:eastAsia="微軟正黑體" w:hAnsi="微軟正黑體"/>
          <w:noProof/>
          <w:color w:val="000000" w:themeColor="text1"/>
          <w:szCs w:val="24"/>
        </w:rPr>
        <w:drawing>
          <wp:inline distT="0" distB="0" distL="0" distR="0" wp14:anchorId="408C2CA3" wp14:editId="5BB47DAD">
            <wp:extent cx="6102350" cy="168529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545" cy="16858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57DFE62" w14:textId="77777777" w:rsidR="00051BEE" w:rsidRPr="00051BEE" w:rsidRDefault="003C3879" w:rsidP="00051BEE">
      <w:pPr>
        <w:snapToGrid w:val="0"/>
        <w:jc w:val="both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8B681E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lastRenderedPageBreak/>
        <w:t>徵稿方向</w:t>
      </w:r>
    </w:p>
    <w:tbl>
      <w:tblPr>
        <w:tblStyle w:val="1-50"/>
        <w:tblW w:w="5000" w:type="pct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9618"/>
      </w:tblGrid>
      <w:tr w:rsidR="008B681E" w:rsidRPr="008B681E" w14:paraId="4E2611CD" w14:textId="77777777" w:rsidTr="00051B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FFFFFF" w:themeFill="background1"/>
          </w:tcPr>
          <w:p w14:paraId="6D94CB9E" w14:textId="225F7193" w:rsidR="00A70FA7" w:rsidRPr="002251C1" w:rsidRDefault="000C417A" w:rsidP="00051BEE">
            <w:pPr>
              <w:snapToGrid w:val="0"/>
              <w:spacing w:before="120" w:line="320" w:lineRule="exact"/>
              <w:jc w:val="both"/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</w:pPr>
            <w:r w:rsidRPr="000C417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光電/半導體產業AOI技術</w:t>
            </w:r>
          </w:p>
          <w:p w14:paraId="00545A53" w14:textId="3807021E" w:rsidR="00A70FA7" w:rsidRPr="002251C1" w:rsidRDefault="00DE12E0" w:rsidP="00051BEE">
            <w:pPr>
              <w:snapToGrid w:val="0"/>
              <w:spacing w:line="320" w:lineRule="exact"/>
              <w:ind w:left="252"/>
              <w:jc w:val="both"/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</w:pP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缺陷及</w:t>
            </w:r>
            <w:proofErr w:type="gramStart"/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尺寸檢量測</w:t>
            </w:r>
            <w:proofErr w:type="gramEnd"/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與分類、良率提升技術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機器視覺與影像處理應用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人工智慧與深度學習於AOI之應用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即時</w:t>
            </w:r>
            <w:proofErr w:type="gramStart"/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與線上檢測</w:t>
            </w:r>
            <w:proofErr w:type="gramEnd"/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技術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智慧製造與光電半導體製程檢測整合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光學量測與精密檢測技術</w:t>
            </w:r>
            <w:r w:rsidR="00A70FA7" w:rsidRPr="002251C1"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  <w:t>...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等與光電半導體相關之AOI</w:t>
            </w:r>
            <w:r w:rsidR="00186CE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檢測</w:t>
            </w:r>
            <w:r w:rsidR="00B73175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量測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技術</w:t>
            </w:r>
          </w:p>
          <w:p w14:paraId="3F19C13F" w14:textId="4F7C77E8" w:rsidR="00A70FA7" w:rsidRPr="002251C1" w:rsidRDefault="00DE12E0" w:rsidP="00051BEE">
            <w:pPr>
              <w:snapToGrid w:val="0"/>
              <w:spacing w:before="120" w:line="320" w:lineRule="exact"/>
              <w:jc w:val="both"/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</w:pPr>
            <w:r w:rsidRPr="00DE12E0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工具機/機械產業AOI技術</w:t>
            </w:r>
          </w:p>
          <w:p w14:paraId="5A177656" w14:textId="1AC6C026" w:rsidR="00A70FA7" w:rsidRPr="002251C1" w:rsidRDefault="00DE12E0" w:rsidP="00051BEE">
            <w:pPr>
              <w:snapToGrid w:val="0"/>
              <w:spacing w:line="320" w:lineRule="exact"/>
              <w:ind w:left="252"/>
              <w:jc w:val="both"/>
              <w:rPr>
                <w:rFonts w:ascii="微軟正黑體" w:eastAsia="微軟正黑體" w:hAnsi="微軟正黑體" w:cs="Arial"/>
                <w:color w:val="000000" w:themeColor="text1"/>
                <w:szCs w:val="24"/>
              </w:rPr>
            </w:pP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加工製程監控與品質檢測之機器視覺系統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表面缺陷檢測、分類與精密光學量測技術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人工智慧與深度學習於製造檢測之應用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proofErr w:type="gramStart"/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線上即時</w:t>
            </w:r>
            <w:proofErr w:type="gramEnd"/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檢測與智慧製造系統整合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設備狀態監測、刀具磨耗辨識與自動化品質管理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DE12E0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數位分身（Digital Twin）與資料驅動檢測技術</w:t>
            </w:r>
            <w:r w:rsidR="00A70FA7" w:rsidRPr="002251C1"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  <w:t>...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等與精密機械相關之AOI</w:t>
            </w:r>
            <w:r w:rsidR="00B73175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檢測量測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技術</w:t>
            </w:r>
          </w:p>
          <w:p w14:paraId="5123B169" w14:textId="0D19B9E8" w:rsidR="00A70FA7" w:rsidRPr="002251C1" w:rsidRDefault="00721EAA" w:rsidP="00051BEE">
            <w:pPr>
              <w:snapToGrid w:val="0"/>
              <w:spacing w:before="120" w:line="320" w:lineRule="exact"/>
              <w:jc w:val="both"/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</w:pPr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其他</w:t>
            </w:r>
            <w:proofErr w:type="gramStart"/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產業檢量測</w:t>
            </w:r>
            <w:proofErr w:type="gramEnd"/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技術(</w:t>
            </w:r>
            <w:proofErr w:type="gramStart"/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淨零/綠</w:t>
            </w:r>
            <w:r w:rsidR="00402C54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能</w:t>
            </w:r>
            <w:proofErr w:type="gramEnd"/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/農業/生</w:t>
            </w:r>
            <w:proofErr w:type="gramStart"/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醫</w:t>
            </w:r>
            <w:proofErr w:type="gramEnd"/>
            <w:r w:rsidRPr="00721EAA">
              <w:rPr>
                <w:rFonts w:ascii="微軟正黑體" w:eastAsia="微軟正黑體" w:hAnsi="微軟正黑體" w:cs="Arial" w:hint="eastAsia"/>
                <w:color w:val="000000" w:themeColor="text1"/>
                <w:szCs w:val="24"/>
              </w:rPr>
              <w:t>/太空…)</w:t>
            </w:r>
          </w:p>
          <w:p w14:paraId="622C076F" w14:textId="30E434B2" w:rsidR="00552736" w:rsidRPr="00186CE7" w:rsidRDefault="00186CE7" w:rsidP="00186CE7">
            <w:pPr>
              <w:snapToGrid w:val="0"/>
              <w:spacing w:line="320" w:lineRule="exact"/>
              <w:ind w:left="252"/>
              <w:jc w:val="both"/>
              <w:rPr>
                <w:rFonts w:ascii="微軟正黑體" w:eastAsia="微軟正黑體" w:hAnsi="微軟正黑體" w:cs="Arial"/>
                <w:color w:val="000000" w:themeColor="text1"/>
                <w:szCs w:val="24"/>
              </w:rPr>
            </w:pPr>
            <w:proofErr w:type="gramStart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淨零碳排</w:t>
            </w:r>
            <w:proofErr w:type="gramEnd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與綠色製造之檢測</w:t>
            </w:r>
            <w:proofErr w:type="gramStart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與碳排監測</w:t>
            </w:r>
            <w:proofErr w:type="gramEnd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技術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再生能源（太陽能、電池、氫能）元件之檢測與品質控制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農業生產之機器視覺檢測（作物辨識、病蟲害檢測與品質分級）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生</w:t>
            </w:r>
            <w:proofErr w:type="gramStart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醫</w:t>
            </w:r>
            <w:proofErr w:type="gramEnd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領域之影像檢測與分析（醫療影像、細胞/組織辨識）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太空與航太元件之高可靠度光學檢測與缺陷分析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人工智慧與深度學習於跨產業AOI檢測之應用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proofErr w:type="gramStart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線上即時</w:t>
            </w:r>
            <w:proofErr w:type="gramEnd"/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檢測、智慧製造與自動化檢測系統整合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高精度光學量測、多模態感測與複雜環境檢測技術</w:t>
            </w:r>
            <w:r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/</w:t>
            </w:r>
            <w:r w:rsidRPr="00186CE7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量子技術於先進光學檢測與高靈敏感測之應用</w:t>
            </w:r>
            <w:r w:rsidR="00A70FA7" w:rsidRPr="002251C1">
              <w:rPr>
                <w:rFonts w:ascii="微軟正黑體" w:eastAsia="微軟正黑體" w:hAnsi="微軟正黑體" w:cs="Arial"/>
                <w:b w:val="0"/>
                <w:color w:val="000000" w:themeColor="text1"/>
                <w:szCs w:val="24"/>
              </w:rPr>
              <w:t>...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等</w:t>
            </w:r>
            <w:r w:rsidR="00612603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產業所需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之AOI</w:t>
            </w:r>
            <w:r w:rsidR="00B73175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檢測量測</w:t>
            </w:r>
            <w:r w:rsidR="00A70FA7" w:rsidRPr="002251C1">
              <w:rPr>
                <w:rFonts w:ascii="微軟正黑體" w:eastAsia="微軟正黑體" w:hAnsi="微軟正黑體" w:cs="Arial" w:hint="eastAsia"/>
                <w:b w:val="0"/>
                <w:color w:val="000000" w:themeColor="text1"/>
                <w:szCs w:val="24"/>
              </w:rPr>
              <w:t>技術</w:t>
            </w:r>
          </w:p>
        </w:tc>
      </w:tr>
    </w:tbl>
    <w:p w14:paraId="1A5EEB54" w14:textId="77777777" w:rsidR="000068F5" w:rsidRPr="008B681E" w:rsidRDefault="000D2549" w:rsidP="00A56F1B">
      <w:pPr>
        <w:pStyle w:val="aa"/>
        <w:snapToGrid w:val="0"/>
        <w:spacing w:beforeLines="50" w:before="180"/>
        <w:ind w:leftChars="0" w:left="0"/>
        <w:jc w:val="both"/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</w:pPr>
      <w:r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投稿須知</w:t>
      </w:r>
    </w:p>
    <w:p w14:paraId="4676AC37" w14:textId="188E25C1" w:rsidR="00680835" w:rsidRPr="002251C1" w:rsidRDefault="00991FB5" w:rsidP="007F476A">
      <w:pPr>
        <w:pStyle w:val="aa"/>
        <w:numPr>
          <w:ilvl w:val="0"/>
          <w:numId w:val="4"/>
        </w:numPr>
        <w:snapToGrid w:val="0"/>
        <w:spacing w:before="100" w:line="320" w:lineRule="exact"/>
        <w:ind w:leftChars="0"/>
        <w:jc w:val="both"/>
        <w:rPr>
          <w:rFonts w:ascii="微軟正黑體" w:eastAsia="微軟正黑體" w:hAnsi="微軟正黑體" w:cs="Arial"/>
          <w:color w:val="000000" w:themeColor="text1"/>
        </w:rPr>
      </w:pPr>
      <w:r w:rsidRPr="002251C1">
        <w:rPr>
          <w:rFonts w:ascii="微軟正黑體" w:eastAsia="微軟正黑體" w:hAnsi="微軟正黑體" w:cs="Arial" w:hint="eastAsia"/>
          <w:color w:val="000000" w:themeColor="text1"/>
        </w:rPr>
        <w:t>歡迎</w:t>
      </w:r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投稿</w:t>
      </w:r>
      <w:r w:rsidRPr="002251C1">
        <w:rPr>
          <w:rFonts w:ascii="微軟正黑體" w:eastAsia="微軟正黑體" w:hAnsi="微軟正黑體" w:cs="Arial" w:hint="eastAsia"/>
          <w:color w:val="000000" w:themeColor="text1"/>
        </w:rPr>
        <w:t>1年內的研發成果或最新方法</w:t>
      </w:r>
      <w:r w:rsidR="00552736" w:rsidRPr="002251C1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Pr="002251C1">
        <w:rPr>
          <w:rFonts w:ascii="微軟正黑體" w:eastAsia="微軟正黑體" w:hAnsi="微軟正黑體" w:cs="Arial" w:hint="eastAsia"/>
          <w:b/>
          <w:color w:val="000000" w:themeColor="text1"/>
          <w:u w:val="single"/>
        </w:rPr>
        <w:t>不限為第一次發表</w:t>
      </w:r>
      <w:r w:rsidR="00665946" w:rsidRPr="002251C1">
        <w:rPr>
          <w:rFonts w:ascii="微軟正黑體" w:eastAsia="微軟正黑體" w:hAnsi="微軟正黑體" w:cs="Arial" w:hint="eastAsia"/>
          <w:b/>
          <w:color w:val="000000" w:themeColor="text1"/>
          <w:u w:val="single"/>
        </w:rPr>
        <w:t>，投稿類型分為論文、簡報</w:t>
      </w:r>
      <w:r w:rsidR="00680835" w:rsidRPr="002251C1">
        <w:rPr>
          <w:rFonts w:ascii="微軟正黑體" w:eastAsia="微軟正黑體" w:hAnsi="微軟正黑體" w:cs="Arial" w:hint="eastAsia"/>
          <w:color w:val="000000" w:themeColor="text1"/>
        </w:rPr>
        <w:t>。</w:t>
      </w:r>
      <w:r w:rsidR="005C33AD" w:rsidRPr="002251C1">
        <w:rPr>
          <w:rFonts w:ascii="微軟正黑體" w:eastAsia="微軟正黑體" w:hAnsi="微軟正黑體" w:cs="Arial" w:hint="eastAsia"/>
          <w:color w:val="000000" w:themeColor="text1"/>
        </w:rPr>
        <w:t>每篇</w:t>
      </w:r>
      <w:r w:rsidR="00663783" w:rsidRPr="002251C1">
        <w:rPr>
          <w:rFonts w:ascii="微軟正黑體" w:eastAsia="微軟正黑體" w:hAnsi="微軟正黑體" w:cs="Arial" w:hint="eastAsia"/>
          <w:color w:val="000000" w:themeColor="text1"/>
        </w:rPr>
        <w:t>論文</w:t>
      </w:r>
      <w:r w:rsidR="00552736" w:rsidRPr="002251C1">
        <w:rPr>
          <w:rFonts w:ascii="微軟正黑體" w:eastAsia="微軟正黑體" w:hAnsi="微軟正黑體" w:cs="Arial" w:hint="eastAsia"/>
          <w:color w:val="000000" w:themeColor="text1"/>
        </w:rPr>
        <w:t>將可</w:t>
      </w:r>
      <w:r w:rsidR="00220871" w:rsidRPr="002251C1">
        <w:rPr>
          <w:rFonts w:ascii="微軟正黑體" w:eastAsia="微軟正黑體" w:hAnsi="微軟正黑體" w:cs="Arial" w:hint="eastAsia"/>
          <w:color w:val="000000" w:themeColor="text1"/>
        </w:rPr>
        <w:t>獲得兩個名額，</w:t>
      </w:r>
      <w:r w:rsidR="005C33AD" w:rsidRPr="002251C1">
        <w:rPr>
          <w:rFonts w:ascii="微軟正黑體" w:eastAsia="微軟正黑體" w:hAnsi="微軟正黑體" w:cs="Arial" w:hint="eastAsia"/>
          <w:color w:val="000000" w:themeColor="text1"/>
        </w:rPr>
        <w:t>免費</w:t>
      </w:r>
      <w:r w:rsidR="00552736" w:rsidRPr="002251C1">
        <w:rPr>
          <w:rFonts w:ascii="微軟正黑體" w:eastAsia="微軟正黑體" w:hAnsi="微軟正黑體" w:cs="Arial" w:hint="eastAsia"/>
          <w:color w:val="000000" w:themeColor="text1"/>
        </w:rPr>
        <w:t>參與</w:t>
      </w:r>
      <w:r w:rsidR="0023713E">
        <w:rPr>
          <w:rFonts w:ascii="微軟正黑體" w:eastAsia="微軟正黑體" w:hAnsi="微軟正黑體" w:cs="Arial"/>
          <w:color w:val="000000" w:themeColor="text1"/>
        </w:rPr>
        <w:t>10/1</w:t>
      </w:r>
      <w:r w:rsidR="0065688E">
        <w:rPr>
          <w:rFonts w:ascii="微軟正黑體" w:eastAsia="微軟正黑體" w:hAnsi="微軟正黑體" w:cs="Arial"/>
          <w:color w:val="000000" w:themeColor="text1"/>
        </w:rPr>
        <w:t xml:space="preserve"> </w:t>
      </w:r>
      <w:r w:rsidR="00552736" w:rsidRPr="002251C1">
        <w:rPr>
          <w:rFonts w:ascii="微軟正黑體" w:eastAsia="微軟正黑體" w:hAnsi="微軟正黑體" w:cs="Arial" w:hint="eastAsia"/>
          <w:color w:val="000000" w:themeColor="text1"/>
        </w:rPr>
        <w:t>AOI論壇全日</w:t>
      </w:r>
      <w:r w:rsidR="0090569A" w:rsidRPr="002251C1">
        <w:rPr>
          <w:rFonts w:ascii="微軟正黑體" w:eastAsia="微軟正黑體" w:hAnsi="微軟正黑體" w:cs="Arial" w:hint="eastAsia"/>
          <w:color w:val="000000" w:themeColor="text1"/>
        </w:rPr>
        <w:t>活動</w:t>
      </w:r>
      <w:r w:rsidR="00552736" w:rsidRPr="002251C1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14:paraId="51B98462" w14:textId="115C304E" w:rsidR="00365FA3" w:rsidRPr="002251C1" w:rsidRDefault="00365FA3" w:rsidP="007F476A">
      <w:pPr>
        <w:pStyle w:val="aa"/>
        <w:numPr>
          <w:ilvl w:val="0"/>
          <w:numId w:val="4"/>
        </w:numPr>
        <w:snapToGrid w:val="0"/>
        <w:spacing w:before="100" w:line="320" w:lineRule="exact"/>
        <w:ind w:leftChars="0" w:left="482" w:hanging="482"/>
        <w:jc w:val="both"/>
        <w:rPr>
          <w:rFonts w:ascii="微軟正黑體" w:eastAsia="微軟正黑體" w:hAnsi="微軟正黑體" w:cs="Arial"/>
          <w:color w:val="000000" w:themeColor="text1"/>
        </w:rPr>
      </w:pPr>
      <w:r w:rsidRPr="002251C1">
        <w:rPr>
          <w:rFonts w:ascii="微軟正黑體" w:eastAsia="微軟正黑體" w:hAnsi="微軟正黑體" w:cs="Arial" w:hint="eastAsia"/>
          <w:color w:val="000000" w:themeColor="text1"/>
        </w:rPr>
        <w:t>請</w:t>
      </w:r>
      <w:r w:rsidR="0023713E">
        <w:rPr>
          <w:rFonts w:ascii="微軟正黑體" w:eastAsia="微軟正黑體" w:hAnsi="微軟正黑體" w:cs="Arial" w:hint="eastAsia"/>
          <w:color w:val="000000" w:themeColor="text1"/>
        </w:rPr>
        <w:t>於</w:t>
      </w:r>
      <w:r w:rsidR="00251778">
        <w:rPr>
          <w:rFonts w:ascii="微軟正黑體" w:eastAsia="微軟正黑體" w:hAnsi="微軟正黑體" w:cs="Arial" w:hint="eastAsia"/>
          <w:b/>
          <w:bCs/>
          <w:color w:val="C00000"/>
        </w:rPr>
        <w:t>8</w:t>
      </w:r>
      <w:r w:rsidR="0023713E" w:rsidRPr="0065688E">
        <w:rPr>
          <w:rFonts w:ascii="微軟正黑體" w:eastAsia="微軟正黑體" w:hAnsi="微軟正黑體" w:cs="Arial" w:hint="eastAsia"/>
          <w:b/>
          <w:bCs/>
          <w:color w:val="C00000"/>
        </w:rPr>
        <w:t>/</w:t>
      </w:r>
      <w:r w:rsidR="00251778">
        <w:rPr>
          <w:rFonts w:ascii="微軟正黑體" w:eastAsia="微軟正黑體" w:hAnsi="微軟正黑體" w:cs="Arial" w:hint="eastAsia"/>
          <w:b/>
          <w:bCs/>
          <w:color w:val="C00000"/>
        </w:rPr>
        <w:t>14</w:t>
      </w:r>
      <w:r w:rsidR="0023713E" w:rsidRPr="0065688E">
        <w:rPr>
          <w:rFonts w:ascii="微軟正黑體" w:eastAsia="微軟正黑體" w:hAnsi="微軟正黑體" w:cs="Arial" w:hint="eastAsia"/>
          <w:b/>
          <w:bCs/>
          <w:color w:val="C00000"/>
        </w:rPr>
        <w:t>前</w:t>
      </w:r>
      <w:r w:rsidR="0023713E">
        <w:rPr>
          <w:rFonts w:ascii="微軟正黑體" w:eastAsia="微軟正黑體" w:hAnsi="微軟正黑體" w:cs="Arial" w:hint="eastAsia"/>
          <w:b/>
          <w:bCs/>
          <w:color w:val="C00000"/>
        </w:rPr>
        <w:t xml:space="preserve"> </w:t>
      </w:r>
      <w:r w:rsidR="0023713E">
        <w:rPr>
          <w:rFonts w:ascii="微軟正黑體" w:eastAsia="微軟正黑體" w:hAnsi="微軟正黑體" w:cs="Arial"/>
          <w:b/>
          <w:bCs/>
          <w:color w:val="C00000"/>
        </w:rPr>
        <w:t>e-mail</w:t>
      </w:r>
      <w:r w:rsidR="0023713E">
        <w:rPr>
          <w:rFonts w:ascii="微軟正黑體" w:eastAsia="微軟正黑體" w:hAnsi="微軟正黑體" w:cs="Arial" w:hint="eastAsia"/>
          <w:b/>
          <w:bCs/>
          <w:color w:val="C00000"/>
        </w:rPr>
        <w:t>至a</w:t>
      </w:r>
      <w:r w:rsidR="0023713E">
        <w:rPr>
          <w:rFonts w:ascii="微軟正黑體" w:eastAsia="微軟正黑體" w:hAnsi="微軟正黑體" w:cs="Arial"/>
          <w:b/>
          <w:bCs/>
          <w:color w:val="C00000"/>
        </w:rPr>
        <w:t>oiea@itri.org.tw</w:t>
      </w:r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報名投稿，</w:t>
      </w:r>
      <w:r w:rsidR="0023713E">
        <w:rPr>
          <w:rFonts w:ascii="微軟正黑體" w:eastAsia="微軟正黑體" w:hAnsi="微軟正黑體" w:cs="Arial" w:hint="eastAsia"/>
          <w:color w:val="000000" w:themeColor="text1"/>
        </w:rPr>
        <w:t>並</w:t>
      </w:r>
      <w:r w:rsidR="001D46A9" w:rsidRPr="002251C1">
        <w:rPr>
          <w:rFonts w:ascii="微軟正黑體" w:eastAsia="微軟正黑體" w:hAnsi="微軟正黑體" w:cs="Arial" w:hint="eastAsia"/>
          <w:color w:val="000000" w:themeColor="text1"/>
        </w:rPr>
        <w:t>依據撰寫要點與格式規定</w:t>
      </w:r>
      <w:r w:rsidRPr="002251C1">
        <w:rPr>
          <w:rFonts w:ascii="微軟正黑體" w:eastAsia="微軟正黑體" w:hAnsi="微軟正黑體" w:cs="Arial" w:hint="eastAsia"/>
          <w:color w:val="000000" w:themeColor="text1"/>
        </w:rPr>
        <w:t>繳交論文</w:t>
      </w:r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(</w:t>
      </w:r>
      <w:r w:rsidR="0014298E" w:rsidRPr="002251C1">
        <w:rPr>
          <w:rFonts w:ascii="微軟正黑體" w:eastAsia="微軟正黑體" w:hAnsi="微軟正黑體" w:cs="Arial" w:hint="eastAsia"/>
          <w:color w:val="000000" w:themeColor="text1"/>
        </w:rPr>
        <w:t>格式請參考</w:t>
      </w:r>
      <w:hyperlink w:anchor="附件2" w:history="1">
        <w:r w:rsidR="0014298E" w:rsidRPr="002251C1">
          <w:rPr>
            <w:rStyle w:val="a7"/>
            <w:rFonts w:ascii="微軟正黑體" w:eastAsia="微軟正黑體" w:hAnsi="微軟正黑體" w:cs="Arial" w:hint="eastAsia"/>
            <w:color w:val="000000" w:themeColor="text1"/>
          </w:rPr>
          <w:t>附件</w:t>
        </w:r>
      </w:hyperlink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)，</w:t>
      </w:r>
      <w:r w:rsidRPr="002251C1">
        <w:rPr>
          <w:rFonts w:ascii="微軟正黑體" w:eastAsia="微軟正黑體" w:hAnsi="微軟正黑體" w:cs="Arial" w:hint="eastAsia"/>
          <w:color w:val="000000" w:themeColor="text1"/>
        </w:rPr>
        <w:t>格式不符將予以退件。</w:t>
      </w:r>
    </w:p>
    <w:p w14:paraId="55188B9A" w14:textId="77777777" w:rsidR="00D91A26" w:rsidRPr="002251C1" w:rsidRDefault="00991FB5" w:rsidP="007F476A">
      <w:pPr>
        <w:pStyle w:val="aa"/>
        <w:numPr>
          <w:ilvl w:val="0"/>
          <w:numId w:val="4"/>
        </w:numPr>
        <w:snapToGrid w:val="0"/>
        <w:spacing w:before="100" w:line="320" w:lineRule="exact"/>
        <w:ind w:leftChars="0" w:left="482" w:hanging="482"/>
        <w:jc w:val="both"/>
        <w:rPr>
          <w:rFonts w:ascii="微軟正黑體" w:eastAsia="微軟正黑體" w:hAnsi="微軟正黑體" w:cs="Arial"/>
          <w:color w:val="000000" w:themeColor="text1"/>
        </w:rPr>
      </w:pPr>
      <w:r w:rsidRPr="002251C1">
        <w:rPr>
          <w:rFonts w:ascii="微軟正黑體" w:eastAsia="微軟正黑體" w:hAnsi="微軟正黑體" w:cs="Arial" w:hint="eastAsia"/>
          <w:color w:val="000000" w:themeColor="text1"/>
        </w:rPr>
        <w:t>所有</w:t>
      </w:r>
      <w:proofErr w:type="gramStart"/>
      <w:r w:rsidRPr="002251C1">
        <w:rPr>
          <w:rFonts w:ascii="微軟正黑體" w:eastAsia="微軟正黑體" w:hAnsi="微軟正黑體" w:cs="Arial" w:hint="eastAsia"/>
          <w:color w:val="000000" w:themeColor="text1"/>
        </w:rPr>
        <w:t>投稿均將收錄</w:t>
      </w:r>
      <w:proofErr w:type="gramEnd"/>
      <w:r w:rsidRPr="002251C1">
        <w:rPr>
          <w:rFonts w:ascii="微軟正黑體" w:eastAsia="微軟正黑體" w:hAnsi="微軟正黑體" w:cs="Arial" w:hint="eastAsia"/>
          <w:color w:val="000000" w:themeColor="text1"/>
        </w:rPr>
        <w:t>於大會論文集</w:t>
      </w:r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，並公開於</w:t>
      </w:r>
      <w:proofErr w:type="gramStart"/>
      <w:r w:rsidRPr="002251C1">
        <w:rPr>
          <w:rFonts w:ascii="微軟正黑體" w:eastAsia="微軟正黑體" w:hAnsi="微軟正黑體" w:cs="Arial" w:hint="eastAsia"/>
          <w:color w:val="000000" w:themeColor="text1"/>
        </w:rPr>
        <w:t>主辦單位官網</w:t>
      </w:r>
      <w:proofErr w:type="gramEnd"/>
      <w:r w:rsidRPr="002251C1">
        <w:rPr>
          <w:rFonts w:ascii="微軟正黑體" w:eastAsia="微軟正黑體" w:hAnsi="微軟正黑體" w:cs="Arial" w:hint="eastAsia"/>
          <w:color w:val="000000" w:themeColor="text1"/>
        </w:rPr>
        <w:t>。</w:t>
      </w:r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投稿者同意自行負責投稿文</w:t>
      </w:r>
      <w:r w:rsidR="00665946" w:rsidRPr="002251C1">
        <w:rPr>
          <w:rFonts w:ascii="微軟正黑體" w:eastAsia="微軟正黑體" w:hAnsi="微軟正黑體" w:cs="Arial" w:hint="eastAsia"/>
          <w:color w:val="000000" w:themeColor="text1"/>
        </w:rPr>
        <w:t>章</w:t>
      </w:r>
      <w:r w:rsidR="00D91A26" w:rsidRPr="002251C1">
        <w:rPr>
          <w:rFonts w:ascii="微軟正黑體" w:eastAsia="微軟正黑體" w:hAnsi="微軟正黑體" w:cs="Arial" w:hint="eastAsia"/>
          <w:color w:val="000000" w:themeColor="text1"/>
        </w:rPr>
        <w:t>之學術倫理、智慧財產權(如著作權、專利權、商標權、營業秘密)、及相關法律等議題，主辦單位無查核義務。來稿內容如違反前述情事，責任由投稿者自負。如造成主辦單位損害，投稿者應負損害賠償責任。</w:t>
      </w:r>
    </w:p>
    <w:p w14:paraId="70F6A4EE" w14:textId="77777777" w:rsidR="00C455C4" w:rsidRPr="002251C1" w:rsidRDefault="001D0ACA" w:rsidP="007F476A">
      <w:pPr>
        <w:pStyle w:val="aa"/>
        <w:numPr>
          <w:ilvl w:val="0"/>
          <w:numId w:val="4"/>
        </w:numPr>
        <w:snapToGrid w:val="0"/>
        <w:spacing w:before="100" w:line="320" w:lineRule="exact"/>
        <w:ind w:leftChars="0" w:left="482" w:hanging="482"/>
        <w:jc w:val="both"/>
        <w:rPr>
          <w:rFonts w:ascii="微軟正黑體" w:eastAsia="微軟正黑體" w:hAnsi="微軟正黑體" w:cs="Arial"/>
          <w:color w:val="000000" w:themeColor="text1"/>
        </w:rPr>
      </w:pPr>
      <w:r w:rsidRPr="002251C1">
        <w:rPr>
          <w:rFonts w:ascii="微軟正黑體" w:eastAsia="微軟正黑體" w:hAnsi="微軟正黑體" w:cs="Arial" w:hint="eastAsia"/>
          <w:color w:val="000000" w:themeColor="text1"/>
        </w:rPr>
        <w:t>報名視同接受本活動之相關規範</w:t>
      </w:r>
      <w:r w:rsidR="0083536A" w:rsidRPr="002251C1">
        <w:rPr>
          <w:rFonts w:ascii="微軟正黑體" w:eastAsia="微軟正黑體" w:hAnsi="微軟正黑體" w:cs="Arial" w:hint="eastAsia"/>
          <w:color w:val="000000" w:themeColor="text1"/>
        </w:rPr>
        <w:t>。</w:t>
      </w:r>
      <w:r w:rsidR="00D66021" w:rsidRPr="002251C1">
        <w:rPr>
          <w:rFonts w:ascii="微軟正黑體" w:eastAsia="微軟正黑體" w:hAnsi="微軟正黑體" w:cs="Arial" w:hint="eastAsia"/>
          <w:color w:val="000000" w:themeColor="text1"/>
        </w:rPr>
        <w:t>主辦單位保有修改、變更或暫停本活動之權利</w:t>
      </w:r>
      <w:r w:rsidR="0083536A" w:rsidRPr="002251C1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="00D66021" w:rsidRPr="002251C1">
        <w:rPr>
          <w:rFonts w:ascii="微軟正黑體" w:eastAsia="微軟正黑體" w:hAnsi="微軟正黑體" w:cs="Arial" w:hint="eastAsia"/>
          <w:color w:val="000000" w:themeColor="text1"/>
        </w:rPr>
        <w:t>如有未盡事宜，悉依主辦單位相關規定或解釋辦理，並得隨時補充公告與</w:t>
      </w:r>
      <w:proofErr w:type="gramStart"/>
      <w:r w:rsidR="00D66021" w:rsidRPr="002251C1">
        <w:rPr>
          <w:rFonts w:ascii="微軟正黑體" w:eastAsia="微軟正黑體" w:hAnsi="微軟正黑體" w:cs="Arial" w:hint="eastAsia"/>
          <w:color w:val="000000" w:themeColor="text1"/>
        </w:rPr>
        <w:t>活動官網</w:t>
      </w:r>
      <w:proofErr w:type="gramEnd"/>
      <w:r w:rsidR="00D66021" w:rsidRPr="002251C1">
        <w:rPr>
          <w:rFonts w:ascii="微軟正黑體" w:eastAsia="微軟正黑體" w:hAnsi="微軟正黑體" w:cs="Arial" w:hint="eastAsia"/>
          <w:color w:val="000000" w:themeColor="text1"/>
        </w:rPr>
        <w:t>，不再另行通知。</w:t>
      </w:r>
    </w:p>
    <w:p w14:paraId="629EEA56" w14:textId="77777777" w:rsidR="008F2E9F" w:rsidRDefault="008F2E9F">
      <w:pPr>
        <w:widowControl/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</w:pPr>
      <w:r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  <w:br w:type="page"/>
      </w:r>
    </w:p>
    <w:p w14:paraId="572A2FC4" w14:textId="41960E24" w:rsidR="003D3F49" w:rsidRPr="00994596" w:rsidRDefault="00C414D6" w:rsidP="00994596">
      <w:pPr>
        <w:snapToGrid w:val="0"/>
        <w:jc w:val="both"/>
        <w:rPr>
          <w:rFonts w:ascii="微軟正黑體" w:eastAsia="微軟正黑體" w:hAnsi="微軟正黑體" w:cs="Arial"/>
          <w:b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lastRenderedPageBreak/>
        <w:t>投稿</w:t>
      </w:r>
      <w:r w:rsidR="003D3F49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欄位一覽表</w:t>
      </w:r>
    </w:p>
    <w:tbl>
      <w:tblPr>
        <w:tblW w:w="4972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5"/>
        <w:gridCol w:w="793"/>
        <w:gridCol w:w="56"/>
        <w:gridCol w:w="664"/>
        <w:gridCol w:w="371"/>
        <w:gridCol w:w="56"/>
        <w:gridCol w:w="327"/>
        <w:gridCol w:w="978"/>
        <w:gridCol w:w="201"/>
        <w:gridCol w:w="1220"/>
        <w:gridCol w:w="50"/>
        <w:gridCol w:w="201"/>
        <w:gridCol w:w="504"/>
        <w:gridCol w:w="647"/>
        <w:gridCol w:w="61"/>
        <w:gridCol w:w="1951"/>
        <w:gridCol w:w="109"/>
      </w:tblGrid>
      <w:tr w:rsidR="008B681E" w:rsidRPr="00C414D6" w14:paraId="65705F5D" w14:textId="77777777" w:rsidTr="007F476A">
        <w:trPr>
          <w:trHeight w:val="70"/>
        </w:trPr>
        <w:tc>
          <w:tcPr>
            <w:tcW w:w="5000" w:type="pct"/>
            <w:gridSpan w:val="1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087757CF" w14:textId="77777777" w:rsidR="00220871" w:rsidRPr="00C414D6" w:rsidRDefault="00220871" w:rsidP="00C414D6">
            <w:pPr>
              <w:widowControl/>
              <w:snapToGrid w:val="0"/>
              <w:spacing w:before="120" w:after="120" w:line="30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0"/>
                <w:szCs w:val="24"/>
              </w:rPr>
            </w:pPr>
            <w:r w:rsidRPr="00C414D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Cs w:val="24"/>
              </w:rPr>
              <w:t>發表聯絡人</w:t>
            </w:r>
          </w:p>
        </w:tc>
      </w:tr>
      <w:tr w:rsidR="008B681E" w:rsidRPr="008B681E" w14:paraId="630A64AF" w14:textId="77777777" w:rsidTr="00A56F1B">
        <w:trPr>
          <w:trHeight w:hRule="exact" w:val="454"/>
        </w:trPr>
        <w:tc>
          <w:tcPr>
            <w:tcW w:w="723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23075159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代表聯絡人</w:t>
            </w:r>
          </w:p>
        </w:tc>
        <w:tc>
          <w:tcPr>
            <w:tcW w:w="4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6AC87FA6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姓名：</w:t>
            </w:r>
          </w:p>
        </w:tc>
        <w:tc>
          <w:tcPr>
            <w:tcW w:w="570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28D5E59D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___________</w:t>
            </w:r>
          </w:p>
        </w:tc>
        <w:tc>
          <w:tcPr>
            <w:tcW w:w="711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30D67780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聯絡電話：</w:t>
            </w:r>
          </w:p>
        </w:tc>
        <w:tc>
          <w:tcPr>
            <w:tcW w:w="742" w:type="pct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2EB33D92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_______________</w:t>
            </w:r>
          </w:p>
        </w:tc>
        <w:tc>
          <w:tcPr>
            <w:tcW w:w="732" w:type="pct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2D4DDC3D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2A20DC">
              <w:rPr>
                <w:rFonts w:ascii="微軟正黑體" w:eastAsia="微軟正黑體" w:hAnsi="微軟正黑體" w:cs="Arial" w:hint="eastAsia"/>
                <w:color w:val="000000" w:themeColor="text1"/>
                <w:spacing w:val="210"/>
                <w:kern w:val="0"/>
                <w:sz w:val="21"/>
                <w:szCs w:val="21"/>
                <w:fitText w:val="840" w:id="1924889344"/>
              </w:rPr>
              <w:t>手</w:t>
            </w:r>
            <w:r w:rsidRPr="002A20DC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fitText w:val="840" w:id="1924889344"/>
              </w:rPr>
              <w:t>機</w:t>
            </w: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：</w:t>
            </w:r>
          </w:p>
        </w:tc>
        <w:tc>
          <w:tcPr>
            <w:tcW w:w="1108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1F06CD9B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_________________________</w:t>
            </w:r>
          </w:p>
        </w:tc>
      </w:tr>
      <w:tr w:rsidR="008B681E" w:rsidRPr="008B681E" w14:paraId="07358978" w14:textId="77777777" w:rsidTr="00A56F1B">
        <w:trPr>
          <w:trHeight w:hRule="exact" w:val="454"/>
        </w:trPr>
        <w:tc>
          <w:tcPr>
            <w:tcW w:w="723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20C58251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41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542510C0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E-mail：</w:t>
            </w:r>
          </w:p>
        </w:tc>
        <w:tc>
          <w:tcPr>
            <w:tcW w:w="3863" w:type="pct"/>
            <w:gridSpan w:val="15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2D007FDA" w14:textId="2924D3C8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  <w:u w:val="single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            </w:t>
            </w:r>
            <w:r w:rsidR="00A56F1B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 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</w:t>
            </w:r>
          </w:p>
        </w:tc>
      </w:tr>
      <w:tr w:rsidR="008B681E" w:rsidRPr="00C414D6" w14:paraId="67825D8C" w14:textId="77777777" w:rsidTr="007F476A">
        <w:trPr>
          <w:trHeight w:val="286"/>
        </w:trPr>
        <w:tc>
          <w:tcPr>
            <w:tcW w:w="5000" w:type="pct"/>
            <w:gridSpan w:val="1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2BE767B5" w14:textId="77777777" w:rsidR="00220871" w:rsidRPr="00C414D6" w:rsidRDefault="00220871" w:rsidP="00C414D6">
            <w:pPr>
              <w:widowControl/>
              <w:snapToGrid w:val="0"/>
              <w:spacing w:before="120" w:after="120" w:line="30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0"/>
                <w:szCs w:val="24"/>
              </w:rPr>
            </w:pPr>
            <w:r w:rsidRPr="00C414D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Cs w:val="24"/>
              </w:rPr>
              <w:t>投稿資訊</w:t>
            </w:r>
          </w:p>
        </w:tc>
      </w:tr>
      <w:tr w:rsidR="008B681E" w:rsidRPr="008B681E" w14:paraId="0D927F83" w14:textId="77777777" w:rsidTr="007F476A">
        <w:trPr>
          <w:trHeight w:val="174"/>
        </w:trPr>
        <w:tc>
          <w:tcPr>
            <w:tcW w:w="72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0F4BB90D" w14:textId="77777777" w:rsidR="00220871" w:rsidRPr="008B681E" w:rsidRDefault="00220871" w:rsidP="00C414D6">
            <w:pPr>
              <w:widowControl/>
              <w:pBdr>
                <w:right w:val="single" w:sz="4" w:space="4" w:color="auto"/>
              </w:pBdr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論文中文題目</w:t>
            </w: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14:paraId="6706DE7E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</w:p>
        </w:tc>
      </w:tr>
      <w:tr w:rsidR="003B453A" w:rsidRPr="008B681E" w14:paraId="6B670AB2" w14:textId="77777777" w:rsidTr="007F476A">
        <w:trPr>
          <w:trHeight w:val="174"/>
        </w:trPr>
        <w:tc>
          <w:tcPr>
            <w:tcW w:w="72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3C1B8273" w14:textId="005C2F6C" w:rsidR="003B453A" w:rsidRPr="008B681E" w:rsidRDefault="003B453A" w:rsidP="00C414D6">
            <w:pPr>
              <w:widowControl/>
              <w:pBdr>
                <w:right w:val="single" w:sz="4" w:space="4" w:color="auto"/>
              </w:pBdr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論文</w:t>
            </w:r>
            <w:r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  <w:sz w:val="21"/>
                <w:szCs w:val="21"/>
              </w:rPr>
              <w:t>英</w:t>
            </w: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文題目</w:t>
            </w: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14:paraId="066853E4" w14:textId="77777777" w:rsidR="003B453A" w:rsidRPr="008B681E" w:rsidRDefault="003B453A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</w:p>
        </w:tc>
      </w:tr>
      <w:tr w:rsidR="00C414D6" w:rsidRPr="008B681E" w14:paraId="64D5C97F" w14:textId="77777777" w:rsidTr="00025512">
        <w:trPr>
          <w:trHeight w:val="70"/>
        </w:trPr>
        <w:tc>
          <w:tcPr>
            <w:tcW w:w="72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4832821B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論文第一作者</w:t>
            </w:r>
          </w:p>
        </w:tc>
        <w:tc>
          <w:tcPr>
            <w:tcW w:w="44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54B62484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姓名：</w:t>
            </w:r>
          </w:p>
        </w:tc>
        <w:tc>
          <w:tcPr>
            <w:tcW w:w="570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6AA3CC91" w14:textId="04DD75E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__________</w:t>
            </w:r>
          </w:p>
        </w:tc>
        <w:tc>
          <w:tcPr>
            <w:tcW w:w="787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28EBD71B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right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聯絡電話：</w:t>
            </w:r>
          </w:p>
        </w:tc>
        <w:tc>
          <w:tcPr>
            <w:tcW w:w="768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7AA7E705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_______________</w:t>
            </w:r>
          </w:p>
        </w:tc>
        <w:tc>
          <w:tcPr>
            <w:tcW w:w="633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16569E35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right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單位</w:t>
            </w: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：</w:t>
            </w:r>
          </w:p>
        </w:tc>
        <w:tc>
          <w:tcPr>
            <w:tcW w:w="1076" w:type="pct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1400269B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_____________________</w:t>
            </w:r>
          </w:p>
        </w:tc>
      </w:tr>
      <w:tr w:rsidR="00C414D6" w:rsidRPr="008B681E" w14:paraId="3930BAD6" w14:textId="77777777" w:rsidTr="00025512">
        <w:trPr>
          <w:trHeight w:val="70"/>
        </w:trPr>
        <w:tc>
          <w:tcPr>
            <w:tcW w:w="723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789FE806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  <w:sz w:val="21"/>
                <w:szCs w:val="21"/>
              </w:rPr>
              <w:t>論文指導者</w:t>
            </w:r>
          </w:p>
        </w:tc>
        <w:tc>
          <w:tcPr>
            <w:tcW w:w="44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299514AF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姓名：</w:t>
            </w:r>
          </w:p>
        </w:tc>
        <w:tc>
          <w:tcPr>
            <w:tcW w:w="570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574743A2" w14:textId="0C0B5872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__________</w:t>
            </w:r>
          </w:p>
        </w:tc>
        <w:tc>
          <w:tcPr>
            <w:tcW w:w="787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63FA7152" w14:textId="1DF8D9D7" w:rsidR="00C414D6" w:rsidRPr="008B681E" w:rsidRDefault="00A56F1B" w:rsidP="00A56F1B">
            <w:pPr>
              <w:widowControl/>
              <w:snapToGrid w:val="0"/>
              <w:spacing w:before="120" w:after="120" w:line="300" w:lineRule="exact"/>
              <w:ind w:right="13"/>
              <w:jc w:val="right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 xml:space="preserve"> </w:t>
            </w:r>
            <w:r w:rsidR="00C414D6"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職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 xml:space="preserve"> </w:t>
            </w:r>
            <w:r w:rsidR="00C414D6"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稱</w:t>
            </w:r>
            <w:r w:rsidR="00C414D6"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：</w:t>
            </w:r>
          </w:p>
        </w:tc>
        <w:tc>
          <w:tcPr>
            <w:tcW w:w="768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19DA3DF8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_______________</w:t>
            </w:r>
          </w:p>
        </w:tc>
        <w:tc>
          <w:tcPr>
            <w:tcW w:w="633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64880B23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right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單位</w:t>
            </w: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：</w:t>
            </w:r>
          </w:p>
        </w:tc>
        <w:tc>
          <w:tcPr>
            <w:tcW w:w="1076" w:type="pct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522038D2" w14:textId="77777777" w:rsidR="00C414D6" w:rsidRPr="008B681E" w:rsidRDefault="00C414D6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_____________________</w:t>
            </w:r>
          </w:p>
        </w:tc>
      </w:tr>
      <w:tr w:rsidR="008B681E" w:rsidRPr="008B681E" w14:paraId="1DB73377" w14:textId="77777777" w:rsidTr="007F476A">
        <w:trPr>
          <w:trHeight w:val="70"/>
        </w:trPr>
        <w:tc>
          <w:tcPr>
            <w:tcW w:w="723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1D7C88D3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4D99BB67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>(本欄「票選」時將顯示。如未填寫，改顯示第一作者資料)</w:t>
            </w:r>
          </w:p>
        </w:tc>
      </w:tr>
      <w:tr w:rsidR="00A56F1B" w:rsidRPr="008B681E" w14:paraId="2B7562DF" w14:textId="77777777" w:rsidTr="00A56F1B">
        <w:trPr>
          <w:trHeight w:val="80"/>
        </w:trPr>
        <w:tc>
          <w:tcPr>
            <w:tcW w:w="723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183E15EE" w14:textId="77777777" w:rsidR="00A56F1B" w:rsidRPr="008B681E" w:rsidRDefault="00A56F1B" w:rsidP="00C414D6">
            <w:pPr>
              <w:widowControl/>
              <w:pBdr>
                <w:right w:val="single" w:sz="4" w:space="4" w:color="auto"/>
              </w:pBdr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首次發表</w:t>
            </w:r>
          </w:p>
        </w:tc>
        <w:tc>
          <w:tcPr>
            <w:tcW w:w="790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14:paraId="20DBF9B2" w14:textId="77777777" w:rsidR="00A56F1B" w:rsidRPr="008B681E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sym w:font="Wingdings 2" w:char="F0A3"/>
            </w: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 xml:space="preserve">是 </w:t>
            </w: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sym w:font="Wingdings 2" w:char="F0A3"/>
            </w: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否，曾於</w:t>
            </w:r>
          </w:p>
        </w:tc>
        <w:tc>
          <w:tcPr>
            <w:tcW w:w="394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3206D7EA" w14:textId="77777777" w:rsidR="00A56F1B" w:rsidRPr="00C414D6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  <w:u w:val="single"/>
              </w:rPr>
            </w:pPr>
            <w:r w:rsidRPr="00C414D6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 </w:t>
            </w:r>
          </w:p>
        </w:tc>
        <w:tc>
          <w:tcPr>
            <w:tcW w:w="1279" w:type="pct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4B95F2F7" w14:textId="77777777" w:rsidR="00A56F1B" w:rsidRPr="00C414D6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  <w:u w:val="single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年於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             </w:t>
            </w:r>
          </w:p>
        </w:tc>
        <w:tc>
          <w:tcPr>
            <w:tcW w:w="368" w:type="pct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5296C818" w14:textId="77777777" w:rsidR="00A56F1B" w:rsidRPr="008B681E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(場合)</w:t>
            </w:r>
          </w:p>
        </w:tc>
        <w:tc>
          <w:tcPr>
            <w:tcW w:w="1389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shd w:val="clear" w:color="auto" w:fill="auto"/>
            <w:vAlign w:val="center"/>
          </w:tcPr>
          <w:p w14:paraId="7D871CCD" w14:textId="4A98C723" w:rsidR="00A56F1B" w:rsidRPr="00C414D6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  <w:u w:val="single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               </w:t>
            </w:r>
          </w:p>
        </w:tc>
        <w:tc>
          <w:tcPr>
            <w:tcW w:w="57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14:paraId="4368EDBE" w14:textId="0C327045" w:rsidR="00A56F1B" w:rsidRPr="008B681E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</w:p>
        </w:tc>
      </w:tr>
      <w:tr w:rsidR="00A56F1B" w:rsidRPr="008B681E" w14:paraId="34D99AEB" w14:textId="77777777" w:rsidTr="00A56F1B">
        <w:trPr>
          <w:trHeight w:val="80"/>
        </w:trPr>
        <w:tc>
          <w:tcPr>
            <w:tcW w:w="723" w:type="pct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7A59E417" w14:textId="77777777" w:rsidR="00A56F1B" w:rsidRPr="008B681E" w:rsidRDefault="00A56F1B" w:rsidP="00C414D6">
            <w:pPr>
              <w:widowControl/>
              <w:pBdr>
                <w:right w:val="single" w:sz="4" w:space="4" w:color="auto"/>
              </w:pBdr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482E5758" w14:textId="33A13524" w:rsidR="00A56F1B" w:rsidRPr="008B681E" w:rsidRDefault="00A56F1B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t>發表(題目)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  <w:u w:val="single"/>
              </w:rPr>
              <w:t xml:space="preserve">                                                                  </w:t>
            </w:r>
          </w:p>
        </w:tc>
      </w:tr>
      <w:tr w:rsidR="008B681E" w:rsidRPr="00C414D6" w14:paraId="518DBFD4" w14:textId="77777777" w:rsidTr="007F476A">
        <w:trPr>
          <w:trHeight w:val="286"/>
        </w:trPr>
        <w:tc>
          <w:tcPr>
            <w:tcW w:w="5000" w:type="pct"/>
            <w:gridSpan w:val="1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605254D8" w14:textId="77777777" w:rsidR="00220871" w:rsidRPr="00C414D6" w:rsidRDefault="00220871" w:rsidP="00C414D6">
            <w:pPr>
              <w:widowControl/>
              <w:snapToGrid w:val="0"/>
              <w:spacing w:before="120" w:after="120" w:line="30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0"/>
                <w:szCs w:val="24"/>
              </w:rPr>
            </w:pPr>
            <w:r w:rsidRPr="00C414D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Cs w:val="24"/>
              </w:rPr>
              <w:t>投稿類別（請選擇最相近者勾選）</w:t>
            </w:r>
          </w:p>
        </w:tc>
      </w:tr>
      <w:tr w:rsidR="008B681E" w:rsidRPr="008B681E" w14:paraId="2D84E339" w14:textId="77777777" w:rsidTr="007F476A">
        <w:trPr>
          <w:trHeight w:val="70"/>
        </w:trPr>
        <w:tc>
          <w:tcPr>
            <w:tcW w:w="72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46050E4B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  <w:t>論文</w:t>
            </w:r>
            <w:r w:rsidRPr="008B681E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  <w:sz w:val="21"/>
                <w:szCs w:val="21"/>
              </w:rPr>
              <w:t>主題</w:t>
            </w: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bottom"/>
          </w:tcPr>
          <w:p w14:paraId="4B022AC3" w14:textId="67781151" w:rsidR="00220871" w:rsidRPr="008B681E" w:rsidRDefault="00220871" w:rsidP="00C414D6">
            <w:pPr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sz w:val="18"/>
                <w:szCs w:val="18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sym w:font="Wingdings 2" w:char="F0A3"/>
            </w:r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光電/半導體產業AOI技術</w:t>
            </w:r>
            <w:r w:rsidR="00770CA5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 xml:space="preserve"> 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應用於</w:t>
            </w:r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缺陷及</w:t>
            </w:r>
            <w:proofErr w:type="gramStart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尺寸檢量測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與分類、良率提升技術/機器視覺與影像處理應用/人工智慧與深度學習於AOI之應用/即時</w:t>
            </w:r>
            <w:proofErr w:type="gramStart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與線上檢測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技術/智慧製造與光電半導體製程檢測整合/光學量測與精密檢測技術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  <w:p w14:paraId="2D2F5AAD" w14:textId="6A446F01" w:rsidR="00220871" w:rsidRPr="008B681E" w:rsidRDefault="00220871" w:rsidP="00C414D6">
            <w:pPr>
              <w:widowControl/>
              <w:tabs>
                <w:tab w:val="left" w:pos="1919"/>
                <w:tab w:val="left" w:pos="4327"/>
                <w:tab w:val="left" w:pos="6351"/>
              </w:tabs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18"/>
                <w:szCs w:val="18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sym w:font="Wingdings 2" w:char="F0A3"/>
            </w:r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工具機/機械產業AOI技術</w:t>
            </w:r>
            <w:r w:rsidR="00770CA5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 xml:space="preserve"> 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(應用於</w:t>
            </w:r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加工製程監控與品質檢測之機器視覺系統/表面缺陷檢測、分類與精密光學量測技術/人工智慧與深度學習於製造檢測之應用/</w:t>
            </w:r>
            <w:proofErr w:type="gramStart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線上即時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檢測與智慧製造系統整合/設備狀態監測、刀具磨耗辨識與自動化品質管理/數位分身（Digital Twin）與資料驅動檢測技術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  <w:p w14:paraId="4B5596BE" w14:textId="7745F126" w:rsidR="00220871" w:rsidRPr="00770CA5" w:rsidRDefault="00220871" w:rsidP="00770CA5">
            <w:pPr>
              <w:widowControl/>
              <w:tabs>
                <w:tab w:val="left" w:pos="1919"/>
                <w:tab w:val="left" w:pos="4327"/>
                <w:tab w:val="left" w:pos="6351"/>
              </w:tabs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18"/>
                <w:szCs w:val="18"/>
              </w:rPr>
            </w:pPr>
            <w:r w:rsidRPr="008B681E">
              <w:rPr>
                <w:rFonts w:ascii="微軟正黑體" w:eastAsia="微軟正黑體" w:hAnsi="微軟正黑體" w:cs="Arial"/>
                <w:color w:val="000000" w:themeColor="text1"/>
                <w:kern w:val="0"/>
                <w:sz w:val="21"/>
                <w:szCs w:val="21"/>
              </w:rPr>
              <w:sym w:font="Wingdings 2" w:char="F0A3"/>
            </w:r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其他</w:t>
            </w:r>
            <w:proofErr w:type="gramStart"/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產業檢量測</w:t>
            </w:r>
            <w:proofErr w:type="gramEnd"/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技術(</w:t>
            </w:r>
            <w:proofErr w:type="gramStart"/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淨零/綠</w:t>
            </w:r>
            <w:r w:rsidR="00612603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能</w:t>
            </w:r>
            <w:proofErr w:type="gramEnd"/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/農業/生</w:t>
            </w:r>
            <w:proofErr w:type="gramStart"/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醫</w:t>
            </w:r>
            <w:proofErr w:type="gramEnd"/>
            <w:r w:rsidR="00770CA5" w:rsidRPr="008B5DE7">
              <w:rPr>
                <w:rFonts w:ascii="微軟正黑體" w:eastAsia="微軟正黑體" w:hAnsi="微軟正黑體" w:cs="Arial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/太空…)</w:t>
            </w:r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1"/>
                <w:szCs w:val="21"/>
              </w:rPr>
              <w:t xml:space="preserve"> 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(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運用</w:t>
            </w:r>
            <w:proofErr w:type="gramStart"/>
            <w:r w:rsid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於</w:t>
            </w:r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淨零碳排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與綠色製造之檢測</w:t>
            </w:r>
            <w:proofErr w:type="gramStart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與碳排監測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技術/再生能源（太陽能、電池、氫能）元件之檢測與品質控制/農業生產之機器視覺檢測（作物辨識、病蟲害檢測與品質分級）/生</w:t>
            </w:r>
            <w:proofErr w:type="gramStart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醫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領域之影像檢測與分析（醫療影像、細胞/組織辨識）/太空與航太元件之高可靠度光學檢測與缺陷分析/人工智慧與深度學習於跨產業AOI檢測之應用/</w:t>
            </w:r>
            <w:proofErr w:type="gramStart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線上即時</w:t>
            </w:r>
            <w:proofErr w:type="gramEnd"/>
            <w:r w:rsidR="00770CA5" w:rsidRPr="00770CA5">
              <w:rPr>
                <w:rFonts w:ascii="微軟正黑體" w:eastAsia="微軟正黑體" w:hAnsi="微軟正黑體" w:cs="Arial" w:hint="eastAsia"/>
                <w:color w:val="000000" w:themeColor="text1"/>
                <w:sz w:val="18"/>
                <w:szCs w:val="18"/>
              </w:rPr>
              <w:t>檢測、智慧製造與自動化檢測系統整合/高精度光學量測、多模態感測與複雜環境檢測技術/量子技術於先進光學檢測與高靈敏感測之應用</w:t>
            </w:r>
            <w:r w:rsidRPr="008B681E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</w:tr>
      <w:tr w:rsidR="008B681E" w:rsidRPr="00C414D6" w14:paraId="50960A9B" w14:textId="77777777" w:rsidTr="007F476A">
        <w:trPr>
          <w:trHeight w:val="70"/>
        </w:trPr>
        <w:tc>
          <w:tcPr>
            <w:tcW w:w="5000" w:type="pct"/>
            <w:gridSpan w:val="1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noWrap/>
            <w:vAlign w:val="bottom"/>
          </w:tcPr>
          <w:p w14:paraId="5E0DC045" w14:textId="77777777" w:rsidR="00220871" w:rsidRPr="00C414D6" w:rsidRDefault="00220871" w:rsidP="00C414D6">
            <w:pPr>
              <w:widowControl/>
              <w:snapToGrid w:val="0"/>
              <w:spacing w:before="120" w:after="120" w:line="300" w:lineRule="exact"/>
              <w:jc w:val="center"/>
              <w:rPr>
                <w:rFonts w:ascii="微軟正黑體" w:eastAsia="微軟正黑體" w:hAnsi="微軟正黑體" w:cs="Arial"/>
                <w:color w:val="000000" w:themeColor="text1"/>
                <w:kern w:val="0"/>
                <w:szCs w:val="24"/>
              </w:rPr>
            </w:pPr>
            <w:r w:rsidRPr="00C414D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Cs w:val="24"/>
              </w:rPr>
              <w:t>發表內容簡介（</w:t>
            </w:r>
            <w:r w:rsidRPr="00C414D6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  <w:szCs w:val="24"/>
              </w:rPr>
              <w:t>以下欄位「票選」時將顯示</w:t>
            </w:r>
            <w:r w:rsidRPr="00C414D6"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Cs w:val="24"/>
              </w:rPr>
              <w:t>）</w:t>
            </w:r>
          </w:p>
        </w:tc>
      </w:tr>
      <w:tr w:rsidR="008B681E" w:rsidRPr="008B681E" w14:paraId="67C7A5AE" w14:textId="77777777" w:rsidTr="007F476A">
        <w:trPr>
          <w:cantSplit/>
          <w:trHeight w:val="547"/>
        </w:trPr>
        <w:tc>
          <w:tcPr>
            <w:tcW w:w="72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2721B999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  <w:sz w:val="21"/>
                <w:szCs w:val="21"/>
              </w:rPr>
              <w:t>欲解決之問題</w:t>
            </w: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53D9DB87" w14:textId="77777777" w:rsidR="00220871" w:rsidRPr="005F18C1" w:rsidRDefault="00220871" w:rsidP="00C414D6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</w:pP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(請於</w:t>
            </w:r>
            <w:r w:rsidRPr="005F18C1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20"/>
              </w:rPr>
              <w:t>4</w:t>
            </w: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00字</w:t>
            </w:r>
            <w:r w:rsidRPr="005F18C1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20"/>
              </w:rPr>
              <w:t>~600字</w:t>
            </w: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內扼要</w:t>
            </w:r>
            <w:r w:rsidRPr="005F18C1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20"/>
              </w:rPr>
              <w:t>說明欲解決產業遭遇的問題、技術瓶頸等</w:t>
            </w: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  <w:tr w:rsidR="008B681E" w:rsidRPr="008B681E" w14:paraId="4F8983F4" w14:textId="77777777" w:rsidTr="007F476A">
        <w:trPr>
          <w:cantSplit/>
          <w:trHeight w:val="547"/>
        </w:trPr>
        <w:tc>
          <w:tcPr>
            <w:tcW w:w="72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712BE3AB" w14:textId="77777777" w:rsidR="00220871" w:rsidRPr="008B681E" w:rsidRDefault="00220871" w:rsidP="00C414D6">
            <w:pPr>
              <w:widowControl/>
              <w:snapToGrid w:val="0"/>
              <w:spacing w:before="120" w:after="120" w:line="300" w:lineRule="exact"/>
              <w:jc w:val="distribute"/>
              <w:rPr>
                <w:rFonts w:ascii="微軟正黑體" w:eastAsia="微軟正黑體" w:hAnsi="微軟正黑體" w:cs="Arial"/>
                <w:b/>
                <w:color w:val="000000" w:themeColor="text1"/>
                <w:kern w:val="0"/>
                <w:sz w:val="21"/>
                <w:szCs w:val="21"/>
              </w:rPr>
            </w:pPr>
            <w:r w:rsidRPr="008B681E">
              <w:rPr>
                <w:rFonts w:ascii="微軟正黑體" w:eastAsia="微軟正黑體" w:hAnsi="微軟正黑體" w:cs="Arial" w:hint="eastAsia"/>
                <w:b/>
                <w:color w:val="000000" w:themeColor="text1"/>
                <w:kern w:val="0"/>
                <w:sz w:val="21"/>
                <w:szCs w:val="21"/>
              </w:rPr>
              <w:t>解決方案效益</w:t>
            </w:r>
          </w:p>
        </w:tc>
        <w:tc>
          <w:tcPr>
            <w:tcW w:w="4277" w:type="pct"/>
            <w:gridSpan w:val="1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  <w:noWrap/>
            <w:vAlign w:val="center"/>
          </w:tcPr>
          <w:p w14:paraId="3BCA00B2" w14:textId="77777777" w:rsidR="00220871" w:rsidRPr="005F18C1" w:rsidRDefault="00220871" w:rsidP="002A20DC">
            <w:pPr>
              <w:widowControl/>
              <w:snapToGrid w:val="0"/>
              <w:spacing w:before="120" w:after="120" w:line="300" w:lineRule="exact"/>
              <w:jc w:val="both"/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</w:pP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(請於</w:t>
            </w:r>
            <w:r w:rsidRPr="005F18C1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20"/>
              </w:rPr>
              <w:t>4</w:t>
            </w: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00字</w:t>
            </w:r>
            <w:r w:rsidRPr="005F18C1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20"/>
              </w:rPr>
              <w:t>~600字</w:t>
            </w: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內</w:t>
            </w:r>
            <w:r w:rsidRPr="005F18C1">
              <w:rPr>
                <w:rFonts w:ascii="微軟正黑體" w:eastAsia="微軟正黑體" w:hAnsi="微軟正黑體" w:cs="Arial" w:hint="eastAsia"/>
                <w:color w:val="000000" w:themeColor="text1"/>
                <w:kern w:val="0"/>
                <w:sz w:val="20"/>
                <w:szCs w:val="20"/>
              </w:rPr>
              <w:t>扼要說明問題解決方法、結果、效益，及用途之創新、優勢等</w:t>
            </w:r>
            <w:r w:rsidRPr="005F18C1">
              <w:rPr>
                <w:rFonts w:ascii="微軟正黑體" w:eastAsia="微軟正黑體" w:hAnsi="微軟正黑體" w:cs="Arial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</w:tr>
    </w:tbl>
    <w:p w14:paraId="0B0154E1" w14:textId="6B93FE66" w:rsidR="0025478F" w:rsidRDefault="005F18C1" w:rsidP="00BA6EC2">
      <w:pPr>
        <w:pStyle w:val="aa"/>
        <w:snapToGrid w:val="0"/>
        <w:ind w:leftChars="0" w:left="0"/>
        <w:jc w:val="both"/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</w:pPr>
      <w:bookmarkStart w:id="0" w:name="附件2"/>
      <w:r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  <w:br w:type="page"/>
      </w:r>
      <w:r w:rsidR="0025478F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lastRenderedPageBreak/>
        <w:t>附件</w:t>
      </w:r>
      <w:bookmarkEnd w:id="0"/>
      <w:r w:rsidR="00665946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一</w:t>
      </w:r>
      <w:r w:rsidR="005D61A1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 xml:space="preserve">  論文</w:t>
      </w:r>
      <w:r w:rsidR="001D46A9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撰寫要點與</w:t>
      </w:r>
      <w:r w:rsidR="005D61A1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格式規定</w:t>
      </w:r>
    </w:p>
    <w:p w14:paraId="2BFC6A78" w14:textId="77777777" w:rsidR="0025478F" w:rsidRPr="00E57E00" w:rsidRDefault="0025478F" w:rsidP="00994596">
      <w:pPr>
        <w:snapToGrid w:val="0"/>
        <w:spacing w:beforeLines="50" w:before="180" w:afterLines="50" w:after="180" w:line="360" w:lineRule="exac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E57E00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論文中文題目</w:t>
      </w:r>
    </w:p>
    <w:p w14:paraId="0D8D539D" w14:textId="77777777" w:rsidR="0025478F" w:rsidRPr="00E57E00" w:rsidRDefault="0025478F" w:rsidP="00E57E00">
      <w:pPr>
        <w:snapToGrid w:val="0"/>
        <w:spacing w:afterLines="50" w:after="180" w:line="360" w:lineRule="exact"/>
        <w:jc w:val="center"/>
        <w:rPr>
          <w:rFonts w:ascii="微軟正黑體" w:eastAsia="微軟正黑體" w:hAnsi="微軟正黑體"/>
          <w:b/>
          <w:color w:val="000000" w:themeColor="text1"/>
          <w:szCs w:val="24"/>
        </w:rPr>
      </w:pPr>
      <w:r w:rsidRPr="00E57E00">
        <w:rPr>
          <w:rFonts w:ascii="微軟正黑體" w:eastAsia="微軟正黑體" w:hAnsi="微軟正黑體" w:hint="eastAsia"/>
          <w:b/>
          <w:color w:val="000000" w:themeColor="text1"/>
          <w:szCs w:val="24"/>
        </w:rPr>
        <w:t>論文英文題目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13"/>
        <w:gridCol w:w="2513"/>
        <w:gridCol w:w="2514"/>
      </w:tblGrid>
      <w:tr w:rsidR="008B681E" w:rsidRPr="00E57E00" w14:paraId="4A3B8881" w14:textId="77777777" w:rsidTr="001C03E8">
        <w:trPr>
          <w:trHeight w:val="300"/>
          <w:jc w:val="center"/>
        </w:trPr>
        <w:tc>
          <w:tcPr>
            <w:tcW w:w="2513" w:type="dxa"/>
          </w:tcPr>
          <w:p w14:paraId="01CD7599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作者姓名</w:t>
            </w:r>
          </w:p>
        </w:tc>
        <w:tc>
          <w:tcPr>
            <w:tcW w:w="2513" w:type="dxa"/>
          </w:tcPr>
          <w:p w14:paraId="42250D9A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作者姓名</w:t>
            </w:r>
          </w:p>
        </w:tc>
        <w:tc>
          <w:tcPr>
            <w:tcW w:w="2514" w:type="dxa"/>
          </w:tcPr>
          <w:p w14:paraId="2287AE6E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作者姓名</w:t>
            </w:r>
          </w:p>
        </w:tc>
      </w:tr>
      <w:tr w:rsidR="008B681E" w:rsidRPr="00E57E00" w14:paraId="24ABE7D4" w14:textId="77777777" w:rsidTr="001C03E8">
        <w:trPr>
          <w:trHeight w:val="300"/>
          <w:jc w:val="center"/>
        </w:trPr>
        <w:tc>
          <w:tcPr>
            <w:tcW w:w="2513" w:type="dxa"/>
          </w:tcPr>
          <w:p w14:paraId="68F08ED5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服務單位</w:t>
            </w:r>
          </w:p>
        </w:tc>
        <w:tc>
          <w:tcPr>
            <w:tcW w:w="2513" w:type="dxa"/>
          </w:tcPr>
          <w:p w14:paraId="6FA476A4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服務單位</w:t>
            </w:r>
          </w:p>
        </w:tc>
        <w:tc>
          <w:tcPr>
            <w:tcW w:w="2514" w:type="dxa"/>
          </w:tcPr>
          <w:p w14:paraId="136855AF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服務單位</w:t>
            </w:r>
          </w:p>
        </w:tc>
      </w:tr>
      <w:tr w:rsidR="008B681E" w:rsidRPr="00E57E00" w14:paraId="18C3091E" w14:textId="77777777" w:rsidTr="001C03E8">
        <w:trPr>
          <w:trHeight w:val="300"/>
          <w:jc w:val="center"/>
        </w:trPr>
        <w:tc>
          <w:tcPr>
            <w:tcW w:w="2513" w:type="dxa"/>
          </w:tcPr>
          <w:p w14:paraId="71E96DE7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E-mail Address</w:t>
            </w:r>
          </w:p>
        </w:tc>
        <w:tc>
          <w:tcPr>
            <w:tcW w:w="2513" w:type="dxa"/>
          </w:tcPr>
          <w:p w14:paraId="232A3879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E-mail Address</w:t>
            </w:r>
          </w:p>
        </w:tc>
        <w:tc>
          <w:tcPr>
            <w:tcW w:w="2514" w:type="dxa"/>
          </w:tcPr>
          <w:p w14:paraId="25C52FAF" w14:textId="77777777" w:rsidR="0025478F" w:rsidRPr="00E57E00" w:rsidRDefault="0025478F" w:rsidP="00E57E00">
            <w:pPr>
              <w:snapToGrid w:val="0"/>
              <w:spacing w:afterLines="50" w:after="180"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57E00">
              <w:rPr>
                <w:rFonts w:ascii="微軟正黑體" w:eastAsia="微軟正黑體" w:hAnsi="微軟正黑體"/>
                <w:color w:val="000000" w:themeColor="text1"/>
                <w:szCs w:val="24"/>
              </w:rPr>
              <w:t>E-mail Address</w:t>
            </w:r>
          </w:p>
        </w:tc>
      </w:tr>
    </w:tbl>
    <w:p w14:paraId="0D4194C0" w14:textId="77777777" w:rsidR="0025478F" w:rsidRPr="00E57E00" w:rsidRDefault="0025478F" w:rsidP="00587074">
      <w:pPr>
        <w:tabs>
          <w:tab w:val="left" w:pos="324"/>
          <w:tab w:val="center" w:pos="4819"/>
        </w:tabs>
        <w:snapToGrid w:val="0"/>
        <w:spacing w:beforeLines="100" w:before="360" w:afterLines="50" w:after="180" w:line="360" w:lineRule="exact"/>
        <w:jc w:val="both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E57E00">
        <w:rPr>
          <w:rFonts w:ascii="微軟正黑體" w:eastAsia="微軟正黑體" w:hAnsi="微軟正黑體"/>
          <w:b/>
          <w:color w:val="000000" w:themeColor="text1"/>
          <w:sz w:val="28"/>
          <w:szCs w:val="28"/>
        </w:rPr>
        <w:t>摘要</w:t>
      </w:r>
    </w:p>
    <w:p w14:paraId="27F43CDA" w14:textId="2EED17DE" w:rsidR="0025478F" w:rsidRPr="00E57E00" w:rsidRDefault="00661018" w:rsidP="00E57E00">
      <w:pPr>
        <w:snapToGrid w:val="0"/>
        <w:spacing w:afterLines="50" w:after="180" w:line="360" w:lineRule="exact"/>
        <w:ind w:firstLineChars="200" w:firstLine="480"/>
        <w:jc w:val="both"/>
        <w:rPr>
          <w:rFonts w:ascii="微軟正黑體" w:eastAsia="微軟正黑體" w:hAnsi="微軟正黑體"/>
          <w:color w:val="000000" w:themeColor="text1"/>
          <w:szCs w:val="24"/>
        </w:rPr>
      </w:pPr>
      <w:r w:rsidRPr="00E57E00">
        <w:rPr>
          <w:rFonts w:ascii="微軟正黑體" w:eastAsia="微軟正黑體" w:hAnsi="微軟正黑體" w:hint="eastAsia"/>
          <w:color w:val="000000" w:themeColor="text1"/>
          <w:szCs w:val="24"/>
        </w:rPr>
        <w:t>本文</w:t>
      </w:r>
      <w:r w:rsidR="008D2779" w:rsidRPr="00E57E00">
        <w:rPr>
          <w:rFonts w:ascii="微軟正黑體" w:eastAsia="微軟正黑體" w:hAnsi="微軟正黑體" w:hint="eastAsia"/>
          <w:color w:val="000000" w:themeColor="text1"/>
          <w:szCs w:val="24"/>
        </w:rPr>
        <w:t>說明「</w:t>
      </w:r>
      <w:r w:rsidR="0065688E">
        <w:rPr>
          <w:rFonts w:ascii="微軟正黑體" w:eastAsia="微軟正黑體" w:hAnsi="微軟正黑體" w:hint="eastAsia"/>
          <w:color w:val="000000" w:themeColor="text1"/>
          <w:szCs w:val="24"/>
        </w:rPr>
        <w:t>2</w:t>
      </w:r>
      <w:r w:rsidR="0065688E">
        <w:rPr>
          <w:rFonts w:ascii="微軟正黑體" w:eastAsia="微軟正黑體" w:hAnsi="微軟正黑體"/>
          <w:color w:val="000000" w:themeColor="text1"/>
          <w:szCs w:val="24"/>
        </w:rPr>
        <w:t>02</w:t>
      </w:r>
      <w:r w:rsidR="00994596">
        <w:rPr>
          <w:rFonts w:ascii="微軟正黑體" w:eastAsia="微軟正黑體" w:hAnsi="微軟正黑體"/>
          <w:color w:val="000000" w:themeColor="text1"/>
          <w:szCs w:val="24"/>
        </w:rPr>
        <w:t>6</w:t>
      </w:r>
      <w:r w:rsidR="00025512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</w:t>
      </w:r>
      <w:r w:rsidR="008D2779" w:rsidRPr="00E57E00">
        <w:rPr>
          <w:rFonts w:ascii="微軟正黑體" w:eastAsia="微軟正黑體" w:hAnsi="微軟正黑體" w:hint="eastAsia"/>
          <w:color w:val="000000" w:themeColor="text1"/>
          <w:szCs w:val="24"/>
        </w:rPr>
        <w:t>Taiwan AOI Forum &amp; Show」論文撰寫要點與格式規定，供投稿人撰寫論文時參考之用。論文內容以中文或英文撰寫，</w:t>
      </w:r>
      <w:r w:rsidRPr="00E57E00">
        <w:rPr>
          <w:rFonts w:ascii="微軟正黑體" w:eastAsia="微軟正黑體" w:hAnsi="微軟正黑體" w:hint="eastAsia"/>
          <w:color w:val="000000" w:themeColor="text1"/>
          <w:szCs w:val="24"/>
        </w:rPr>
        <w:t>全文(含摘要)以20頁為限</w:t>
      </w:r>
      <w:r w:rsidR="008D2779" w:rsidRPr="00E57E00">
        <w:rPr>
          <w:rFonts w:ascii="微軟正黑體" w:eastAsia="微軟正黑體" w:hAnsi="微軟正黑體" w:hint="eastAsia"/>
          <w:color w:val="000000" w:themeColor="text1"/>
          <w:szCs w:val="24"/>
        </w:rPr>
        <w:t>。詳細</w:t>
      </w:r>
      <w:r w:rsidRPr="00E57E00">
        <w:rPr>
          <w:rFonts w:ascii="微軟正黑體" w:eastAsia="微軟正黑體" w:hAnsi="微軟正黑體" w:hint="eastAsia"/>
          <w:color w:val="000000" w:themeColor="text1"/>
          <w:szCs w:val="24"/>
        </w:rPr>
        <w:t>格式規定請參考文末「論文撰寫格式規定」。</w:t>
      </w:r>
    </w:p>
    <w:p w14:paraId="5FCF4C63" w14:textId="77777777" w:rsidR="0025478F" w:rsidRPr="00E57E00" w:rsidRDefault="0025478F" w:rsidP="00E57E00">
      <w:pPr>
        <w:snapToGrid w:val="0"/>
        <w:spacing w:afterLines="50" w:after="180" w:line="360" w:lineRule="exact"/>
        <w:ind w:firstLine="23"/>
        <w:jc w:val="both"/>
        <w:rPr>
          <w:rFonts w:ascii="微軟正黑體" w:eastAsia="微軟正黑體" w:hAnsi="微軟正黑體"/>
          <w:b/>
          <w:color w:val="000000" w:themeColor="text1"/>
          <w:szCs w:val="24"/>
        </w:rPr>
      </w:pPr>
      <w:r w:rsidRPr="00E57E00">
        <w:rPr>
          <w:rFonts w:ascii="微軟正黑體" w:eastAsia="微軟正黑體" w:hAnsi="微軟正黑體"/>
          <w:b/>
          <w:color w:val="000000" w:themeColor="text1"/>
          <w:szCs w:val="24"/>
        </w:rPr>
        <w:t>關鍵字：至少列出三</w:t>
      </w:r>
      <w:r w:rsidR="00693BC1" w:rsidRPr="00E57E00">
        <w:rPr>
          <w:rFonts w:ascii="微軟正黑體" w:eastAsia="微軟正黑體" w:hAnsi="微軟正黑體" w:hint="eastAsia"/>
          <w:b/>
          <w:color w:val="000000" w:themeColor="text1"/>
          <w:szCs w:val="24"/>
        </w:rPr>
        <w:t>組</w:t>
      </w:r>
      <w:r w:rsidRPr="00E57E00">
        <w:rPr>
          <w:rFonts w:ascii="微軟正黑體" w:eastAsia="微軟正黑體" w:hAnsi="微軟正黑體"/>
          <w:b/>
          <w:color w:val="000000" w:themeColor="text1"/>
          <w:szCs w:val="24"/>
        </w:rPr>
        <w:t>關鍵字。</w:t>
      </w:r>
    </w:p>
    <w:p w14:paraId="2EB25FF6" w14:textId="77777777" w:rsidR="00552736" w:rsidRPr="00E57E00" w:rsidRDefault="0025478F" w:rsidP="00587074">
      <w:pPr>
        <w:pStyle w:val="aa"/>
        <w:numPr>
          <w:ilvl w:val="0"/>
          <w:numId w:val="5"/>
        </w:numPr>
        <w:snapToGrid w:val="0"/>
        <w:spacing w:beforeLines="150" w:before="540" w:afterLines="50" w:after="180" w:line="360" w:lineRule="exact"/>
        <w:ind w:leftChars="0" w:left="709" w:hanging="686"/>
        <w:jc w:val="both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bookmarkStart w:id="1" w:name="論文撰寫要點"/>
      <w:r w:rsidRPr="00E57E0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前言</w:t>
      </w:r>
    </w:p>
    <w:bookmarkEnd w:id="1"/>
    <w:p w14:paraId="0C182CB9" w14:textId="77777777" w:rsidR="0025478F" w:rsidRPr="00E57E00" w:rsidRDefault="00552736" w:rsidP="00E57E00">
      <w:pPr>
        <w:pStyle w:val="aa"/>
        <w:snapToGrid w:val="0"/>
        <w:spacing w:afterLines="50" w:after="180" w:line="360" w:lineRule="exact"/>
        <w:ind w:leftChars="0" w:left="709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E57E00">
        <w:rPr>
          <w:rFonts w:ascii="微軟正黑體" w:eastAsia="微軟正黑體" w:hAnsi="微軟正黑體" w:hint="eastAsia"/>
          <w:color w:val="000000" w:themeColor="text1"/>
        </w:rPr>
        <w:t>含背景簡介、研究動機、目的、本研究解決問題方法、創新性</w:t>
      </w:r>
      <w:r w:rsidR="0025478F" w:rsidRPr="00E57E00">
        <w:rPr>
          <w:rFonts w:ascii="微軟正黑體" w:eastAsia="微軟正黑體" w:hAnsi="微軟正黑體" w:hint="eastAsia"/>
          <w:color w:val="000000" w:themeColor="text1"/>
        </w:rPr>
        <w:t>、與AOI領域之關聯性等概要陳述。投稿論文若是以其他發表作品為基礎，經修正或改進者，</w:t>
      </w:r>
      <w:r w:rsidR="008D2779" w:rsidRPr="00E57E00">
        <w:rPr>
          <w:rFonts w:ascii="微軟正黑體" w:eastAsia="微軟正黑體" w:hAnsi="微軟正黑體" w:hint="eastAsia"/>
          <w:color w:val="000000" w:themeColor="text1"/>
        </w:rPr>
        <w:t>建議</w:t>
      </w:r>
      <w:r w:rsidR="0025478F" w:rsidRPr="00E57E00">
        <w:rPr>
          <w:rFonts w:ascii="微軟正黑體" w:eastAsia="微軟正黑體" w:hAnsi="微軟正黑體" w:hint="eastAsia"/>
          <w:color w:val="000000" w:themeColor="text1"/>
        </w:rPr>
        <w:t>詳細說明本次投稿與其他作品之關聯性及不同處。</w:t>
      </w:r>
    </w:p>
    <w:p w14:paraId="16786C35" w14:textId="77777777" w:rsidR="0025478F" w:rsidRPr="00E57E00" w:rsidRDefault="0025478F" w:rsidP="00587074">
      <w:pPr>
        <w:pStyle w:val="aa"/>
        <w:numPr>
          <w:ilvl w:val="0"/>
          <w:numId w:val="5"/>
        </w:numPr>
        <w:snapToGrid w:val="0"/>
        <w:spacing w:beforeLines="100" w:before="360" w:afterLines="50" w:after="180" w:line="360" w:lineRule="exact"/>
        <w:ind w:leftChars="0" w:left="709" w:hanging="686"/>
        <w:jc w:val="both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E57E00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內容</w:t>
      </w:r>
    </w:p>
    <w:p w14:paraId="24DBED2B" w14:textId="77777777" w:rsidR="0025478F" w:rsidRPr="00E57E00" w:rsidRDefault="0025478F" w:rsidP="00E57E00">
      <w:pPr>
        <w:snapToGrid w:val="0"/>
        <w:spacing w:afterLines="50" w:after="180" w:line="360" w:lineRule="exact"/>
        <w:ind w:leftChars="295" w:left="708"/>
        <w:jc w:val="both"/>
        <w:rPr>
          <w:rFonts w:ascii="微軟正黑體" w:eastAsia="微軟正黑體" w:hAnsi="微軟正黑體"/>
          <w:color w:val="000000" w:themeColor="text1"/>
          <w:szCs w:val="24"/>
        </w:rPr>
      </w:pPr>
      <w:r w:rsidRPr="00E57E00">
        <w:rPr>
          <w:rFonts w:ascii="微軟正黑體" w:eastAsia="微軟正黑體" w:hAnsi="微軟正黑體" w:hint="eastAsia"/>
          <w:color w:val="000000" w:themeColor="text1"/>
          <w:szCs w:val="24"/>
        </w:rPr>
        <w:t>內容大綱參考如下：</w:t>
      </w:r>
    </w:p>
    <w:p w14:paraId="24266224" w14:textId="77777777" w:rsidR="0025478F" w:rsidRPr="00E57E00" w:rsidRDefault="0025478F" w:rsidP="00E57E00">
      <w:pPr>
        <w:pStyle w:val="aa"/>
        <w:numPr>
          <w:ilvl w:val="0"/>
          <w:numId w:val="7"/>
        </w:numPr>
        <w:snapToGrid w:val="0"/>
        <w:spacing w:line="360" w:lineRule="exact"/>
        <w:ind w:leftChars="295" w:left="1190" w:hanging="482"/>
        <w:jc w:val="both"/>
        <w:rPr>
          <w:rFonts w:ascii="微軟正黑體" w:eastAsia="微軟正黑體" w:hAnsi="微軟正黑體"/>
          <w:color w:val="000000" w:themeColor="text1"/>
        </w:rPr>
      </w:pPr>
      <w:r w:rsidRPr="00E57E00">
        <w:rPr>
          <w:rFonts w:ascii="微軟正黑體" w:eastAsia="微軟正黑體" w:hAnsi="微軟正黑體" w:hint="eastAsia"/>
          <w:b/>
          <w:color w:val="000000" w:themeColor="text1"/>
          <w:spacing w:val="-6"/>
        </w:rPr>
        <w:t>設計原理分析</w:t>
      </w:r>
      <w:r w:rsidR="00E57E00">
        <w:rPr>
          <w:rFonts w:ascii="微軟正黑體" w:eastAsia="微軟正黑體" w:hAnsi="微軟正黑體" w:hint="eastAsia"/>
          <w:b/>
          <w:color w:val="000000" w:themeColor="text1"/>
          <w:spacing w:val="-6"/>
        </w:rPr>
        <w:t xml:space="preserve"> </w:t>
      </w:r>
      <w:r w:rsidRPr="00E57E00">
        <w:rPr>
          <w:rFonts w:ascii="微軟正黑體" w:eastAsia="微軟正黑體" w:hAnsi="微軟正黑體" w:hint="eastAsia"/>
          <w:color w:val="000000" w:themeColor="text1"/>
          <w:spacing w:val="-6"/>
        </w:rPr>
        <w:t>(或其他相關標題)</w:t>
      </w:r>
    </w:p>
    <w:p w14:paraId="6F8FB88C" w14:textId="77777777" w:rsidR="0025478F" w:rsidRPr="00E57E00" w:rsidRDefault="0025478F" w:rsidP="00BC3C04">
      <w:pPr>
        <w:pStyle w:val="aa"/>
        <w:snapToGrid w:val="0"/>
        <w:spacing w:afterLines="50" w:after="180" w:line="360" w:lineRule="exact"/>
        <w:ind w:leftChars="0" w:left="1191"/>
        <w:jc w:val="both"/>
        <w:rPr>
          <w:rFonts w:ascii="微軟正黑體" w:eastAsia="微軟正黑體" w:hAnsi="微軟正黑體"/>
          <w:color w:val="000000" w:themeColor="text1"/>
        </w:rPr>
      </w:pPr>
      <w:r w:rsidRPr="00E57E00">
        <w:rPr>
          <w:rFonts w:ascii="微軟正黑體" w:eastAsia="微軟正黑體" w:hAnsi="微軟正黑體" w:hint="eastAsia"/>
          <w:color w:val="000000" w:themeColor="text1"/>
          <w:spacing w:val="-6"/>
        </w:rPr>
        <w:t>本研究所提供解決問題方法之設計原理與分析。</w:t>
      </w:r>
    </w:p>
    <w:p w14:paraId="77A7B8E9" w14:textId="77777777" w:rsidR="0025478F" w:rsidRPr="00E57E00" w:rsidRDefault="0025478F" w:rsidP="00E57E00">
      <w:pPr>
        <w:pStyle w:val="aa"/>
        <w:numPr>
          <w:ilvl w:val="0"/>
          <w:numId w:val="7"/>
        </w:numPr>
        <w:snapToGrid w:val="0"/>
        <w:spacing w:line="360" w:lineRule="exact"/>
        <w:ind w:leftChars="295" w:left="1190" w:hanging="482"/>
        <w:jc w:val="both"/>
        <w:rPr>
          <w:rFonts w:ascii="微軟正黑體" w:eastAsia="微軟正黑體" w:hAnsi="微軟正黑體"/>
          <w:color w:val="000000" w:themeColor="text1"/>
        </w:rPr>
      </w:pPr>
      <w:r w:rsidRPr="00E57E00">
        <w:rPr>
          <w:rFonts w:ascii="微軟正黑體" w:eastAsia="微軟正黑體" w:hAnsi="微軟正黑體" w:hint="eastAsia"/>
          <w:b/>
          <w:color w:val="000000" w:themeColor="text1"/>
          <w:spacing w:val="-6"/>
        </w:rPr>
        <w:t>軟硬體系統</w:t>
      </w:r>
      <w:r w:rsidR="00E57E00">
        <w:rPr>
          <w:rFonts w:ascii="微軟正黑體" w:eastAsia="微軟正黑體" w:hAnsi="微軟正黑體" w:hint="eastAsia"/>
          <w:b/>
          <w:color w:val="000000" w:themeColor="text1"/>
          <w:spacing w:val="-6"/>
        </w:rPr>
        <w:t xml:space="preserve"> </w:t>
      </w:r>
      <w:r w:rsidRPr="00E57E00">
        <w:rPr>
          <w:rFonts w:ascii="微軟正黑體" w:eastAsia="微軟正黑體" w:hAnsi="微軟正黑體" w:hint="eastAsia"/>
          <w:color w:val="000000" w:themeColor="text1"/>
          <w:spacing w:val="-6"/>
        </w:rPr>
        <w:t>(或其他相關標題)</w:t>
      </w:r>
    </w:p>
    <w:p w14:paraId="786DABC4" w14:textId="77777777" w:rsidR="0025478F" w:rsidRPr="00E57E00" w:rsidRDefault="0025478F" w:rsidP="00BC3C04">
      <w:pPr>
        <w:snapToGrid w:val="0"/>
        <w:spacing w:afterLines="50" w:after="180" w:line="360" w:lineRule="exact"/>
        <w:ind w:left="1191"/>
        <w:jc w:val="both"/>
        <w:rPr>
          <w:rFonts w:ascii="微軟正黑體" w:eastAsia="微軟正黑體" w:hAnsi="微軟正黑體"/>
          <w:color w:val="000000" w:themeColor="text1"/>
        </w:rPr>
      </w:pPr>
      <w:r w:rsidRPr="00E57E00">
        <w:rPr>
          <w:rFonts w:ascii="微軟正黑體" w:eastAsia="微軟正黑體" w:hAnsi="微軟正黑體" w:hint="eastAsia"/>
          <w:color w:val="000000" w:themeColor="text1"/>
          <w:spacing w:val="-6"/>
        </w:rPr>
        <w:t>含系統方塊圖、流程圖等之說明，可強調其中之創新。</w:t>
      </w:r>
    </w:p>
    <w:p w14:paraId="2263786A" w14:textId="77777777" w:rsidR="0025478F" w:rsidRPr="00E57E00" w:rsidRDefault="0025478F" w:rsidP="00E57E00">
      <w:pPr>
        <w:pStyle w:val="aa"/>
        <w:numPr>
          <w:ilvl w:val="0"/>
          <w:numId w:val="7"/>
        </w:numPr>
        <w:snapToGrid w:val="0"/>
        <w:spacing w:line="360" w:lineRule="exact"/>
        <w:ind w:leftChars="295" w:left="1190" w:hanging="482"/>
        <w:jc w:val="both"/>
        <w:rPr>
          <w:rFonts w:ascii="微軟正黑體" w:eastAsia="微軟正黑體" w:hAnsi="微軟正黑體"/>
          <w:color w:val="000000" w:themeColor="text1"/>
        </w:rPr>
      </w:pPr>
      <w:r w:rsidRPr="00E57E00">
        <w:rPr>
          <w:rFonts w:ascii="微軟正黑體" w:eastAsia="微軟正黑體" w:hAnsi="微軟正黑體" w:hint="eastAsia"/>
          <w:b/>
          <w:color w:val="000000" w:themeColor="text1"/>
        </w:rPr>
        <w:t>實驗結果比較</w:t>
      </w:r>
      <w:r w:rsidR="00E57E00">
        <w:rPr>
          <w:rFonts w:ascii="微軟正黑體" w:eastAsia="微軟正黑體" w:hAnsi="微軟正黑體" w:hint="eastAsia"/>
          <w:b/>
          <w:color w:val="000000" w:themeColor="text1"/>
        </w:rPr>
        <w:t xml:space="preserve"> </w:t>
      </w:r>
      <w:r w:rsidRPr="00E57E00">
        <w:rPr>
          <w:rFonts w:ascii="微軟正黑體" w:eastAsia="微軟正黑體" w:hAnsi="微軟正黑體" w:hint="eastAsia"/>
          <w:color w:val="000000" w:themeColor="text1"/>
        </w:rPr>
        <w:t>(或其他相關標題)</w:t>
      </w:r>
    </w:p>
    <w:p w14:paraId="2BDF5D26" w14:textId="3E06339D" w:rsidR="00BC3C04" w:rsidRPr="00994596" w:rsidRDefault="0025478F" w:rsidP="00994596">
      <w:pPr>
        <w:snapToGrid w:val="0"/>
        <w:spacing w:afterLines="50" w:after="180" w:line="360" w:lineRule="exact"/>
        <w:ind w:left="1191"/>
        <w:jc w:val="both"/>
        <w:rPr>
          <w:rFonts w:ascii="微軟正黑體" w:eastAsia="微軟正黑體" w:hAnsi="微軟正黑體"/>
          <w:color w:val="000000" w:themeColor="text1"/>
        </w:rPr>
      </w:pPr>
      <w:proofErr w:type="gramStart"/>
      <w:r w:rsidRPr="00BC3C04">
        <w:rPr>
          <w:rFonts w:ascii="微軟正黑體" w:eastAsia="微軟正黑體" w:hAnsi="微軟正黑體" w:hint="eastAsia"/>
          <w:color w:val="000000" w:themeColor="text1"/>
        </w:rPr>
        <w:t>含</w:t>
      </w:r>
      <w:r w:rsidRPr="00BC3C04">
        <w:rPr>
          <w:rFonts w:ascii="微軟正黑體" w:eastAsia="微軟正黑體" w:hAnsi="微軟正黑體" w:hint="eastAsia"/>
          <w:color w:val="000000" w:themeColor="text1"/>
          <w:spacing w:val="-6"/>
        </w:rPr>
        <w:t>本研究</w:t>
      </w:r>
      <w:r w:rsidRPr="00BC3C04">
        <w:rPr>
          <w:rFonts w:ascii="微軟正黑體" w:eastAsia="微軟正黑體" w:hAnsi="微軟正黑體" w:hint="eastAsia"/>
          <w:color w:val="000000" w:themeColor="text1"/>
        </w:rPr>
        <w:t>所</w:t>
      </w:r>
      <w:proofErr w:type="gramEnd"/>
      <w:r w:rsidRPr="00BC3C04">
        <w:rPr>
          <w:rFonts w:ascii="微軟正黑體" w:eastAsia="微軟正黑體" w:hAnsi="微軟正黑體" w:hint="eastAsia"/>
          <w:color w:val="000000" w:themeColor="text1"/>
        </w:rPr>
        <w:t>設計軟硬體之實驗結果及與前人方法之比較。說明此實驗結果是否能達成</w:t>
      </w:r>
      <w:r w:rsidRPr="00BC3C04">
        <w:rPr>
          <w:rFonts w:ascii="微軟正黑體" w:eastAsia="微軟正黑體" w:hAnsi="微軟正黑體" w:hint="eastAsia"/>
          <w:color w:val="000000" w:themeColor="text1"/>
          <w:spacing w:val="-6"/>
        </w:rPr>
        <w:t>本研究</w:t>
      </w:r>
      <w:r w:rsidRPr="00BC3C04">
        <w:rPr>
          <w:rFonts w:ascii="微軟正黑體" w:eastAsia="微軟正黑體" w:hAnsi="微軟正黑體" w:hint="eastAsia"/>
          <w:color w:val="000000" w:themeColor="text1"/>
        </w:rPr>
        <w:t>之研究目的及支持所提創新之構想</w:t>
      </w:r>
      <w:r w:rsidR="000068F5" w:rsidRPr="00BC3C04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33054D4D" w14:textId="77777777" w:rsidR="00BC3C04" w:rsidRPr="00E57E00" w:rsidRDefault="00BC3C04" w:rsidP="00BC3C04">
      <w:pPr>
        <w:pStyle w:val="aa"/>
        <w:numPr>
          <w:ilvl w:val="0"/>
          <w:numId w:val="5"/>
        </w:numPr>
        <w:snapToGrid w:val="0"/>
        <w:spacing w:afterLines="50" w:after="180" w:line="360" w:lineRule="exact"/>
        <w:ind w:leftChars="0" w:left="709" w:hanging="686"/>
        <w:jc w:val="both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lastRenderedPageBreak/>
        <w:t>結論</w:t>
      </w:r>
    </w:p>
    <w:p w14:paraId="6D735C49" w14:textId="77777777" w:rsidR="0025478F" w:rsidRPr="00BC3C04" w:rsidRDefault="008D2779" w:rsidP="00BC3C04">
      <w:pPr>
        <w:snapToGrid w:val="0"/>
        <w:spacing w:afterLines="50" w:after="180" w:line="360" w:lineRule="exact"/>
        <w:ind w:leftChars="291" w:left="698"/>
        <w:jc w:val="both"/>
        <w:rPr>
          <w:rFonts w:ascii="微軟正黑體" w:eastAsia="微軟正黑體" w:hAnsi="微軟正黑體"/>
          <w:color w:val="000000" w:themeColor="text1"/>
        </w:rPr>
      </w:pPr>
      <w:r w:rsidRPr="00BC3C04">
        <w:rPr>
          <w:rFonts w:ascii="微軟正黑體" w:eastAsia="微軟正黑體" w:hAnsi="微軟正黑體" w:hint="eastAsia"/>
          <w:color w:val="000000" w:themeColor="text1"/>
        </w:rPr>
        <w:t>結論</w:t>
      </w:r>
      <w:r w:rsidR="0025478F" w:rsidRPr="00BC3C04">
        <w:rPr>
          <w:rFonts w:ascii="微軟正黑體" w:eastAsia="微軟正黑體" w:hAnsi="微軟正黑體" w:hint="eastAsia"/>
          <w:color w:val="000000" w:themeColor="text1"/>
        </w:rPr>
        <w:t>含研究貢獻，如技術、功能、用途之創新性，以及在產業應用的可行性</w:t>
      </w:r>
      <w:r w:rsidRPr="00BC3C04">
        <w:rPr>
          <w:rFonts w:ascii="微軟正黑體" w:eastAsia="微軟正黑體" w:hAnsi="微軟正黑體" w:hint="eastAsia"/>
          <w:color w:val="000000" w:themeColor="text1"/>
        </w:rPr>
        <w:t>等</w:t>
      </w:r>
      <w:r w:rsidR="0025478F" w:rsidRPr="00BC3C04">
        <w:rPr>
          <w:rFonts w:ascii="微軟正黑體" w:eastAsia="微軟正黑體" w:hAnsi="微軟正黑體" w:hint="eastAsia"/>
          <w:color w:val="000000" w:themeColor="text1"/>
        </w:rPr>
        <w:t>。如已有產業應用實績，</w:t>
      </w:r>
      <w:r w:rsidR="00F654E7" w:rsidRPr="00BC3C04">
        <w:rPr>
          <w:rFonts w:ascii="微軟正黑體" w:eastAsia="微軟正黑體" w:hAnsi="微軟正黑體" w:hint="eastAsia"/>
          <w:color w:val="000000" w:themeColor="text1"/>
        </w:rPr>
        <w:t>建議</w:t>
      </w:r>
      <w:r w:rsidR="0025478F" w:rsidRPr="00BC3C04">
        <w:rPr>
          <w:rFonts w:ascii="微軟正黑體" w:eastAsia="微軟正黑體" w:hAnsi="微軟正黑體" w:hint="eastAsia"/>
          <w:color w:val="000000" w:themeColor="text1"/>
        </w:rPr>
        <w:t>加以說明。(請自行斟酌揭露程度)</w:t>
      </w:r>
    </w:p>
    <w:p w14:paraId="3C311707" w14:textId="277C24B4" w:rsidR="00587074" w:rsidRPr="00994596" w:rsidRDefault="00BC3C04" w:rsidP="00994596">
      <w:pPr>
        <w:pStyle w:val="aa"/>
        <w:numPr>
          <w:ilvl w:val="0"/>
          <w:numId w:val="5"/>
        </w:numPr>
        <w:snapToGrid w:val="0"/>
        <w:spacing w:beforeLines="150" w:before="540" w:afterLines="150" w:after="540" w:line="360" w:lineRule="exact"/>
        <w:ind w:leftChars="0" w:left="709" w:hanging="686"/>
        <w:jc w:val="both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參考文獻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57E00" w14:paraId="24F2C3E4" w14:textId="77777777" w:rsidTr="00E57E00">
        <w:tc>
          <w:tcPr>
            <w:tcW w:w="9628" w:type="dxa"/>
          </w:tcPr>
          <w:p w14:paraId="424D3A30" w14:textId="77777777" w:rsidR="00E57E00" w:rsidRPr="00BC3C04" w:rsidRDefault="00E57E00" w:rsidP="00700D6F">
            <w:pPr>
              <w:pStyle w:val="aa"/>
              <w:spacing w:beforeLines="50" w:before="180" w:afterLines="50" w:after="180" w:line="360" w:lineRule="exact"/>
              <w:ind w:leftChars="0" w:left="0"/>
              <w:rPr>
                <w:rFonts w:ascii="微軟正黑體" w:eastAsia="微軟正黑體" w:hAnsi="微軟正黑體" w:cs="Arial"/>
                <w:color w:val="000000" w:themeColor="text1"/>
                <w:sz w:val="28"/>
                <w:szCs w:val="28"/>
              </w:rPr>
            </w:pPr>
            <w:r w:rsidRPr="00BC3C04">
              <w:rPr>
                <w:rFonts w:ascii="微軟正黑體" w:eastAsia="微軟正黑體" w:hAnsi="微軟正黑體" w:cs="Arial" w:hint="eastAsia"/>
                <w:b/>
                <w:color w:val="000000" w:themeColor="text1"/>
                <w:sz w:val="28"/>
                <w:szCs w:val="28"/>
              </w:rPr>
              <w:t>論文撰寫格式規定</w:t>
            </w:r>
          </w:p>
          <w:p w14:paraId="27BE2AB1" w14:textId="77777777" w:rsidR="00E57E00" w:rsidRDefault="00E57E00" w:rsidP="00BC3C04">
            <w:pPr>
              <w:pStyle w:val="aa"/>
              <w:numPr>
                <w:ilvl w:val="0"/>
                <w:numId w:val="6"/>
              </w:numPr>
              <w:snapToGrid w:val="0"/>
              <w:spacing w:line="360" w:lineRule="exact"/>
              <w:ind w:leftChars="0" w:left="482" w:hanging="482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章節標題格式</w:t>
            </w:r>
          </w:p>
          <w:p w14:paraId="45788751" w14:textId="77777777" w:rsidR="00E57E00" w:rsidRPr="00727249" w:rsidRDefault="00E57E00" w:rsidP="00E57E00">
            <w:pPr>
              <w:pStyle w:val="aa"/>
              <w:snapToGrid w:val="0"/>
              <w:spacing w:afterLines="50" w:after="180" w:line="36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727249">
              <w:rPr>
                <w:rFonts w:ascii="微軟正黑體" w:eastAsia="微軟正黑體" w:hAnsi="微軟正黑體" w:hint="eastAsia"/>
              </w:rPr>
              <w:t>標題字型統一為微軟正黑體、</w:t>
            </w:r>
            <w:r w:rsidRPr="00727249">
              <w:rPr>
                <w:rFonts w:ascii="微軟正黑體" w:eastAsia="微軟正黑體" w:hAnsi="微軟正黑體"/>
              </w:rPr>
              <w:t>1</w:t>
            </w:r>
            <w:r w:rsidRPr="00727249">
              <w:rPr>
                <w:rFonts w:ascii="微軟正黑體" w:eastAsia="微軟正黑體" w:hAnsi="微軟正黑體" w:hint="eastAsia"/>
              </w:rPr>
              <w:t>2</w:t>
            </w:r>
            <w:r w:rsidRPr="00727249">
              <w:rPr>
                <w:rFonts w:ascii="微軟正黑體" w:eastAsia="微軟正黑體" w:hAnsi="微軟正黑體"/>
              </w:rPr>
              <w:t>點</w:t>
            </w:r>
            <w:r w:rsidRPr="00727249">
              <w:rPr>
                <w:rFonts w:ascii="微軟正黑體" w:eastAsia="微軟正黑體" w:hAnsi="微軟正黑體" w:hint="eastAsia"/>
              </w:rPr>
              <w:t>粗</w:t>
            </w:r>
            <w:r w:rsidRPr="00727249">
              <w:rPr>
                <w:rFonts w:ascii="微軟正黑體" w:eastAsia="微軟正黑體" w:hAnsi="微軟正黑體"/>
              </w:rPr>
              <w:t>體字</w:t>
            </w:r>
            <w:r w:rsidRPr="00727249">
              <w:rPr>
                <w:rFonts w:ascii="微軟正黑體" w:eastAsia="微軟正黑體" w:hAnsi="微軟正黑體" w:hint="eastAsia"/>
              </w:rPr>
              <w:t>、</w:t>
            </w:r>
            <w:r w:rsidRPr="00727249">
              <w:rPr>
                <w:rFonts w:ascii="微軟正黑體" w:eastAsia="微軟正黑體" w:hAnsi="微軟正黑體"/>
              </w:rPr>
              <w:t>行高1</w:t>
            </w:r>
            <w:r w:rsidRPr="00727249">
              <w:rPr>
                <w:rFonts w:ascii="微軟正黑體" w:eastAsia="微軟正黑體" w:hAnsi="微軟正黑體" w:hint="eastAsia"/>
              </w:rPr>
              <w:t>8</w:t>
            </w:r>
            <w:r w:rsidRPr="00727249">
              <w:rPr>
                <w:rFonts w:ascii="微軟正黑體" w:eastAsia="微軟正黑體" w:hAnsi="微軟正黑體"/>
              </w:rPr>
              <w:t>pt</w:t>
            </w:r>
            <w:r w:rsidRPr="00727249">
              <w:rPr>
                <w:rFonts w:ascii="微軟正黑體" w:eastAsia="微軟正黑體" w:hAnsi="微軟正黑體" w:hint="eastAsia"/>
              </w:rPr>
              <w:t>、與後段距離0.5行。論文章節編號以「壹、一、（一）、1、(1)、a、(a)」</w:t>
            </w:r>
            <w:proofErr w:type="gramStart"/>
            <w:r w:rsidRPr="00727249">
              <w:rPr>
                <w:rFonts w:ascii="微軟正黑體" w:eastAsia="微軟正黑體" w:hAnsi="微軟正黑體" w:hint="eastAsia"/>
              </w:rPr>
              <w:t>為序</w:t>
            </w:r>
            <w:proofErr w:type="gramEnd"/>
            <w:r w:rsidRPr="00727249">
              <w:rPr>
                <w:rFonts w:ascii="微軟正黑體" w:eastAsia="微軟正黑體" w:hAnsi="微軟正黑體" w:hint="eastAsia"/>
              </w:rPr>
              <w:t>。</w:t>
            </w:r>
          </w:p>
          <w:p w14:paraId="3BEBFF0D" w14:textId="77777777" w:rsidR="00E57E00" w:rsidRDefault="00E57E00" w:rsidP="00BC3C04">
            <w:pPr>
              <w:pStyle w:val="aa"/>
              <w:numPr>
                <w:ilvl w:val="0"/>
                <w:numId w:val="6"/>
              </w:numPr>
              <w:snapToGrid w:val="0"/>
              <w:spacing w:line="360" w:lineRule="exact"/>
              <w:ind w:leftChars="0" w:left="482" w:hanging="482"/>
              <w:jc w:val="both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內文</w:t>
            </w:r>
            <w:r w:rsidRPr="00A802F8">
              <w:rPr>
                <w:rFonts w:ascii="微軟正黑體" w:eastAsia="微軟正黑體" w:hAnsi="微軟正黑體" w:hint="eastAsia"/>
                <w:b/>
              </w:rPr>
              <w:t>格式</w:t>
            </w:r>
          </w:p>
          <w:p w14:paraId="67A45A48" w14:textId="77777777" w:rsidR="00E57E00" w:rsidRPr="00727249" w:rsidRDefault="00E57E00" w:rsidP="00E57E00">
            <w:pPr>
              <w:pStyle w:val="aa"/>
              <w:snapToGrid w:val="0"/>
              <w:spacing w:afterLines="50" w:after="180" w:line="36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727249">
              <w:rPr>
                <w:rFonts w:ascii="微軟正黑體" w:eastAsia="微軟正黑體" w:hAnsi="微軟正黑體" w:hint="eastAsia"/>
              </w:rPr>
              <w:t>內文字型統一為微軟正黑體、</w:t>
            </w:r>
            <w:proofErr w:type="gramStart"/>
            <w:r w:rsidRPr="00727249">
              <w:rPr>
                <w:rFonts w:ascii="微軟正黑體" w:eastAsia="微軟正黑體" w:hAnsi="微軟正黑體" w:hint="eastAsia"/>
              </w:rPr>
              <w:t>12點細體字</w:t>
            </w:r>
            <w:proofErr w:type="gramEnd"/>
            <w:r w:rsidRPr="00727249">
              <w:rPr>
                <w:rFonts w:ascii="微軟正黑體" w:eastAsia="微軟正黑體" w:hAnsi="微軟正黑體" w:hint="eastAsia"/>
              </w:rPr>
              <w:t>、行高18pt、與後段距離0.5行。</w:t>
            </w:r>
          </w:p>
          <w:p w14:paraId="27285DB7" w14:textId="77777777" w:rsidR="00E57E00" w:rsidRDefault="00E57E00" w:rsidP="00BC3C04">
            <w:pPr>
              <w:pStyle w:val="a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line="360" w:lineRule="exact"/>
              <w:ind w:leftChars="0" w:left="482" w:hanging="482"/>
              <w:jc w:val="both"/>
              <w:rPr>
                <w:rFonts w:ascii="微軟正黑體" w:eastAsia="微軟正黑體" w:hAnsi="微軟正黑體"/>
                <w:b/>
              </w:rPr>
            </w:pPr>
            <w:r w:rsidRPr="00720171">
              <w:rPr>
                <w:rFonts w:ascii="微軟正黑體" w:eastAsia="微軟正黑體" w:hAnsi="微軟正黑體" w:hint="eastAsia"/>
                <w:b/>
              </w:rPr>
              <w:t>邊界</w:t>
            </w:r>
          </w:p>
          <w:p w14:paraId="529FFBFD" w14:textId="77777777" w:rsidR="00E57E00" w:rsidRPr="00727249" w:rsidRDefault="00E57E00" w:rsidP="00E57E00">
            <w:pPr>
              <w:pStyle w:val="aa"/>
              <w:tabs>
                <w:tab w:val="left" w:pos="142"/>
              </w:tabs>
              <w:spacing w:afterLines="50" w:after="180" w:line="360" w:lineRule="exact"/>
              <w:jc w:val="both"/>
              <w:rPr>
                <w:rFonts w:ascii="微軟正黑體" w:eastAsia="微軟正黑體" w:hAnsi="微軟正黑體"/>
                <w:b/>
              </w:rPr>
            </w:pPr>
            <w:r w:rsidRPr="00727249">
              <w:rPr>
                <w:rFonts w:ascii="微軟正黑體" w:eastAsia="微軟正黑體" w:hAnsi="微軟正黑體"/>
              </w:rPr>
              <w:t>論文必須採用A4大小紙張，</w:t>
            </w:r>
            <w:proofErr w:type="gramStart"/>
            <w:r w:rsidRPr="00727249">
              <w:rPr>
                <w:rFonts w:ascii="微軟正黑體" w:eastAsia="微軟正黑體" w:hAnsi="微軟正黑體"/>
              </w:rPr>
              <w:t>四邊均留</w:t>
            </w:r>
            <w:proofErr w:type="gramEnd"/>
            <w:r w:rsidRPr="00727249">
              <w:rPr>
                <w:rFonts w:ascii="微軟正黑體" w:eastAsia="微軟正黑體" w:hAnsi="微軟正黑體"/>
              </w:rPr>
              <w:t>2 cm空白，不分欄(即一欄)。</w:t>
            </w:r>
          </w:p>
          <w:p w14:paraId="5E92EFD3" w14:textId="77777777" w:rsidR="00E57E00" w:rsidRDefault="00E57E00" w:rsidP="00BC3C04">
            <w:pPr>
              <w:pStyle w:val="aa"/>
              <w:numPr>
                <w:ilvl w:val="0"/>
                <w:numId w:val="6"/>
              </w:numPr>
              <w:snapToGrid w:val="0"/>
              <w:spacing w:line="360" w:lineRule="exact"/>
              <w:ind w:leftChars="0" w:left="482" w:hanging="482"/>
              <w:jc w:val="both"/>
              <w:rPr>
                <w:rFonts w:ascii="微軟正黑體" w:eastAsia="微軟正黑體" w:hAnsi="微軟正黑體"/>
              </w:rPr>
            </w:pPr>
            <w:r w:rsidRPr="000022F2">
              <w:rPr>
                <w:rFonts w:ascii="微軟正黑體" w:eastAsia="微軟正黑體" w:hAnsi="微軟正黑體"/>
                <w:b/>
              </w:rPr>
              <w:t>檔案</w:t>
            </w:r>
            <w:r>
              <w:rPr>
                <w:rFonts w:ascii="微軟正黑體" w:eastAsia="微軟正黑體" w:hAnsi="微軟正黑體" w:hint="eastAsia"/>
                <w:b/>
              </w:rPr>
              <w:t>版本</w:t>
            </w:r>
            <w:r w:rsidRPr="000022F2">
              <w:rPr>
                <w:rFonts w:ascii="微軟正黑體" w:eastAsia="微軟正黑體" w:hAnsi="微軟正黑體"/>
                <w:b/>
              </w:rPr>
              <w:t>與頁數</w:t>
            </w:r>
          </w:p>
          <w:p w14:paraId="46076677" w14:textId="77777777" w:rsidR="00E57E00" w:rsidRDefault="00E57E00" w:rsidP="00E57E00">
            <w:pPr>
              <w:snapToGrid w:val="0"/>
              <w:spacing w:afterLines="50" w:after="180" w:line="360" w:lineRule="exact"/>
              <w:ind w:leftChars="200" w:left="480"/>
              <w:jc w:val="both"/>
              <w:rPr>
                <w:rFonts w:ascii="微軟正黑體" w:eastAsia="微軟正黑體" w:hAnsi="微軟正黑體" w:cs="Arial"/>
                <w:color w:val="000000" w:themeColor="text1"/>
                <w:szCs w:val="24"/>
              </w:rPr>
            </w:pPr>
            <w:r w:rsidRPr="00727249">
              <w:rPr>
                <w:rFonts w:ascii="微軟正黑體" w:eastAsia="微軟正黑體" w:hAnsi="微軟正黑體" w:hint="eastAsia"/>
              </w:rPr>
              <w:t>請以微軟Word編排</w:t>
            </w:r>
            <w:r w:rsidRPr="00C803DA">
              <w:rPr>
                <w:rFonts w:ascii="微軟正黑體" w:eastAsia="微軟正黑體" w:hAnsi="微軟正黑體" w:hint="eastAsia"/>
              </w:rPr>
              <w:t>，並同時繳交Word檔與PDF檔。頁</w:t>
            </w:r>
            <w:r w:rsidRPr="00727249">
              <w:rPr>
                <w:rFonts w:ascii="微軟正黑體" w:eastAsia="微軟正黑體" w:hAnsi="微軟正黑體" w:hint="eastAsia"/>
              </w:rPr>
              <w:t>數</w:t>
            </w:r>
            <w:r w:rsidRPr="00727249">
              <w:rPr>
                <w:rFonts w:ascii="微軟正黑體" w:eastAsia="微軟正黑體" w:hAnsi="微軟正黑體"/>
              </w:rPr>
              <w:t>以</w:t>
            </w:r>
            <w:r w:rsidRPr="00727249">
              <w:rPr>
                <w:rFonts w:ascii="微軟正黑體" w:eastAsia="微軟正黑體" w:hAnsi="微軟正黑體" w:hint="eastAsia"/>
              </w:rPr>
              <w:t>20</w:t>
            </w:r>
            <w:r w:rsidRPr="00727249">
              <w:rPr>
                <w:rFonts w:ascii="微軟正黑體" w:eastAsia="微軟正黑體" w:hAnsi="微軟正黑體"/>
              </w:rPr>
              <w:t>頁為限(含圖、表、參考文獻)。所有文、圖、表必須存於單一檔案內，全文檔案請勿超過</w:t>
            </w:r>
            <w:r w:rsidRPr="00727249">
              <w:rPr>
                <w:rFonts w:ascii="微軟正黑體" w:eastAsia="微軟正黑體" w:hAnsi="微軟正黑體" w:hint="eastAsia"/>
              </w:rPr>
              <w:t>6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 w:rsidRPr="00727249">
              <w:rPr>
                <w:rFonts w:ascii="微軟正黑體" w:eastAsia="微軟正黑體" w:hAnsi="微軟正黑體"/>
              </w:rPr>
              <w:t>MB(圖片請儘量壓縮)。</w:t>
            </w:r>
          </w:p>
        </w:tc>
      </w:tr>
    </w:tbl>
    <w:p w14:paraId="1051C172" w14:textId="77777777" w:rsidR="00E57E00" w:rsidRDefault="00E57E00" w:rsidP="00BA6EC2">
      <w:pPr>
        <w:pStyle w:val="aa"/>
        <w:snapToGrid w:val="0"/>
        <w:ind w:leftChars="0" w:left="0"/>
        <w:jc w:val="both"/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</w:pPr>
      <w:r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  <w:br w:type="page"/>
      </w:r>
    </w:p>
    <w:p w14:paraId="2B76EE0F" w14:textId="77777777" w:rsidR="0027668C" w:rsidRPr="00587074" w:rsidRDefault="00665946" w:rsidP="00587074">
      <w:pPr>
        <w:pStyle w:val="aa"/>
        <w:snapToGrid w:val="0"/>
        <w:ind w:leftChars="0" w:left="0"/>
        <w:jc w:val="both"/>
        <w:rPr>
          <w:rFonts w:ascii="微軟正黑體" w:eastAsia="微軟正黑體" w:hAnsi="微軟正黑體" w:cs="Arial"/>
          <w:b/>
          <w:color w:val="000000" w:themeColor="text1"/>
          <w:sz w:val="32"/>
          <w:szCs w:val="32"/>
        </w:rPr>
      </w:pPr>
      <w:r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lastRenderedPageBreak/>
        <w:t xml:space="preserve">附件二  </w:t>
      </w:r>
      <w:r w:rsidR="00B23DD0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簡報</w:t>
      </w:r>
      <w:r w:rsidR="007A69D0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撰寫</w:t>
      </w:r>
      <w:r w:rsidR="00B23DD0" w:rsidRPr="008B681E">
        <w:rPr>
          <w:rFonts w:ascii="微軟正黑體" w:eastAsia="微軟正黑體" w:hAnsi="微軟正黑體" w:cs="Arial" w:hint="eastAsia"/>
          <w:b/>
          <w:color w:val="000000" w:themeColor="text1"/>
          <w:sz w:val="32"/>
          <w:szCs w:val="32"/>
        </w:rPr>
        <w:t>須知</w:t>
      </w:r>
    </w:p>
    <w:p w14:paraId="0C977F68" w14:textId="77777777" w:rsidR="005062F9" w:rsidRDefault="00B32A17" w:rsidP="00587074">
      <w:pPr>
        <w:snapToGrid w:val="0"/>
        <w:spacing w:beforeLines="150" w:before="540" w:afterLines="50" w:after="180"/>
        <w:jc w:val="both"/>
        <w:rPr>
          <w:rFonts w:ascii="微軟正黑體" w:eastAsia="微軟正黑體" w:hAnsi="微軟正黑體"/>
          <w:b/>
          <w:color w:val="000000" w:themeColor="text1"/>
          <w:sz w:val="28"/>
          <w:szCs w:val="28"/>
        </w:rPr>
      </w:pPr>
      <w:r w:rsidRPr="0027668C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簡報大綱</w:t>
      </w:r>
    </w:p>
    <w:p w14:paraId="2AFF76F9" w14:textId="77777777" w:rsidR="0027668C" w:rsidRPr="0027668C" w:rsidRDefault="0027668C" w:rsidP="0027668C">
      <w:pPr>
        <w:pStyle w:val="aa"/>
        <w:numPr>
          <w:ilvl w:val="0"/>
          <w:numId w:val="16"/>
        </w:numPr>
        <w:snapToGrid w:val="0"/>
        <w:ind w:leftChars="0" w:left="318" w:hanging="28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7668C">
        <w:rPr>
          <w:rFonts w:ascii="微軟正黑體" w:eastAsia="微軟正黑體" w:hAnsi="微軟正黑體" w:hint="eastAsia"/>
          <w:b/>
          <w:color w:val="000000" w:themeColor="text1"/>
        </w:rPr>
        <w:t>簡介</w:t>
      </w:r>
      <w:r w:rsidRPr="0027668C">
        <w:rPr>
          <w:rFonts w:ascii="微軟正黑體" w:eastAsia="微軟正黑體" w:hAnsi="微軟正黑體" w:hint="eastAsia"/>
          <w:color w:val="000000" w:themeColor="text1"/>
        </w:rPr>
        <w:t>：背景介紹、研究動機、研究目的</w:t>
      </w:r>
    </w:p>
    <w:p w14:paraId="2583FF28" w14:textId="77777777" w:rsidR="0027668C" w:rsidRPr="0027668C" w:rsidRDefault="0027668C" w:rsidP="0027668C">
      <w:pPr>
        <w:pStyle w:val="aa"/>
        <w:numPr>
          <w:ilvl w:val="0"/>
          <w:numId w:val="16"/>
        </w:numPr>
        <w:snapToGrid w:val="0"/>
        <w:ind w:leftChars="0" w:left="318" w:hanging="28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7668C">
        <w:rPr>
          <w:rFonts w:ascii="微軟正黑體" w:eastAsia="微軟正黑體" w:hAnsi="微軟正黑體" w:hint="eastAsia"/>
          <w:b/>
          <w:color w:val="000000" w:themeColor="text1"/>
        </w:rPr>
        <w:t>內容</w:t>
      </w:r>
      <w:r w:rsidRPr="0027668C">
        <w:rPr>
          <w:rFonts w:ascii="微軟正黑體" w:eastAsia="微軟正黑體" w:hAnsi="微軟正黑體" w:hint="eastAsia"/>
          <w:color w:val="000000" w:themeColor="text1"/>
        </w:rPr>
        <w:t>：研究解決問題之方法、研究之創新性、AOI領域之應用性</w:t>
      </w:r>
    </w:p>
    <w:p w14:paraId="53E06D0F" w14:textId="77777777" w:rsidR="0027668C" w:rsidRPr="0027668C" w:rsidRDefault="0027668C" w:rsidP="0027668C">
      <w:pPr>
        <w:pStyle w:val="aa"/>
        <w:numPr>
          <w:ilvl w:val="0"/>
          <w:numId w:val="16"/>
        </w:numPr>
        <w:snapToGrid w:val="0"/>
        <w:ind w:leftChars="0" w:left="318" w:hanging="28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7668C">
        <w:rPr>
          <w:rFonts w:ascii="微軟正黑體" w:eastAsia="微軟正黑體" w:hAnsi="微軟正黑體" w:hint="eastAsia"/>
          <w:b/>
          <w:color w:val="000000" w:themeColor="text1"/>
        </w:rPr>
        <w:t>結論</w:t>
      </w:r>
      <w:r w:rsidRPr="0027668C">
        <w:rPr>
          <w:rFonts w:ascii="微軟正黑體" w:eastAsia="微軟正黑體" w:hAnsi="微軟正黑體" w:hint="eastAsia"/>
          <w:color w:val="000000" w:themeColor="text1"/>
        </w:rPr>
        <w:t>：產業應用未來發展/可能性、(如有產業應用實績，請加以說明)</w:t>
      </w:r>
    </w:p>
    <w:p w14:paraId="0C828C5A" w14:textId="50482C5B" w:rsidR="00550316" w:rsidRPr="00994596" w:rsidRDefault="0027668C" w:rsidP="00BA6EC2">
      <w:pPr>
        <w:pStyle w:val="aa"/>
        <w:numPr>
          <w:ilvl w:val="0"/>
          <w:numId w:val="16"/>
        </w:numPr>
        <w:snapToGrid w:val="0"/>
        <w:spacing w:afterLines="150" w:after="540"/>
        <w:ind w:leftChars="0" w:left="318" w:hanging="284"/>
        <w:jc w:val="both"/>
        <w:rPr>
          <w:rFonts w:ascii="微軟正黑體" w:eastAsia="微軟正黑體" w:hAnsi="微軟正黑體"/>
          <w:b/>
          <w:color w:val="000000" w:themeColor="text1"/>
        </w:rPr>
      </w:pPr>
      <w:r w:rsidRPr="0027668C">
        <w:rPr>
          <w:rFonts w:ascii="微軟正黑體" w:eastAsia="微軟正黑體" w:hAnsi="微軟正黑體" w:hint="eastAsia"/>
          <w:color w:val="000000" w:themeColor="text1"/>
        </w:rPr>
        <w:t>附件/參考資料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7668C" w14:paraId="540E04D3" w14:textId="77777777" w:rsidTr="0027668C">
        <w:tc>
          <w:tcPr>
            <w:tcW w:w="9628" w:type="dxa"/>
          </w:tcPr>
          <w:p w14:paraId="074F05BB" w14:textId="77777777" w:rsidR="0027668C" w:rsidRPr="00700D6F" w:rsidRDefault="0027668C" w:rsidP="00700D6F">
            <w:pPr>
              <w:pStyle w:val="aa"/>
              <w:spacing w:beforeLines="50" w:before="180" w:afterLines="50" w:after="180" w:line="360" w:lineRule="exact"/>
              <w:ind w:leftChars="0" w:left="0"/>
              <w:rPr>
                <w:rFonts w:ascii="微軟正黑體" w:eastAsia="微軟正黑體" w:hAnsi="微軟正黑體" w:cs="Arial"/>
                <w:color w:val="000000" w:themeColor="text1"/>
                <w:sz w:val="28"/>
                <w:szCs w:val="28"/>
              </w:rPr>
            </w:pPr>
            <w:r w:rsidRPr="00700D6F">
              <w:rPr>
                <w:rFonts w:ascii="微軟正黑體" w:eastAsia="微軟正黑體" w:hAnsi="微軟正黑體" w:cs="Arial" w:hint="eastAsia"/>
                <w:b/>
                <w:color w:val="000000" w:themeColor="text1"/>
                <w:sz w:val="28"/>
                <w:szCs w:val="28"/>
              </w:rPr>
              <w:t>檔案版本與說明</w:t>
            </w:r>
          </w:p>
          <w:p w14:paraId="7D9B90C6" w14:textId="77777777" w:rsidR="0027668C" w:rsidRDefault="0027668C" w:rsidP="0027668C">
            <w:pPr>
              <w:snapToGrid w:val="0"/>
              <w:spacing w:afterLines="50" w:after="180" w:line="360" w:lineRule="exact"/>
              <w:jc w:val="both"/>
              <w:rPr>
                <w:rFonts w:ascii="微軟正黑體" w:eastAsia="微軟正黑體" w:hAnsi="微軟正黑體"/>
                <w:color w:val="000000" w:themeColor="text1"/>
              </w:rPr>
            </w:pPr>
            <w:r w:rsidRPr="00727249">
              <w:rPr>
                <w:rFonts w:ascii="微軟正黑體" w:eastAsia="微軟正黑體" w:hAnsi="微軟正黑體" w:hint="eastAsia"/>
              </w:rPr>
              <w:t>請以微軟</w:t>
            </w:r>
            <w:r>
              <w:rPr>
                <w:rFonts w:ascii="微軟正黑體" w:eastAsia="微軟正黑體" w:hAnsi="微軟正黑體" w:hint="eastAsia"/>
              </w:rPr>
              <w:t>PowerPoint</w:t>
            </w:r>
            <w:r w:rsidRPr="00727249">
              <w:rPr>
                <w:rFonts w:ascii="微軟正黑體" w:eastAsia="微軟正黑體" w:hAnsi="微軟正黑體" w:hint="eastAsia"/>
              </w:rPr>
              <w:t>編排</w:t>
            </w:r>
            <w:r w:rsidRPr="00C803DA">
              <w:rPr>
                <w:rFonts w:ascii="微軟正黑體" w:eastAsia="微軟正黑體" w:hAnsi="微軟正黑體" w:hint="eastAsia"/>
              </w:rPr>
              <w:t>，並同時繳交</w:t>
            </w:r>
            <w:r>
              <w:rPr>
                <w:rFonts w:ascii="微軟正黑體" w:eastAsia="微軟正黑體" w:hAnsi="微軟正黑體" w:hint="eastAsia"/>
              </w:rPr>
              <w:t>PPT</w:t>
            </w:r>
            <w:r w:rsidRPr="00C803DA">
              <w:rPr>
                <w:rFonts w:ascii="微軟正黑體" w:eastAsia="微軟正黑體" w:hAnsi="微軟正黑體" w:hint="eastAsia"/>
              </w:rPr>
              <w:t>檔與PDF</w:t>
            </w:r>
            <w:r>
              <w:rPr>
                <w:rFonts w:ascii="微軟正黑體" w:eastAsia="微軟正黑體" w:hAnsi="微軟正黑體" w:hint="eastAsia"/>
              </w:rPr>
              <w:t>檔</w:t>
            </w:r>
            <w:r>
              <w:rPr>
                <w:rFonts w:ascii="微軟正黑體" w:eastAsia="微軟正黑體" w:hAnsi="微軟正黑體"/>
              </w:rPr>
              <w:t>。所有文、圖、表必須存於單一檔案內</w:t>
            </w:r>
            <w:r w:rsidRPr="00727249">
              <w:rPr>
                <w:rFonts w:ascii="微軟正黑體" w:eastAsia="微軟正黑體" w:hAnsi="微軟正黑體"/>
              </w:rPr>
              <w:t>(圖片請儘量壓縮)。</w:t>
            </w:r>
          </w:p>
        </w:tc>
      </w:tr>
    </w:tbl>
    <w:p w14:paraId="38DBE719" w14:textId="77777777" w:rsidR="00550316" w:rsidRPr="008B681E" w:rsidRDefault="00550316" w:rsidP="00BA6EC2">
      <w:pPr>
        <w:snapToGrid w:val="0"/>
        <w:jc w:val="both"/>
        <w:rPr>
          <w:rFonts w:ascii="微軟正黑體" w:eastAsia="微軟正黑體" w:hAnsi="微軟正黑體"/>
          <w:color w:val="000000" w:themeColor="text1"/>
        </w:rPr>
      </w:pPr>
    </w:p>
    <w:sectPr w:rsidR="00550316" w:rsidRPr="008B681E" w:rsidSect="00C54BA2">
      <w:headerReference w:type="default" r:id="rId11"/>
      <w:footerReference w:type="default" r:id="rId12"/>
      <w:pgSz w:w="11906" w:h="16838" w:code="9"/>
      <w:pgMar w:top="1134" w:right="1134" w:bottom="1134" w:left="1134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D411D" w14:textId="77777777" w:rsidR="00F10208" w:rsidRDefault="00F10208" w:rsidP="008E20BB">
      <w:r>
        <w:separator/>
      </w:r>
    </w:p>
  </w:endnote>
  <w:endnote w:type="continuationSeparator" w:id="0">
    <w:p w14:paraId="33DEA497" w14:textId="77777777" w:rsidR="00F10208" w:rsidRDefault="00F10208" w:rsidP="008E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C5DAE" w14:textId="77777777" w:rsidR="0027668C" w:rsidRPr="00C414D6" w:rsidRDefault="002A20DC" w:rsidP="002A20DC">
    <w:pPr>
      <w:pStyle w:val="aa"/>
      <w:tabs>
        <w:tab w:val="right" w:pos="9638"/>
      </w:tabs>
      <w:snapToGrid w:val="0"/>
      <w:ind w:leftChars="0" w:left="0"/>
      <w:rPr>
        <w:rFonts w:ascii="微軟正黑體" w:eastAsia="微軟正黑體" w:hAnsi="微軟正黑體"/>
        <w:sz w:val="20"/>
        <w:szCs w:val="20"/>
      </w:rPr>
    </w:pPr>
    <w:r>
      <w:rPr>
        <w:rFonts w:ascii="微軟正黑體" w:eastAsia="微軟正黑體" w:hAnsi="微軟正黑體" w:cs="Arial"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381BE0" wp14:editId="2AEB61F7">
              <wp:simplePos x="0" y="0"/>
              <wp:positionH relativeFrom="margin">
                <wp:posOffset>-281940</wp:posOffset>
              </wp:positionH>
              <wp:positionV relativeFrom="paragraph">
                <wp:posOffset>-55880</wp:posOffset>
              </wp:positionV>
              <wp:extent cx="6381750" cy="346363"/>
              <wp:effectExtent l="0" t="0" r="0" b="0"/>
              <wp:wrapNone/>
              <wp:docPr id="12" name="矩形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81750" cy="3463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31B774" w14:textId="48CD7243" w:rsidR="002A20DC" w:rsidRDefault="002A20DC" w:rsidP="002A20DC">
                          <w:pPr>
                            <w:spacing w:line="300" w:lineRule="exact"/>
                            <w:jc w:val="center"/>
                          </w:pPr>
                          <w:r w:rsidRPr="0027668C">
                            <w:rPr>
                              <w:rFonts w:ascii="微軟正黑體" w:eastAsia="微軟正黑體" w:hAnsi="微軟正黑體" w:cs="Arial"/>
                              <w:color w:val="000000" w:themeColor="text1"/>
                              <w:sz w:val="20"/>
                              <w:szCs w:val="20"/>
                            </w:rPr>
                            <w:t>自動光學檢測設備聯盟(AOIEA)秘書處</w:t>
                          </w:r>
                          <w:r>
                            <w:rPr>
                              <w:rFonts w:ascii="微軟正黑體" w:eastAsia="微軟正黑體" w:hAnsi="微軟正黑體" w:cs="Arial" w:hint="eastAsia"/>
                              <w:color w:val="000000" w:themeColor="text1"/>
                              <w:sz w:val="20"/>
                              <w:szCs w:val="20"/>
                            </w:rPr>
                            <w:t>主辦，</w:t>
                          </w:r>
                          <w:r w:rsidRPr="0027668C">
                            <w:rPr>
                              <w:rFonts w:ascii="微軟正黑體" w:eastAsia="微軟正黑體" w:hAnsi="微軟正黑體" w:cs="Arial" w:hint="eastAsia"/>
                              <w:color w:val="000000" w:themeColor="text1"/>
                              <w:sz w:val="20"/>
                              <w:szCs w:val="20"/>
                            </w:rPr>
                            <w:t>洽詢</w:t>
                          </w:r>
                          <w:r>
                            <w:rPr>
                              <w:rFonts w:ascii="微軟正黑體" w:eastAsia="微軟正黑體" w:hAnsi="微軟正黑體" w:cs="Arial" w:hint="eastAsia"/>
                              <w:color w:val="000000" w:themeColor="text1"/>
                              <w:sz w:val="20"/>
                              <w:szCs w:val="20"/>
                            </w:rPr>
                            <w:t>專線</w:t>
                          </w:r>
                          <w:r w:rsidRPr="0027668C">
                            <w:rPr>
                              <w:rFonts w:ascii="微軟正黑體" w:eastAsia="微軟正黑體" w:hAnsi="微軟正黑體" w:cs="Arial"/>
                              <w:color w:val="000000" w:themeColor="text1"/>
                              <w:sz w:val="20"/>
                              <w:szCs w:val="20"/>
                            </w:rPr>
                            <w:t>03-57</w:t>
                          </w:r>
                          <w:r w:rsidR="001638C0">
                            <w:rPr>
                              <w:rFonts w:ascii="微軟正黑體" w:eastAsia="微軟正黑體" w:hAnsi="微軟正黑體" w:cs="Arial"/>
                              <w:color w:val="000000" w:themeColor="text1"/>
                              <w:sz w:val="20"/>
                              <w:szCs w:val="20"/>
                            </w:rPr>
                            <w:t>3</w:t>
                          </w:r>
                          <w:r w:rsidR="008F2E9F">
                            <w:rPr>
                              <w:rFonts w:ascii="微軟正黑體" w:eastAsia="微軟正黑體" w:hAnsi="微軟正黑體" w:cs="Arial"/>
                              <w:color w:val="000000" w:themeColor="text1"/>
                              <w:sz w:val="20"/>
                              <w:szCs w:val="20"/>
                            </w:rPr>
                            <w:t>-</w:t>
                          </w:r>
                          <w:r w:rsidR="001638C0">
                            <w:rPr>
                              <w:rFonts w:ascii="微軟正黑體" w:eastAsia="微軟正黑體" w:hAnsi="微軟正黑體" w:cs="Arial"/>
                              <w:color w:val="000000" w:themeColor="text1"/>
                              <w:sz w:val="20"/>
                              <w:szCs w:val="20"/>
                            </w:rPr>
                            <w:t>2100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381BE0" id="矩形 12" o:spid="_x0000_s1034" style="position:absolute;margin-left:-22.2pt;margin-top:-4.4pt;width:502.5pt;height:2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" filled="f" stroked="f" strokeweight="2pt">
              <v:textbox>
                <w:txbxContent>
                  <w:p w14:paraId="5831B774" w14:textId="48CD7243" w:rsidR="002A20DC" w:rsidRDefault="002A20DC" w:rsidP="002A20DC">
                    <w:pPr>
                      <w:spacing w:line="300" w:lineRule="exact"/>
                      <w:jc w:val="center"/>
                    </w:pPr>
                    <w:r w:rsidRPr="0027668C">
                      <w:rPr>
                        <w:rFonts w:ascii="微軟正黑體" w:eastAsia="微軟正黑體" w:hAnsi="微軟正黑體" w:cs="Arial"/>
                        <w:color w:val="000000" w:themeColor="text1"/>
                        <w:sz w:val="20"/>
                        <w:szCs w:val="20"/>
                      </w:rPr>
                      <w:t>自動光學檢測設備聯盟(AOIEA)秘書處</w:t>
                    </w:r>
                    <w:r>
                      <w:rPr>
                        <w:rFonts w:ascii="微軟正黑體" w:eastAsia="微軟正黑體" w:hAnsi="微軟正黑體" w:cs="Arial" w:hint="eastAsia"/>
                        <w:color w:val="000000" w:themeColor="text1"/>
                        <w:sz w:val="20"/>
                        <w:szCs w:val="20"/>
                      </w:rPr>
                      <w:t>主辦，</w:t>
                    </w:r>
                    <w:r w:rsidRPr="0027668C">
                      <w:rPr>
                        <w:rFonts w:ascii="微軟正黑體" w:eastAsia="微軟正黑體" w:hAnsi="微軟正黑體" w:cs="Arial" w:hint="eastAsia"/>
                        <w:color w:val="000000" w:themeColor="text1"/>
                        <w:sz w:val="20"/>
                        <w:szCs w:val="20"/>
                      </w:rPr>
                      <w:t>洽詢</w:t>
                    </w:r>
                    <w:r>
                      <w:rPr>
                        <w:rFonts w:ascii="微軟正黑體" w:eastAsia="微軟正黑體" w:hAnsi="微軟正黑體" w:cs="Arial" w:hint="eastAsia"/>
                        <w:color w:val="000000" w:themeColor="text1"/>
                        <w:sz w:val="20"/>
                        <w:szCs w:val="20"/>
                      </w:rPr>
                      <w:t>專線</w:t>
                    </w:r>
                    <w:r w:rsidRPr="0027668C">
                      <w:rPr>
                        <w:rFonts w:ascii="微軟正黑體" w:eastAsia="微軟正黑體" w:hAnsi="微軟正黑體" w:cs="Arial"/>
                        <w:color w:val="000000" w:themeColor="text1"/>
                        <w:sz w:val="20"/>
                        <w:szCs w:val="20"/>
                      </w:rPr>
                      <w:t>03-57</w:t>
                    </w:r>
                    <w:r w:rsidR="001638C0">
                      <w:rPr>
                        <w:rFonts w:ascii="微軟正黑體" w:eastAsia="微軟正黑體" w:hAnsi="微軟正黑體" w:cs="Arial"/>
                        <w:color w:val="000000" w:themeColor="text1"/>
                        <w:sz w:val="20"/>
                        <w:szCs w:val="20"/>
                      </w:rPr>
                      <w:t>3</w:t>
                    </w:r>
                    <w:r w:rsidR="008F2E9F">
                      <w:rPr>
                        <w:rFonts w:ascii="微軟正黑體" w:eastAsia="微軟正黑體" w:hAnsi="微軟正黑體" w:cs="Arial"/>
                        <w:color w:val="000000" w:themeColor="text1"/>
                        <w:sz w:val="20"/>
                        <w:szCs w:val="20"/>
                      </w:rPr>
                      <w:t>-</w:t>
                    </w:r>
                    <w:r w:rsidR="001638C0">
                      <w:rPr>
                        <w:rFonts w:ascii="微軟正黑體" w:eastAsia="微軟正黑體" w:hAnsi="微軟正黑體" w:cs="Arial"/>
                        <w:color w:val="000000" w:themeColor="text1"/>
                        <w:sz w:val="20"/>
                        <w:szCs w:val="20"/>
                      </w:rPr>
                      <w:t>2100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微軟正黑體" w:eastAsia="微軟正黑體" w:hAnsi="微軟正黑體" w:cs="Arial"/>
        <w:color w:val="000000" w:themeColor="text1"/>
        <w:sz w:val="20"/>
        <w:szCs w:val="20"/>
      </w:rPr>
      <w:tab/>
    </w:r>
    <w:sdt>
      <w:sdtPr>
        <w:id w:val="2006241117"/>
        <w:docPartObj>
          <w:docPartGallery w:val="Page Numbers (Bottom of Page)"/>
          <w:docPartUnique/>
        </w:docPartObj>
      </w:sdtPr>
      <w:sdtEndPr>
        <w:rPr>
          <w:rFonts w:ascii="微軟正黑體" w:eastAsia="微軟正黑體" w:hAnsi="微軟正黑體"/>
          <w:sz w:val="20"/>
          <w:szCs w:val="20"/>
        </w:rPr>
      </w:sdtEndPr>
      <w:sdtContent>
        <w:r w:rsidR="0027668C" w:rsidRPr="002A20DC">
          <w:rPr>
            <w:rFonts w:ascii="微軟正黑體" w:eastAsia="微軟正黑體" w:hAnsi="微軟正黑體"/>
            <w:sz w:val="20"/>
            <w:szCs w:val="20"/>
          </w:rPr>
          <w:fldChar w:fldCharType="begin"/>
        </w:r>
        <w:r w:rsidR="0027668C" w:rsidRPr="002A20DC">
          <w:rPr>
            <w:rFonts w:ascii="微軟正黑體" w:eastAsia="微軟正黑體" w:hAnsi="微軟正黑體"/>
            <w:sz w:val="20"/>
            <w:szCs w:val="20"/>
          </w:rPr>
          <w:instrText>PAGE   \* MERGEFORMAT</w:instrText>
        </w:r>
        <w:r w:rsidR="0027668C" w:rsidRPr="002A20DC">
          <w:rPr>
            <w:rFonts w:ascii="微軟正黑體" w:eastAsia="微軟正黑體" w:hAnsi="微軟正黑體"/>
            <w:sz w:val="20"/>
            <w:szCs w:val="20"/>
          </w:rPr>
          <w:fldChar w:fldCharType="separate"/>
        </w:r>
        <w:r w:rsidR="00587074" w:rsidRPr="00587074">
          <w:rPr>
            <w:rFonts w:ascii="微軟正黑體" w:eastAsia="微軟正黑體" w:hAnsi="微軟正黑體"/>
            <w:noProof/>
            <w:sz w:val="20"/>
            <w:szCs w:val="20"/>
            <w:lang w:val="zh-TW"/>
          </w:rPr>
          <w:t>5</w:t>
        </w:r>
        <w:r w:rsidR="0027668C" w:rsidRPr="002A20DC">
          <w:rPr>
            <w:rFonts w:ascii="微軟正黑體" w:eastAsia="微軟正黑體" w:hAnsi="微軟正黑體"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AA5B1" w14:textId="77777777" w:rsidR="00F10208" w:rsidRDefault="00F10208" w:rsidP="008E20BB">
      <w:r>
        <w:separator/>
      </w:r>
    </w:p>
  </w:footnote>
  <w:footnote w:type="continuationSeparator" w:id="0">
    <w:p w14:paraId="59E1416C" w14:textId="77777777" w:rsidR="00F10208" w:rsidRDefault="00F10208" w:rsidP="008E2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4AD5F" w14:textId="7C3B3EE9" w:rsidR="001C03E8" w:rsidRDefault="00CA700C" w:rsidP="00C54BA2">
    <w:pPr>
      <w:pStyle w:val="a3"/>
      <w:spacing w:beforeLines="50" w:before="120" w:afterLines="50" w:after="120"/>
      <w:jc w:val="center"/>
    </w:pPr>
    <w:r w:rsidRPr="00CA700C">
      <w:rPr>
        <w:noProof/>
      </w:rPr>
      <w:drawing>
        <wp:inline distT="0" distB="0" distL="0" distR="0" wp14:anchorId="07E96E74" wp14:editId="2A3BBB95">
          <wp:extent cx="5906135" cy="1403350"/>
          <wp:effectExtent l="0" t="0" r="0" b="635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3685" cy="140752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19C"/>
    <w:multiLevelType w:val="hybridMultilevel"/>
    <w:tmpl w:val="8B583D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AF0AC5"/>
    <w:multiLevelType w:val="hybridMultilevel"/>
    <w:tmpl w:val="EA58DA0C"/>
    <w:lvl w:ilvl="0" w:tplc="A8CAEAD4">
      <w:numFmt w:val="bullet"/>
      <w:lvlText w:val="‧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Arial" w:hint="eastAsia"/>
        <w:color w:val="auto"/>
      </w:rPr>
    </w:lvl>
    <w:lvl w:ilvl="1" w:tplc="1A3CE28A">
      <w:start w:val="1"/>
      <w:numFmt w:val="taiwaneseCountingThousand"/>
      <w:lvlText w:val="%2、"/>
      <w:lvlJc w:val="left"/>
      <w:pPr>
        <w:tabs>
          <w:tab w:val="num" w:pos="480"/>
        </w:tabs>
        <w:ind w:left="480" w:firstLine="0"/>
      </w:pPr>
      <w:rPr>
        <w:rFonts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AB871FE"/>
    <w:multiLevelType w:val="hybridMultilevel"/>
    <w:tmpl w:val="20AE0C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851DFC"/>
    <w:multiLevelType w:val="hybridMultilevel"/>
    <w:tmpl w:val="5052B65C"/>
    <w:lvl w:ilvl="0" w:tplc="98C072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025196"/>
    <w:multiLevelType w:val="hybridMultilevel"/>
    <w:tmpl w:val="632C0558"/>
    <w:lvl w:ilvl="0" w:tplc="88CEEF70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E545C0"/>
    <w:multiLevelType w:val="hybridMultilevel"/>
    <w:tmpl w:val="D764B4D6"/>
    <w:lvl w:ilvl="0" w:tplc="0409000F">
      <w:start w:val="1"/>
      <w:numFmt w:val="decimal"/>
      <w:lvlText w:val="%1."/>
      <w:lvlJc w:val="left"/>
      <w:pPr>
        <w:ind w:left="4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04" w:hanging="480"/>
      </w:pPr>
    </w:lvl>
    <w:lvl w:ilvl="2" w:tplc="0409001B" w:tentative="1">
      <w:start w:val="1"/>
      <w:numFmt w:val="lowerRoman"/>
      <w:lvlText w:val="%3."/>
      <w:lvlJc w:val="right"/>
      <w:pPr>
        <w:ind w:left="1384" w:hanging="480"/>
      </w:pPr>
    </w:lvl>
    <w:lvl w:ilvl="3" w:tplc="0409000F" w:tentative="1">
      <w:start w:val="1"/>
      <w:numFmt w:val="decimal"/>
      <w:lvlText w:val="%4."/>
      <w:lvlJc w:val="left"/>
      <w:pPr>
        <w:ind w:left="18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4" w:hanging="480"/>
      </w:pPr>
    </w:lvl>
    <w:lvl w:ilvl="5" w:tplc="0409001B" w:tentative="1">
      <w:start w:val="1"/>
      <w:numFmt w:val="lowerRoman"/>
      <w:lvlText w:val="%6."/>
      <w:lvlJc w:val="right"/>
      <w:pPr>
        <w:ind w:left="2824" w:hanging="480"/>
      </w:pPr>
    </w:lvl>
    <w:lvl w:ilvl="6" w:tplc="0409000F" w:tentative="1">
      <w:start w:val="1"/>
      <w:numFmt w:val="decimal"/>
      <w:lvlText w:val="%7."/>
      <w:lvlJc w:val="left"/>
      <w:pPr>
        <w:ind w:left="33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4" w:hanging="480"/>
      </w:pPr>
    </w:lvl>
    <w:lvl w:ilvl="8" w:tplc="0409001B" w:tentative="1">
      <w:start w:val="1"/>
      <w:numFmt w:val="lowerRoman"/>
      <w:lvlText w:val="%9."/>
      <w:lvlJc w:val="right"/>
      <w:pPr>
        <w:ind w:left="4264" w:hanging="480"/>
      </w:pPr>
    </w:lvl>
  </w:abstractNum>
  <w:abstractNum w:abstractNumId="6" w15:restartNumberingAfterBreak="0">
    <w:nsid w:val="1F0651BB"/>
    <w:multiLevelType w:val="hybridMultilevel"/>
    <w:tmpl w:val="90DA7A8A"/>
    <w:lvl w:ilvl="0" w:tplc="8AB83822">
      <w:start w:val="1"/>
      <w:numFmt w:val="taiwaneseCountingThousand"/>
      <w:lvlText w:val="%1、"/>
      <w:lvlJc w:val="left"/>
      <w:pPr>
        <w:ind w:left="96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542144C"/>
    <w:multiLevelType w:val="hybridMultilevel"/>
    <w:tmpl w:val="ABD23E00"/>
    <w:lvl w:ilvl="0" w:tplc="602A9AD8">
      <w:start w:val="1"/>
      <w:numFmt w:val="bullet"/>
      <w:lvlText w:val="˙"/>
      <w:lvlJc w:val="left"/>
      <w:pPr>
        <w:tabs>
          <w:tab w:val="num" w:pos="0"/>
        </w:tabs>
        <w:ind w:left="284" w:hanging="284"/>
      </w:pPr>
      <w:rPr>
        <w:rFonts w:ascii="新細明體" w:eastAsia="新細明體" w:hAnsi="新細明體" w:hint="eastAsia"/>
        <w:b/>
        <w:i w:val="0"/>
        <w:color w:val="auto"/>
        <w:sz w:val="14"/>
        <w:szCs w:val="1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D1D7874"/>
    <w:multiLevelType w:val="hybridMultilevel"/>
    <w:tmpl w:val="98628C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A8CAEAD4">
      <w:numFmt w:val="bullet"/>
      <w:lvlText w:val="‧"/>
      <w:lvlJc w:val="left"/>
      <w:pPr>
        <w:ind w:left="960" w:hanging="480"/>
      </w:pPr>
      <w:rPr>
        <w:rFonts w:ascii="新細明體" w:eastAsia="新細明體" w:hAnsi="新細明體" w:cs="Arial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DF3234"/>
    <w:multiLevelType w:val="hybridMultilevel"/>
    <w:tmpl w:val="ED6248C2"/>
    <w:lvl w:ilvl="0" w:tplc="C756CA9A">
      <w:start w:val="1"/>
      <w:numFmt w:val="ideographLegalTraditional"/>
      <w:lvlText w:val="%1、"/>
      <w:lvlJc w:val="left"/>
      <w:pPr>
        <w:ind w:left="503" w:hanging="480"/>
      </w:pPr>
      <w:rPr>
        <w:rFonts w:hint="eastAsia"/>
        <w:b/>
        <w:color w:val="000000" w:themeColor="text1"/>
        <w:sz w:val="28"/>
        <w:szCs w:val="24"/>
      </w:rPr>
    </w:lvl>
    <w:lvl w:ilvl="1" w:tplc="04090019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10" w15:restartNumberingAfterBreak="0">
    <w:nsid w:val="343B7285"/>
    <w:multiLevelType w:val="hybridMultilevel"/>
    <w:tmpl w:val="5052B65C"/>
    <w:lvl w:ilvl="0" w:tplc="98C072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7F1BE5"/>
    <w:multiLevelType w:val="hybridMultilevel"/>
    <w:tmpl w:val="5052B65C"/>
    <w:lvl w:ilvl="0" w:tplc="98C072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03B7D81"/>
    <w:multiLevelType w:val="hybridMultilevel"/>
    <w:tmpl w:val="0A34E7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0851A16"/>
    <w:multiLevelType w:val="hybridMultilevel"/>
    <w:tmpl w:val="A6B28C8E"/>
    <w:lvl w:ilvl="0" w:tplc="C146487C">
      <w:start w:val="1"/>
      <w:numFmt w:val="ideographLegalTraditional"/>
      <w:lvlText w:val="%1、"/>
      <w:lvlJc w:val="left"/>
      <w:pPr>
        <w:ind w:left="503" w:hanging="480"/>
      </w:pPr>
      <w:rPr>
        <w:b/>
        <w:color w:val="000000" w:themeColor="text1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14" w15:restartNumberingAfterBreak="0">
    <w:nsid w:val="7393157C"/>
    <w:multiLevelType w:val="hybridMultilevel"/>
    <w:tmpl w:val="027E07AA"/>
    <w:lvl w:ilvl="0" w:tplc="602A9AD8">
      <w:start w:val="1"/>
      <w:numFmt w:val="bullet"/>
      <w:lvlText w:val="˙"/>
      <w:lvlJc w:val="left"/>
      <w:pPr>
        <w:tabs>
          <w:tab w:val="num" w:pos="43"/>
        </w:tabs>
        <w:ind w:left="327" w:hanging="284"/>
      </w:pPr>
      <w:rPr>
        <w:rFonts w:ascii="新細明體" w:eastAsia="新細明體" w:hAnsi="新細明體" w:hint="eastAsia"/>
        <w:b/>
        <w:i w:val="0"/>
        <w:color w:val="auto"/>
        <w:sz w:val="14"/>
        <w:szCs w:val="14"/>
      </w:rPr>
    </w:lvl>
    <w:lvl w:ilvl="1" w:tplc="62E2D6B4">
      <w:start w:val="1"/>
      <w:numFmt w:val="bullet"/>
      <w:lvlText w:val="◎"/>
      <w:lvlJc w:val="left"/>
      <w:pPr>
        <w:tabs>
          <w:tab w:val="num" w:pos="807"/>
        </w:tabs>
        <w:ind w:left="807" w:hanging="284"/>
      </w:pPr>
      <w:rPr>
        <w:rFonts w:ascii="新細明體" w:eastAsia="新細明體" w:hAnsi="新細明體" w:hint="eastAsia"/>
        <w:b w:val="0"/>
        <w:i w:val="0"/>
        <w:color w:val="000000"/>
        <w:sz w:val="24"/>
        <w:szCs w:val="24"/>
      </w:rPr>
    </w:lvl>
    <w:lvl w:ilvl="2" w:tplc="04090005" w:tentative="1">
      <w:start w:val="1"/>
      <w:numFmt w:val="bullet"/>
      <w:lvlText w:val=""/>
      <w:lvlJc w:val="left"/>
      <w:pPr>
        <w:tabs>
          <w:tab w:val="num" w:pos="1483"/>
        </w:tabs>
        <w:ind w:left="1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43"/>
        </w:tabs>
        <w:ind w:left="2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23"/>
        </w:tabs>
        <w:ind w:left="2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3"/>
        </w:tabs>
        <w:ind w:left="3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83"/>
        </w:tabs>
        <w:ind w:left="3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3"/>
        </w:tabs>
        <w:ind w:left="4363" w:hanging="480"/>
      </w:pPr>
      <w:rPr>
        <w:rFonts w:ascii="Wingdings" w:hAnsi="Wingdings" w:hint="default"/>
      </w:rPr>
    </w:lvl>
  </w:abstractNum>
  <w:abstractNum w:abstractNumId="15" w15:restartNumberingAfterBreak="0">
    <w:nsid w:val="75D077A7"/>
    <w:multiLevelType w:val="hybridMultilevel"/>
    <w:tmpl w:val="E79615DA"/>
    <w:lvl w:ilvl="0" w:tplc="04090017">
      <w:start w:val="1"/>
      <w:numFmt w:val="ideographLegalTraditional"/>
      <w:lvlText w:val="%1、"/>
      <w:lvlJc w:val="left"/>
      <w:pPr>
        <w:ind w:left="96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4"/>
  </w:num>
  <w:num w:numId="3">
    <w:abstractNumId w:val="1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3"/>
  </w:num>
  <w:num w:numId="9">
    <w:abstractNumId w:val="11"/>
  </w:num>
  <w:num w:numId="10">
    <w:abstractNumId w:val="13"/>
  </w:num>
  <w:num w:numId="11">
    <w:abstractNumId w:val="15"/>
  </w:num>
  <w:num w:numId="12">
    <w:abstractNumId w:val="8"/>
  </w:num>
  <w:num w:numId="13">
    <w:abstractNumId w:val="12"/>
  </w:num>
  <w:num w:numId="14">
    <w:abstractNumId w:val="4"/>
  </w:num>
  <w:num w:numId="15">
    <w:abstractNumId w:val="0"/>
  </w:num>
  <w:num w:numId="16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B99"/>
    <w:rsid w:val="00005FD8"/>
    <w:rsid w:val="000068F5"/>
    <w:rsid w:val="000078C4"/>
    <w:rsid w:val="00011185"/>
    <w:rsid w:val="00025512"/>
    <w:rsid w:val="00025C99"/>
    <w:rsid w:val="0003224C"/>
    <w:rsid w:val="00037F22"/>
    <w:rsid w:val="00046776"/>
    <w:rsid w:val="00047180"/>
    <w:rsid w:val="00050160"/>
    <w:rsid w:val="00051BEE"/>
    <w:rsid w:val="00063BEA"/>
    <w:rsid w:val="00070961"/>
    <w:rsid w:val="0007509E"/>
    <w:rsid w:val="00080173"/>
    <w:rsid w:val="00084494"/>
    <w:rsid w:val="00090728"/>
    <w:rsid w:val="00090783"/>
    <w:rsid w:val="00094F04"/>
    <w:rsid w:val="000978EF"/>
    <w:rsid w:val="000A1AFB"/>
    <w:rsid w:val="000A22CF"/>
    <w:rsid w:val="000A47A6"/>
    <w:rsid w:val="000A5E41"/>
    <w:rsid w:val="000B0CDF"/>
    <w:rsid w:val="000B21A6"/>
    <w:rsid w:val="000C093D"/>
    <w:rsid w:val="000C0B3C"/>
    <w:rsid w:val="000C3134"/>
    <w:rsid w:val="000C417A"/>
    <w:rsid w:val="000C5E03"/>
    <w:rsid w:val="000C64CE"/>
    <w:rsid w:val="000D186A"/>
    <w:rsid w:val="000D2549"/>
    <w:rsid w:val="000D27CC"/>
    <w:rsid w:val="000D3190"/>
    <w:rsid w:val="000D3D3F"/>
    <w:rsid w:val="000D7137"/>
    <w:rsid w:val="000E2EEF"/>
    <w:rsid w:val="000F1117"/>
    <w:rsid w:val="000F44EC"/>
    <w:rsid w:val="000F5646"/>
    <w:rsid w:val="0011239F"/>
    <w:rsid w:val="00117BC7"/>
    <w:rsid w:val="00127302"/>
    <w:rsid w:val="00132A51"/>
    <w:rsid w:val="0014298E"/>
    <w:rsid w:val="0014451C"/>
    <w:rsid w:val="00144FEE"/>
    <w:rsid w:val="0014714E"/>
    <w:rsid w:val="00151432"/>
    <w:rsid w:val="0015487F"/>
    <w:rsid w:val="00163631"/>
    <w:rsid w:val="001638C0"/>
    <w:rsid w:val="00164319"/>
    <w:rsid w:val="001643AF"/>
    <w:rsid w:val="0017307A"/>
    <w:rsid w:val="00175822"/>
    <w:rsid w:val="00182250"/>
    <w:rsid w:val="001853B8"/>
    <w:rsid w:val="00186CE7"/>
    <w:rsid w:val="00192C34"/>
    <w:rsid w:val="001A4366"/>
    <w:rsid w:val="001A50EB"/>
    <w:rsid w:val="001A6880"/>
    <w:rsid w:val="001B387E"/>
    <w:rsid w:val="001C03E8"/>
    <w:rsid w:val="001C586F"/>
    <w:rsid w:val="001C6E9A"/>
    <w:rsid w:val="001C6EB8"/>
    <w:rsid w:val="001D0ACA"/>
    <w:rsid w:val="001D46A9"/>
    <w:rsid w:val="001D54AD"/>
    <w:rsid w:val="001D57D0"/>
    <w:rsid w:val="001E50EE"/>
    <w:rsid w:val="001E5242"/>
    <w:rsid w:val="001F6F48"/>
    <w:rsid w:val="002020A9"/>
    <w:rsid w:val="00204802"/>
    <w:rsid w:val="0021138C"/>
    <w:rsid w:val="00220871"/>
    <w:rsid w:val="002251C1"/>
    <w:rsid w:val="00232CD8"/>
    <w:rsid w:val="00234422"/>
    <w:rsid w:val="00236481"/>
    <w:rsid w:val="0023713E"/>
    <w:rsid w:val="002423E4"/>
    <w:rsid w:val="00242E86"/>
    <w:rsid w:val="002449CE"/>
    <w:rsid w:val="00251778"/>
    <w:rsid w:val="00252081"/>
    <w:rsid w:val="0025478F"/>
    <w:rsid w:val="00263B9A"/>
    <w:rsid w:val="0027668C"/>
    <w:rsid w:val="00276E43"/>
    <w:rsid w:val="002813EC"/>
    <w:rsid w:val="002824E4"/>
    <w:rsid w:val="00283345"/>
    <w:rsid w:val="002839F3"/>
    <w:rsid w:val="00294A34"/>
    <w:rsid w:val="00295392"/>
    <w:rsid w:val="00297D3F"/>
    <w:rsid w:val="002A20DC"/>
    <w:rsid w:val="002B4CA9"/>
    <w:rsid w:val="002D30E8"/>
    <w:rsid w:val="002D331D"/>
    <w:rsid w:val="002D621D"/>
    <w:rsid w:val="002D6479"/>
    <w:rsid w:val="002E2595"/>
    <w:rsid w:val="002E7021"/>
    <w:rsid w:val="002E75A2"/>
    <w:rsid w:val="002E7A36"/>
    <w:rsid w:val="002E7FF9"/>
    <w:rsid w:val="002F0C45"/>
    <w:rsid w:val="002F2B8B"/>
    <w:rsid w:val="002F3F37"/>
    <w:rsid w:val="003020EB"/>
    <w:rsid w:val="0030402B"/>
    <w:rsid w:val="00304EE0"/>
    <w:rsid w:val="00311166"/>
    <w:rsid w:val="0031451E"/>
    <w:rsid w:val="00315115"/>
    <w:rsid w:val="00315CF9"/>
    <w:rsid w:val="00323A11"/>
    <w:rsid w:val="00326D49"/>
    <w:rsid w:val="00327716"/>
    <w:rsid w:val="00330475"/>
    <w:rsid w:val="00332F4D"/>
    <w:rsid w:val="003345B9"/>
    <w:rsid w:val="00334B73"/>
    <w:rsid w:val="0034502F"/>
    <w:rsid w:val="00347404"/>
    <w:rsid w:val="00350545"/>
    <w:rsid w:val="00353657"/>
    <w:rsid w:val="00356236"/>
    <w:rsid w:val="00357DFD"/>
    <w:rsid w:val="003616C8"/>
    <w:rsid w:val="00365FA3"/>
    <w:rsid w:val="003660DA"/>
    <w:rsid w:val="0036632B"/>
    <w:rsid w:val="0037045B"/>
    <w:rsid w:val="00372894"/>
    <w:rsid w:val="00374201"/>
    <w:rsid w:val="0037539F"/>
    <w:rsid w:val="003828B8"/>
    <w:rsid w:val="00383436"/>
    <w:rsid w:val="003857AE"/>
    <w:rsid w:val="0038702F"/>
    <w:rsid w:val="00394DF4"/>
    <w:rsid w:val="003957F4"/>
    <w:rsid w:val="00395C55"/>
    <w:rsid w:val="003A0C3B"/>
    <w:rsid w:val="003A638E"/>
    <w:rsid w:val="003A662B"/>
    <w:rsid w:val="003B0D1E"/>
    <w:rsid w:val="003B2E73"/>
    <w:rsid w:val="003B339B"/>
    <w:rsid w:val="003B453A"/>
    <w:rsid w:val="003B7BE3"/>
    <w:rsid w:val="003C121C"/>
    <w:rsid w:val="003C3879"/>
    <w:rsid w:val="003D2F3A"/>
    <w:rsid w:val="003D39CC"/>
    <w:rsid w:val="003D3F49"/>
    <w:rsid w:val="003D6E51"/>
    <w:rsid w:val="003E1368"/>
    <w:rsid w:val="003E1CE7"/>
    <w:rsid w:val="003E261A"/>
    <w:rsid w:val="003E279D"/>
    <w:rsid w:val="003E63B8"/>
    <w:rsid w:val="003F3102"/>
    <w:rsid w:val="003F7084"/>
    <w:rsid w:val="003F7984"/>
    <w:rsid w:val="00400849"/>
    <w:rsid w:val="00402C54"/>
    <w:rsid w:val="0040534A"/>
    <w:rsid w:val="00405718"/>
    <w:rsid w:val="00423CFA"/>
    <w:rsid w:val="00424CC3"/>
    <w:rsid w:val="00427DFB"/>
    <w:rsid w:val="00434726"/>
    <w:rsid w:val="00446450"/>
    <w:rsid w:val="0045326B"/>
    <w:rsid w:val="00456607"/>
    <w:rsid w:val="00461113"/>
    <w:rsid w:val="00461EA9"/>
    <w:rsid w:val="00472E7D"/>
    <w:rsid w:val="00473320"/>
    <w:rsid w:val="004835F1"/>
    <w:rsid w:val="004B23E8"/>
    <w:rsid w:val="004B70E4"/>
    <w:rsid w:val="004C146E"/>
    <w:rsid w:val="004C35E5"/>
    <w:rsid w:val="004C369E"/>
    <w:rsid w:val="004C532A"/>
    <w:rsid w:val="004E32E4"/>
    <w:rsid w:val="004F31F3"/>
    <w:rsid w:val="005062F9"/>
    <w:rsid w:val="00521634"/>
    <w:rsid w:val="00526B7E"/>
    <w:rsid w:val="00544422"/>
    <w:rsid w:val="00545B52"/>
    <w:rsid w:val="00546DEE"/>
    <w:rsid w:val="00550316"/>
    <w:rsid w:val="00550918"/>
    <w:rsid w:val="00552736"/>
    <w:rsid w:val="00576805"/>
    <w:rsid w:val="005772B9"/>
    <w:rsid w:val="0058000F"/>
    <w:rsid w:val="00584406"/>
    <w:rsid w:val="00587074"/>
    <w:rsid w:val="00593758"/>
    <w:rsid w:val="005954C6"/>
    <w:rsid w:val="00597CF7"/>
    <w:rsid w:val="005A0D7F"/>
    <w:rsid w:val="005A15DB"/>
    <w:rsid w:val="005B102B"/>
    <w:rsid w:val="005B5773"/>
    <w:rsid w:val="005C33AD"/>
    <w:rsid w:val="005C5A16"/>
    <w:rsid w:val="005D580A"/>
    <w:rsid w:val="005D61A1"/>
    <w:rsid w:val="005D77FA"/>
    <w:rsid w:val="005E1FAC"/>
    <w:rsid w:val="005E4603"/>
    <w:rsid w:val="005E6241"/>
    <w:rsid w:val="005E64BA"/>
    <w:rsid w:val="005E72CD"/>
    <w:rsid w:val="005F18C1"/>
    <w:rsid w:val="005F49D9"/>
    <w:rsid w:val="005F713B"/>
    <w:rsid w:val="005F7381"/>
    <w:rsid w:val="006016D1"/>
    <w:rsid w:val="00601B99"/>
    <w:rsid w:val="006043B9"/>
    <w:rsid w:val="006063B0"/>
    <w:rsid w:val="00612603"/>
    <w:rsid w:val="0062073B"/>
    <w:rsid w:val="00653C91"/>
    <w:rsid w:val="00653EB4"/>
    <w:rsid w:val="006547AC"/>
    <w:rsid w:val="0065688E"/>
    <w:rsid w:val="00656B7E"/>
    <w:rsid w:val="00661018"/>
    <w:rsid w:val="00662B14"/>
    <w:rsid w:val="00663783"/>
    <w:rsid w:val="00665946"/>
    <w:rsid w:val="0067046D"/>
    <w:rsid w:val="00671359"/>
    <w:rsid w:val="00675A0A"/>
    <w:rsid w:val="00675D7D"/>
    <w:rsid w:val="00677C1A"/>
    <w:rsid w:val="00680835"/>
    <w:rsid w:val="006820F3"/>
    <w:rsid w:val="0068623D"/>
    <w:rsid w:val="00693BC1"/>
    <w:rsid w:val="006A2C80"/>
    <w:rsid w:val="006B6314"/>
    <w:rsid w:val="006E2294"/>
    <w:rsid w:val="006E23CA"/>
    <w:rsid w:val="006E3A58"/>
    <w:rsid w:val="006E4C76"/>
    <w:rsid w:val="006F523A"/>
    <w:rsid w:val="00700D6F"/>
    <w:rsid w:val="00721EAA"/>
    <w:rsid w:val="00724E42"/>
    <w:rsid w:val="007355C1"/>
    <w:rsid w:val="00735692"/>
    <w:rsid w:val="00737F11"/>
    <w:rsid w:val="00741A6A"/>
    <w:rsid w:val="007476A0"/>
    <w:rsid w:val="00754A52"/>
    <w:rsid w:val="007629CF"/>
    <w:rsid w:val="00770CA5"/>
    <w:rsid w:val="007712DF"/>
    <w:rsid w:val="007740DD"/>
    <w:rsid w:val="00776C7B"/>
    <w:rsid w:val="0078380B"/>
    <w:rsid w:val="0078558E"/>
    <w:rsid w:val="007A27E8"/>
    <w:rsid w:val="007A69D0"/>
    <w:rsid w:val="007B0073"/>
    <w:rsid w:val="007B6E8A"/>
    <w:rsid w:val="007C65C4"/>
    <w:rsid w:val="007C6C09"/>
    <w:rsid w:val="007C7266"/>
    <w:rsid w:val="007D6D11"/>
    <w:rsid w:val="007E1DED"/>
    <w:rsid w:val="007F383C"/>
    <w:rsid w:val="007F476A"/>
    <w:rsid w:val="008078C2"/>
    <w:rsid w:val="00811E95"/>
    <w:rsid w:val="00816128"/>
    <w:rsid w:val="0082431F"/>
    <w:rsid w:val="008326A4"/>
    <w:rsid w:val="00833733"/>
    <w:rsid w:val="0083536A"/>
    <w:rsid w:val="008563A0"/>
    <w:rsid w:val="00862649"/>
    <w:rsid w:val="008710D0"/>
    <w:rsid w:val="00883989"/>
    <w:rsid w:val="00884258"/>
    <w:rsid w:val="00890BE8"/>
    <w:rsid w:val="00896BF3"/>
    <w:rsid w:val="008A2F69"/>
    <w:rsid w:val="008A4B53"/>
    <w:rsid w:val="008A6BA2"/>
    <w:rsid w:val="008B1944"/>
    <w:rsid w:val="008B3698"/>
    <w:rsid w:val="008B4D59"/>
    <w:rsid w:val="008B5DE7"/>
    <w:rsid w:val="008B681E"/>
    <w:rsid w:val="008C49AD"/>
    <w:rsid w:val="008C5DC1"/>
    <w:rsid w:val="008D2779"/>
    <w:rsid w:val="008D5E3C"/>
    <w:rsid w:val="008D7636"/>
    <w:rsid w:val="008E20BB"/>
    <w:rsid w:val="008E4CB5"/>
    <w:rsid w:val="008E63A8"/>
    <w:rsid w:val="008E7178"/>
    <w:rsid w:val="008F2E9F"/>
    <w:rsid w:val="008F57BE"/>
    <w:rsid w:val="008F6E92"/>
    <w:rsid w:val="0090569A"/>
    <w:rsid w:val="009173D2"/>
    <w:rsid w:val="009178B4"/>
    <w:rsid w:val="00921325"/>
    <w:rsid w:val="0092266A"/>
    <w:rsid w:val="00926754"/>
    <w:rsid w:val="00933DEF"/>
    <w:rsid w:val="0093562C"/>
    <w:rsid w:val="00936885"/>
    <w:rsid w:val="00947C49"/>
    <w:rsid w:val="009578AF"/>
    <w:rsid w:val="00962008"/>
    <w:rsid w:val="00972A56"/>
    <w:rsid w:val="00974864"/>
    <w:rsid w:val="00974D5F"/>
    <w:rsid w:val="00991FB5"/>
    <w:rsid w:val="009923A9"/>
    <w:rsid w:val="00994596"/>
    <w:rsid w:val="009A4821"/>
    <w:rsid w:val="009A71C2"/>
    <w:rsid w:val="009B0BFF"/>
    <w:rsid w:val="009C0F0D"/>
    <w:rsid w:val="009C18FF"/>
    <w:rsid w:val="009C2233"/>
    <w:rsid w:val="009D0330"/>
    <w:rsid w:val="009D2507"/>
    <w:rsid w:val="009D2A17"/>
    <w:rsid w:val="009E070D"/>
    <w:rsid w:val="009E1C62"/>
    <w:rsid w:val="009E3A80"/>
    <w:rsid w:val="009F2314"/>
    <w:rsid w:val="00A06933"/>
    <w:rsid w:val="00A158F3"/>
    <w:rsid w:val="00A25258"/>
    <w:rsid w:val="00A353E6"/>
    <w:rsid w:val="00A43FD4"/>
    <w:rsid w:val="00A472A8"/>
    <w:rsid w:val="00A50F25"/>
    <w:rsid w:val="00A56F1B"/>
    <w:rsid w:val="00A62B1B"/>
    <w:rsid w:val="00A66221"/>
    <w:rsid w:val="00A70FA7"/>
    <w:rsid w:val="00A74830"/>
    <w:rsid w:val="00A83BC3"/>
    <w:rsid w:val="00A84037"/>
    <w:rsid w:val="00A8564D"/>
    <w:rsid w:val="00A877DF"/>
    <w:rsid w:val="00A930B3"/>
    <w:rsid w:val="00A95AB7"/>
    <w:rsid w:val="00AA7125"/>
    <w:rsid w:val="00AB0448"/>
    <w:rsid w:val="00AB1A9C"/>
    <w:rsid w:val="00AD5DB7"/>
    <w:rsid w:val="00AE5356"/>
    <w:rsid w:val="00AF2AC7"/>
    <w:rsid w:val="00AF53FF"/>
    <w:rsid w:val="00B20618"/>
    <w:rsid w:val="00B20A83"/>
    <w:rsid w:val="00B23DD0"/>
    <w:rsid w:val="00B274A4"/>
    <w:rsid w:val="00B32A17"/>
    <w:rsid w:val="00B354D2"/>
    <w:rsid w:val="00B43950"/>
    <w:rsid w:val="00B461A3"/>
    <w:rsid w:val="00B5123A"/>
    <w:rsid w:val="00B623C8"/>
    <w:rsid w:val="00B71189"/>
    <w:rsid w:val="00B72969"/>
    <w:rsid w:val="00B73175"/>
    <w:rsid w:val="00B76517"/>
    <w:rsid w:val="00B87BE4"/>
    <w:rsid w:val="00B91146"/>
    <w:rsid w:val="00B928E4"/>
    <w:rsid w:val="00B9479D"/>
    <w:rsid w:val="00BA60C6"/>
    <w:rsid w:val="00BA6EC2"/>
    <w:rsid w:val="00BC0378"/>
    <w:rsid w:val="00BC3C04"/>
    <w:rsid w:val="00BC74D6"/>
    <w:rsid w:val="00BD1D61"/>
    <w:rsid w:val="00BD23DE"/>
    <w:rsid w:val="00BD70BB"/>
    <w:rsid w:val="00BD7785"/>
    <w:rsid w:val="00BE4CC1"/>
    <w:rsid w:val="00BE5E74"/>
    <w:rsid w:val="00C01314"/>
    <w:rsid w:val="00C11499"/>
    <w:rsid w:val="00C12871"/>
    <w:rsid w:val="00C26821"/>
    <w:rsid w:val="00C31EBC"/>
    <w:rsid w:val="00C35B67"/>
    <w:rsid w:val="00C36ECA"/>
    <w:rsid w:val="00C3743A"/>
    <w:rsid w:val="00C414D6"/>
    <w:rsid w:val="00C43F96"/>
    <w:rsid w:val="00C4508D"/>
    <w:rsid w:val="00C455C4"/>
    <w:rsid w:val="00C52D26"/>
    <w:rsid w:val="00C54BA2"/>
    <w:rsid w:val="00C54C98"/>
    <w:rsid w:val="00C55528"/>
    <w:rsid w:val="00C63726"/>
    <w:rsid w:val="00C803DA"/>
    <w:rsid w:val="00C91D57"/>
    <w:rsid w:val="00C92FC2"/>
    <w:rsid w:val="00C93006"/>
    <w:rsid w:val="00C93889"/>
    <w:rsid w:val="00C93EB0"/>
    <w:rsid w:val="00CA0768"/>
    <w:rsid w:val="00CA32EE"/>
    <w:rsid w:val="00CA3DD5"/>
    <w:rsid w:val="00CA700C"/>
    <w:rsid w:val="00CB0F78"/>
    <w:rsid w:val="00CB493C"/>
    <w:rsid w:val="00CB7FC6"/>
    <w:rsid w:val="00CC41E2"/>
    <w:rsid w:val="00CD29E4"/>
    <w:rsid w:val="00CD48A3"/>
    <w:rsid w:val="00CD79F4"/>
    <w:rsid w:val="00CE3964"/>
    <w:rsid w:val="00CE75A1"/>
    <w:rsid w:val="00CF00B9"/>
    <w:rsid w:val="00CF1050"/>
    <w:rsid w:val="00D052AD"/>
    <w:rsid w:val="00D137C6"/>
    <w:rsid w:val="00D43F43"/>
    <w:rsid w:val="00D5092D"/>
    <w:rsid w:val="00D51381"/>
    <w:rsid w:val="00D66021"/>
    <w:rsid w:val="00D70F94"/>
    <w:rsid w:val="00D80D4C"/>
    <w:rsid w:val="00D8220F"/>
    <w:rsid w:val="00D83607"/>
    <w:rsid w:val="00D85D35"/>
    <w:rsid w:val="00D91955"/>
    <w:rsid w:val="00D91A26"/>
    <w:rsid w:val="00DA57C7"/>
    <w:rsid w:val="00DA6089"/>
    <w:rsid w:val="00DB3FA0"/>
    <w:rsid w:val="00DC7C08"/>
    <w:rsid w:val="00DC7F30"/>
    <w:rsid w:val="00DD2627"/>
    <w:rsid w:val="00DE12E0"/>
    <w:rsid w:val="00DE4BAF"/>
    <w:rsid w:val="00DE6A30"/>
    <w:rsid w:val="00DE7BAE"/>
    <w:rsid w:val="00DF0D74"/>
    <w:rsid w:val="00DF0FCE"/>
    <w:rsid w:val="00DF19FD"/>
    <w:rsid w:val="00DF34F9"/>
    <w:rsid w:val="00DF4BB5"/>
    <w:rsid w:val="00E0381F"/>
    <w:rsid w:val="00E23443"/>
    <w:rsid w:val="00E26F29"/>
    <w:rsid w:val="00E310DF"/>
    <w:rsid w:val="00E31D00"/>
    <w:rsid w:val="00E32389"/>
    <w:rsid w:val="00E32CC4"/>
    <w:rsid w:val="00E34EA9"/>
    <w:rsid w:val="00E44E12"/>
    <w:rsid w:val="00E46205"/>
    <w:rsid w:val="00E478FC"/>
    <w:rsid w:val="00E50E36"/>
    <w:rsid w:val="00E57E00"/>
    <w:rsid w:val="00E653D7"/>
    <w:rsid w:val="00E66832"/>
    <w:rsid w:val="00E87542"/>
    <w:rsid w:val="00E96473"/>
    <w:rsid w:val="00EA244B"/>
    <w:rsid w:val="00ED1FA5"/>
    <w:rsid w:val="00ED2057"/>
    <w:rsid w:val="00ED312B"/>
    <w:rsid w:val="00EF2F86"/>
    <w:rsid w:val="00EF6E0F"/>
    <w:rsid w:val="00F02D44"/>
    <w:rsid w:val="00F034C0"/>
    <w:rsid w:val="00F10208"/>
    <w:rsid w:val="00F20222"/>
    <w:rsid w:val="00F23C2A"/>
    <w:rsid w:val="00F24D0F"/>
    <w:rsid w:val="00F25BFB"/>
    <w:rsid w:val="00F44D33"/>
    <w:rsid w:val="00F45167"/>
    <w:rsid w:val="00F459D0"/>
    <w:rsid w:val="00F51EFD"/>
    <w:rsid w:val="00F534BD"/>
    <w:rsid w:val="00F55573"/>
    <w:rsid w:val="00F63D7B"/>
    <w:rsid w:val="00F654E7"/>
    <w:rsid w:val="00F66D83"/>
    <w:rsid w:val="00F71033"/>
    <w:rsid w:val="00F75297"/>
    <w:rsid w:val="00F75E81"/>
    <w:rsid w:val="00F81117"/>
    <w:rsid w:val="00F81281"/>
    <w:rsid w:val="00F8166A"/>
    <w:rsid w:val="00F87914"/>
    <w:rsid w:val="00F90372"/>
    <w:rsid w:val="00F94FA0"/>
    <w:rsid w:val="00F956F2"/>
    <w:rsid w:val="00F95CF9"/>
    <w:rsid w:val="00F97B39"/>
    <w:rsid w:val="00FA0211"/>
    <w:rsid w:val="00FB056F"/>
    <w:rsid w:val="00FB060C"/>
    <w:rsid w:val="00FB2E89"/>
    <w:rsid w:val="00FB49DE"/>
    <w:rsid w:val="00FB6856"/>
    <w:rsid w:val="00FC11D9"/>
    <w:rsid w:val="00FC1EAC"/>
    <w:rsid w:val="00FC3796"/>
    <w:rsid w:val="00FC7218"/>
    <w:rsid w:val="00FF0B7F"/>
    <w:rsid w:val="00FF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19797F"/>
  <w15:docId w15:val="{DE9FE680-ED05-4CDB-BC95-759A36E8B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2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20B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0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0BB"/>
    <w:rPr>
      <w:sz w:val="20"/>
      <w:szCs w:val="20"/>
    </w:rPr>
  </w:style>
  <w:style w:type="character" w:styleId="a7">
    <w:name w:val="Hyperlink"/>
    <w:basedOn w:val="a0"/>
    <w:uiPriority w:val="99"/>
    <w:unhideWhenUsed/>
    <w:rsid w:val="005954C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64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D647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A1AFB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b">
    <w:name w:val="FollowedHyperlink"/>
    <w:basedOn w:val="a0"/>
    <w:uiPriority w:val="99"/>
    <w:semiHidden/>
    <w:unhideWhenUsed/>
    <w:rsid w:val="000D3D3F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4B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40084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400849"/>
  </w:style>
  <w:style w:type="character" w:customStyle="1" w:styleId="af">
    <w:name w:val="註解文字 字元"/>
    <w:basedOn w:val="a0"/>
    <w:link w:val="ae"/>
    <w:uiPriority w:val="99"/>
    <w:semiHidden/>
    <w:rsid w:val="0040084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40084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400849"/>
    <w:rPr>
      <w:b/>
      <w:bCs/>
    </w:rPr>
  </w:style>
  <w:style w:type="character" w:styleId="af2">
    <w:name w:val="Emphasis"/>
    <w:uiPriority w:val="20"/>
    <w:qFormat/>
    <w:rsid w:val="009E1C62"/>
    <w:rPr>
      <w:i/>
      <w:iCs w:val="0"/>
    </w:rPr>
  </w:style>
  <w:style w:type="paragraph" w:styleId="af3">
    <w:name w:val="Revision"/>
    <w:hidden/>
    <w:uiPriority w:val="99"/>
    <w:semiHidden/>
    <w:rsid w:val="000C64CE"/>
  </w:style>
  <w:style w:type="paragraph" w:styleId="Web">
    <w:name w:val="Normal (Web)"/>
    <w:basedOn w:val="a"/>
    <w:uiPriority w:val="99"/>
    <w:unhideWhenUsed/>
    <w:rsid w:val="002D331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-4">
    <w:name w:val="Colorful Shading Accent 4"/>
    <w:basedOn w:val="a1"/>
    <w:uiPriority w:val="71"/>
    <w:rsid w:val="003C387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">
    <w:name w:val="Colorful Shading Accent 5"/>
    <w:basedOn w:val="a1"/>
    <w:uiPriority w:val="71"/>
    <w:rsid w:val="003C387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Light Shading Accent 1"/>
    <w:basedOn w:val="a1"/>
    <w:uiPriority w:val="60"/>
    <w:rsid w:val="004835F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-5">
    <w:name w:val="Medium Shading 1 Accent 5"/>
    <w:basedOn w:val="a1"/>
    <w:uiPriority w:val="63"/>
    <w:rsid w:val="001B387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663783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0">
    <w:name w:val="Light Grid Accent 1"/>
    <w:basedOn w:val="a1"/>
    <w:uiPriority w:val="62"/>
    <w:rsid w:val="0022087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-10">
    <w:name w:val="Medium Grid 1 Accent 1"/>
    <w:basedOn w:val="a1"/>
    <w:uiPriority w:val="67"/>
    <w:rsid w:val="005C33AD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50">
    <w:name w:val="Light List Accent 5"/>
    <w:basedOn w:val="a1"/>
    <w:uiPriority w:val="61"/>
    <w:rsid w:val="0005016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-50">
    <w:name w:val="Medium Grid 1 Accent 5"/>
    <w:basedOn w:val="a1"/>
    <w:uiPriority w:val="67"/>
    <w:rsid w:val="000501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af4">
    <w:name w:val="Unresolved Mention"/>
    <w:basedOn w:val="a0"/>
    <w:uiPriority w:val="99"/>
    <w:semiHidden/>
    <w:unhideWhenUsed/>
    <w:rsid w:val="00CE3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20229\AppData\Roaming\Microsoft\Templates\2014%20AOI&#35542;&#22727;&#23637;&#35261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C5576-131B-4241-90BB-D98E7920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 AOI論壇展覽</Template>
  <TotalTime>0</TotalTime>
  <Pages>6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潘如珮</cp:lastModifiedBy>
  <cp:revision>2</cp:revision>
  <cp:lastPrinted>2026-08-18T07:48:00Z</cp:lastPrinted>
  <dcterms:created xsi:type="dcterms:W3CDTF">2026-08-18T07:48:00Z</dcterms:created>
  <dcterms:modified xsi:type="dcterms:W3CDTF">2026-08-18T07:48:00Z</dcterms:modified>
</cp:coreProperties>
</file>